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5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0BAE8" w14:textId="77777777" w:rsidR="007764AA" w:rsidRPr="007764AA" w:rsidRDefault="007764AA" w:rsidP="008C6173">
      <w:pPr>
        <w:pStyle w:val="NormalWeb"/>
        <w:spacing w:before="0" w:beforeAutospacing="0" w:after="0" w:afterAutospacing="0" w:line="276" w:lineRule="auto"/>
        <w:rPr>
          <w:rFonts w:ascii="Arial" w:hAnsi="Arial" w:cs="Arial"/>
          <w:color w:val="FF0000"/>
          <w:sz w:val="32"/>
          <w:szCs w:val="32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 w:rsidRPr="007764AA">
        <w:rPr>
          <w:rFonts w:ascii="Arial" w:hAnsi="Arial" w:cs="Arial"/>
          <w:color w:val="FF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Foto udskiftes med lokalitets-repræsentativt foto</w:t>
      </w:r>
    </w:p>
    <w:p w14:paraId="153F15D3" w14:textId="77777777" w:rsidR="00E85977" w:rsidRPr="007764AA" w:rsidRDefault="007764AA" w:rsidP="008C6173">
      <w:pPr>
        <w:spacing w:line="276" w:lineRule="auto"/>
      </w:pPr>
      <w:r>
        <w:rPr>
          <w:noProof/>
          <w:lang w:eastAsia="da-DK"/>
        </w:rPr>
        <w:drawing>
          <wp:anchor distT="0" distB="0" distL="114300" distR="114300" simplePos="0" relativeHeight="251658750" behindDoc="1" locked="1" layoutInCell="1" allowOverlap="1" wp14:anchorId="681461BC" wp14:editId="70F65BC9">
            <wp:simplePos x="0" y="0"/>
            <wp:positionH relativeFrom="page">
              <wp:posOffset>-266700</wp:posOffset>
            </wp:positionH>
            <wp:positionV relativeFrom="page">
              <wp:posOffset>3810</wp:posOffset>
            </wp:positionV>
            <wp:extent cx="7559675" cy="10691495"/>
            <wp:effectExtent l="0" t="0" r="3175" b="0"/>
            <wp:wrapNone/>
            <wp:docPr id="136" name="PrimaryColor_bmk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3" b="2993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4927" behindDoc="0" locked="1" layoutInCell="1" allowOverlap="1" wp14:anchorId="362C1CD7" wp14:editId="555B3075">
            <wp:simplePos x="0" y="0"/>
            <wp:positionH relativeFrom="page">
              <wp:posOffset>5058410</wp:posOffset>
            </wp:positionH>
            <wp:positionV relativeFrom="page">
              <wp:posOffset>9650095</wp:posOffset>
            </wp:positionV>
            <wp:extent cx="2065415" cy="611505"/>
            <wp:effectExtent l="0" t="0" r="0" b="0"/>
            <wp:wrapNone/>
            <wp:docPr id="97" name="BottomRightLogoFirst_bmk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41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E86" w:rsidRPr="007764A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7215" behindDoc="1" locked="1" layoutInCell="1" allowOverlap="1" wp14:anchorId="265ED5DE" wp14:editId="1F3F659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000" cy="10692000"/>
                <wp:effectExtent l="0" t="0" r="0" b="0"/>
                <wp:wrapNone/>
                <wp:docPr id="11" name="PrimaryColor" hidden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rgbClr val="919F9C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11D0C" id="PrimaryColor" o:spid="_x0000_s1026" style="position:absolute;margin-left:0;margin-top:0;width:595.3pt;height:841.9pt;z-index:-251659265;visibility:hidden;mso-wrap-style:non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" fillcolor="#919f9c" stroked="f">
                <v:stroke joinstyle="round"/>
                <o:lock v:ext="edit" aspectratio="t"/>
                <v:textbox style="mso-fit-shape-to-text:t" inset="0,0,0,0"/>
                <w10:wrap anchorx="page" anchory="page"/>
                <w10:anchorlock/>
              </v:rect>
            </w:pict>
          </mc:Fallback>
        </mc:AlternateContent>
      </w:r>
      <w:r w:rsidR="00BB1E86" w:rsidRPr="007764A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822" behindDoc="0" locked="1" layoutInCell="1" allowOverlap="1" wp14:anchorId="5E281CD4" wp14:editId="43E6D0D9">
                <wp:simplePos x="0" y="0"/>
                <wp:positionH relativeFrom="page">
                  <wp:posOffset>-266700</wp:posOffset>
                </wp:positionH>
                <wp:positionV relativeFrom="page">
                  <wp:posOffset>9274175</wp:posOffset>
                </wp:positionV>
                <wp:extent cx="7559675" cy="1417955"/>
                <wp:effectExtent l="0" t="0" r="3175" b="0"/>
                <wp:wrapNone/>
                <wp:docPr id="17" name="Secondary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7559675" cy="1417955"/>
                        </a:xfrm>
                        <a:prstGeom prst="rect">
                          <a:avLst/>
                        </a:prstGeom>
                        <a:solidFill>
                          <a:srgbClr val="37512C">
                            <a:alpha val="70000"/>
                          </a:srgbClr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27ED8" id="SecondaryColor" o:spid="_x0000_s1026" style="position:absolute;margin-left:-21pt;margin-top:730.25pt;width:595.25pt;height:111.65pt;z-index:25166182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" fillcolor="#37512c" stroked="f">
                <v:fill opacity="46003f"/>
                <v:stroke joinstyle="round"/>
                <o:lock v:ext="edit" aspectratio="t"/>
                <w10:wrap anchorx="page" anchory="page"/>
                <w10:anchorlock/>
              </v:rect>
            </w:pict>
          </mc:Fallback>
        </mc:AlternateContent>
      </w:r>
      <w:r w:rsidR="00BB1E86" w:rsidRPr="007764A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7" behindDoc="0" locked="1" layoutInCell="1" allowOverlap="1" wp14:anchorId="08E6FAE3" wp14:editId="20339914">
                <wp:simplePos x="0" y="0"/>
                <wp:positionH relativeFrom="page">
                  <wp:posOffset>-266700</wp:posOffset>
                </wp:positionH>
                <wp:positionV relativeFrom="page">
                  <wp:posOffset>9220835</wp:posOffset>
                </wp:positionV>
                <wp:extent cx="7559675" cy="53975"/>
                <wp:effectExtent l="0" t="0" r="3175" b="3175"/>
                <wp:wrapNone/>
                <wp:docPr id="9" name="Institutlin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53975"/>
                        </a:xfrm>
                        <a:prstGeom prst="rect">
                          <a:avLst/>
                        </a:prstGeom>
                        <a:solidFill>
                          <a:srgbClr val="3C8A2E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490B2" id="Institutlinje" o:spid="_x0000_s1026" style="position:absolute;margin-left:-21pt;margin-top:726.05pt;width:595.25pt;height:4.25pt;z-index:251660287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" fillcolor="#3c8a2e" stroked="f">
                <v:stroke joinstyle="round"/>
                <w10:wrap anchorx="page" anchory="page"/>
                <w10:anchorlock/>
              </v:rect>
            </w:pict>
          </mc:Fallback>
        </mc:AlternateContent>
      </w:r>
      <w:r w:rsidR="00BB1E86" w:rsidRPr="007764A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76845A19" wp14:editId="4E815603">
                <wp:simplePos x="0" y="0"/>
                <wp:positionH relativeFrom="page">
                  <wp:posOffset>6511925</wp:posOffset>
                </wp:positionH>
                <wp:positionV relativeFrom="page">
                  <wp:posOffset>9650095</wp:posOffset>
                </wp:positionV>
                <wp:extent cx="611505" cy="611505"/>
                <wp:effectExtent l="0" t="0" r="0" b="0"/>
                <wp:wrapNone/>
                <wp:docPr id="8" name="BottomRightLogoFirst" hidden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11505" cy="6115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502CB" id="BottomRightLogoFirst" o:spid="_x0000_s1026" style="position:absolute;margin-left:512.75pt;margin-top:759.85pt;width:48.15pt;height:48.15pt;z-index:251664384;visibility:hidden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" filled="f" stroked="f">
                <v:stroke joinstyle="round"/>
                <o:lock v:ext="edit" aspectratio="t"/>
                <w10:wrap anchorx="page" anchory="page"/>
                <w10:anchorlock/>
              </v:rect>
            </w:pict>
          </mc:Fallback>
        </mc:AlternateContent>
      </w:r>
    </w:p>
    <w:bookmarkStart w:id="0" w:name="BIT_BodyContent"/>
    <w:p w14:paraId="3034FFD4" w14:textId="77777777" w:rsidR="00914897" w:rsidRPr="002474DA" w:rsidRDefault="00914897" w:rsidP="00914897">
      <w:r w:rsidRPr="002474DA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94591" behindDoc="0" locked="1" layoutInCell="1" allowOverlap="1" wp14:anchorId="52CD7E57" wp14:editId="3074B3DC">
                <wp:simplePos x="0" y="0"/>
                <wp:positionH relativeFrom="page">
                  <wp:posOffset>19050</wp:posOffset>
                </wp:positionH>
                <wp:positionV relativeFrom="page">
                  <wp:posOffset>57150</wp:posOffset>
                </wp:positionV>
                <wp:extent cx="6768000" cy="4370400"/>
                <wp:effectExtent l="0" t="0" r="0" b="0"/>
                <wp:wrapNone/>
                <wp:docPr id="92" name="FifthElementAnd(n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768000" cy="4370400"/>
                          <a:chOff x="0" y="0"/>
                          <a:chExt cx="4890770" cy="3157220"/>
                        </a:xfrm>
                      </wpg:grpSpPr>
                      <wps:wsp>
                        <wps:cNvPr id="73" name="Freeform 42"/>
                        <wps:cNvSpPr>
                          <a:spLocks/>
                        </wps:cNvSpPr>
                        <wps:spPr bwMode="auto">
                          <a:xfrm>
                            <a:off x="0" y="2486025"/>
                            <a:ext cx="25400" cy="180975"/>
                          </a:xfrm>
                          <a:custGeom>
                            <a:avLst/>
                            <a:gdLst>
                              <a:gd name="T0" fmla="*/ 3 w 11"/>
                              <a:gd name="T1" fmla="*/ 72 h 79"/>
                              <a:gd name="T2" fmla="*/ 7 w 11"/>
                              <a:gd name="T3" fmla="*/ 63 h 79"/>
                              <a:gd name="T4" fmla="*/ 8 w 11"/>
                              <a:gd name="T5" fmla="*/ 57 h 79"/>
                              <a:gd name="T6" fmla="*/ 10 w 11"/>
                              <a:gd name="T7" fmla="*/ 35 h 79"/>
                              <a:gd name="T8" fmla="*/ 1 w 11"/>
                              <a:gd name="T9" fmla="*/ 1 h 79"/>
                              <a:gd name="T10" fmla="*/ 0 w 11"/>
                              <a:gd name="T11" fmla="*/ 0 h 79"/>
                              <a:gd name="T12" fmla="*/ 0 w 11"/>
                              <a:gd name="T13" fmla="*/ 21 h 79"/>
                              <a:gd name="T14" fmla="*/ 2 w 11"/>
                              <a:gd name="T15" fmla="*/ 36 h 79"/>
                              <a:gd name="T16" fmla="*/ 0 w 11"/>
                              <a:gd name="T17" fmla="*/ 59 h 79"/>
                              <a:gd name="T18" fmla="*/ 0 w 11"/>
                              <a:gd name="T19" fmla="*/ 79 h 79"/>
                              <a:gd name="T20" fmla="*/ 2 w 11"/>
                              <a:gd name="T21" fmla="*/ 76 h 79"/>
                              <a:gd name="T22" fmla="*/ 3 w 11"/>
                              <a:gd name="T23" fmla="*/ 72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1" h="79">
                                <a:moveTo>
                                  <a:pt x="3" y="72"/>
                                </a:moveTo>
                                <a:cubicBezTo>
                                  <a:pt x="5" y="69"/>
                                  <a:pt x="6" y="66"/>
                                  <a:pt x="7" y="63"/>
                                </a:cubicBezTo>
                                <a:cubicBezTo>
                                  <a:pt x="7" y="61"/>
                                  <a:pt x="8" y="59"/>
                                  <a:pt x="8" y="57"/>
                                </a:cubicBezTo>
                                <a:cubicBezTo>
                                  <a:pt x="10" y="50"/>
                                  <a:pt x="11" y="43"/>
                                  <a:pt x="10" y="35"/>
                                </a:cubicBezTo>
                                <a:cubicBezTo>
                                  <a:pt x="9" y="23"/>
                                  <a:pt x="6" y="12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21"/>
                                  <a:pt x="0" y="21"/>
                                  <a:pt x="0" y="21"/>
                                </a:cubicBezTo>
                                <a:cubicBezTo>
                                  <a:pt x="1" y="26"/>
                                  <a:pt x="2" y="30"/>
                                  <a:pt x="2" y="36"/>
                                </a:cubicBezTo>
                                <a:cubicBezTo>
                                  <a:pt x="3" y="43"/>
                                  <a:pt x="2" y="51"/>
                                  <a:pt x="0" y="59"/>
                                </a:cubicBezTo>
                                <a:cubicBezTo>
                                  <a:pt x="0" y="79"/>
                                  <a:pt x="0" y="79"/>
                                  <a:pt x="0" y="79"/>
                                </a:cubicBezTo>
                                <a:cubicBezTo>
                                  <a:pt x="1" y="78"/>
                                  <a:pt x="1" y="77"/>
                                  <a:pt x="2" y="76"/>
                                </a:cubicBezTo>
                                <a:cubicBezTo>
                                  <a:pt x="2" y="75"/>
                                  <a:pt x="3" y="74"/>
                                  <a:pt x="3" y="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7F7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3"/>
                        <wps:cNvSpPr>
                          <a:spLocks/>
                        </wps:cNvSpPr>
                        <wps:spPr bwMode="auto">
                          <a:xfrm>
                            <a:off x="1504950" y="1123950"/>
                            <a:ext cx="454025" cy="238125"/>
                          </a:xfrm>
                          <a:custGeom>
                            <a:avLst/>
                            <a:gdLst>
                              <a:gd name="T0" fmla="*/ 158 w 198"/>
                              <a:gd name="T1" fmla="*/ 22 h 104"/>
                              <a:gd name="T2" fmla="*/ 198 w 198"/>
                              <a:gd name="T3" fmla="*/ 24 h 104"/>
                              <a:gd name="T4" fmla="*/ 194 w 198"/>
                              <a:gd name="T5" fmla="*/ 2 h 104"/>
                              <a:gd name="T6" fmla="*/ 156 w 198"/>
                              <a:gd name="T7" fmla="*/ 1 h 104"/>
                              <a:gd name="T8" fmla="*/ 101 w 198"/>
                              <a:gd name="T9" fmla="*/ 11 h 104"/>
                              <a:gd name="T10" fmla="*/ 43 w 198"/>
                              <a:gd name="T11" fmla="*/ 40 h 104"/>
                              <a:gd name="T12" fmla="*/ 10 w 198"/>
                              <a:gd name="T13" fmla="*/ 67 h 104"/>
                              <a:gd name="T14" fmla="*/ 3 w 198"/>
                              <a:gd name="T15" fmla="*/ 75 h 104"/>
                              <a:gd name="T16" fmla="*/ 0 w 198"/>
                              <a:gd name="T17" fmla="*/ 79 h 104"/>
                              <a:gd name="T18" fmla="*/ 7 w 198"/>
                              <a:gd name="T19" fmla="*/ 104 h 104"/>
                              <a:gd name="T20" fmla="*/ 158 w 198"/>
                              <a:gd name="T21" fmla="*/ 2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8" h="104">
                                <a:moveTo>
                                  <a:pt x="158" y="22"/>
                                </a:moveTo>
                                <a:cubicBezTo>
                                  <a:pt x="171" y="21"/>
                                  <a:pt x="185" y="22"/>
                                  <a:pt x="198" y="24"/>
                                </a:cubicBezTo>
                                <a:cubicBezTo>
                                  <a:pt x="197" y="16"/>
                                  <a:pt x="195" y="9"/>
                                  <a:pt x="194" y="2"/>
                                </a:cubicBezTo>
                                <a:cubicBezTo>
                                  <a:pt x="182" y="0"/>
                                  <a:pt x="169" y="0"/>
                                  <a:pt x="156" y="1"/>
                                </a:cubicBezTo>
                                <a:cubicBezTo>
                                  <a:pt x="137" y="2"/>
                                  <a:pt x="119" y="5"/>
                                  <a:pt x="101" y="11"/>
                                </a:cubicBezTo>
                                <a:cubicBezTo>
                                  <a:pt x="80" y="18"/>
                                  <a:pt x="61" y="27"/>
                                  <a:pt x="43" y="40"/>
                                </a:cubicBezTo>
                                <a:cubicBezTo>
                                  <a:pt x="31" y="48"/>
                                  <a:pt x="20" y="57"/>
                                  <a:pt x="10" y="67"/>
                                </a:cubicBezTo>
                                <a:cubicBezTo>
                                  <a:pt x="8" y="70"/>
                                  <a:pt x="6" y="72"/>
                                  <a:pt x="3" y="75"/>
                                </a:cubicBezTo>
                                <a:cubicBezTo>
                                  <a:pt x="2" y="76"/>
                                  <a:pt x="1" y="78"/>
                                  <a:pt x="0" y="79"/>
                                </a:cubicBezTo>
                                <a:cubicBezTo>
                                  <a:pt x="2" y="87"/>
                                  <a:pt x="5" y="96"/>
                                  <a:pt x="7" y="104"/>
                                </a:cubicBezTo>
                                <a:cubicBezTo>
                                  <a:pt x="41" y="57"/>
                                  <a:pt x="95" y="26"/>
                                  <a:pt x="158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7F7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44"/>
                        <wps:cNvSpPr>
                          <a:spLocks/>
                        </wps:cNvSpPr>
                        <wps:spPr bwMode="auto">
                          <a:xfrm>
                            <a:off x="1457325" y="1752600"/>
                            <a:ext cx="928370" cy="391795"/>
                          </a:xfrm>
                          <a:custGeom>
                            <a:avLst/>
                            <a:gdLst>
                              <a:gd name="T0" fmla="*/ 203 w 405"/>
                              <a:gd name="T1" fmla="*/ 149 h 171"/>
                              <a:gd name="T2" fmla="*/ 12 w 405"/>
                              <a:gd name="T3" fmla="*/ 39 h 171"/>
                              <a:gd name="T4" fmla="*/ 0 w 405"/>
                              <a:gd name="T5" fmla="*/ 62 h 171"/>
                              <a:gd name="T6" fmla="*/ 15 w 405"/>
                              <a:gd name="T7" fmla="*/ 83 h 171"/>
                              <a:gd name="T8" fmla="*/ 36 w 405"/>
                              <a:gd name="T9" fmla="*/ 107 h 171"/>
                              <a:gd name="T10" fmla="*/ 52 w 405"/>
                              <a:gd name="T11" fmla="*/ 121 h 171"/>
                              <a:gd name="T12" fmla="*/ 88 w 405"/>
                              <a:gd name="T13" fmla="*/ 145 h 171"/>
                              <a:gd name="T14" fmla="*/ 107 w 405"/>
                              <a:gd name="T15" fmla="*/ 154 h 171"/>
                              <a:gd name="T16" fmla="*/ 138 w 405"/>
                              <a:gd name="T17" fmla="*/ 164 h 171"/>
                              <a:gd name="T18" fmla="*/ 160 w 405"/>
                              <a:gd name="T19" fmla="*/ 168 h 171"/>
                              <a:gd name="T20" fmla="*/ 205 w 405"/>
                              <a:gd name="T21" fmla="*/ 170 h 171"/>
                              <a:gd name="T22" fmla="*/ 249 w 405"/>
                              <a:gd name="T23" fmla="*/ 163 h 171"/>
                              <a:gd name="T24" fmla="*/ 270 w 405"/>
                              <a:gd name="T25" fmla="*/ 156 h 171"/>
                              <a:gd name="T26" fmla="*/ 300 w 405"/>
                              <a:gd name="T27" fmla="*/ 143 h 171"/>
                              <a:gd name="T28" fmla="*/ 318 w 405"/>
                              <a:gd name="T29" fmla="*/ 131 h 171"/>
                              <a:gd name="T30" fmla="*/ 351 w 405"/>
                              <a:gd name="T31" fmla="*/ 104 h 171"/>
                              <a:gd name="T32" fmla="*/ 365 w 405"/>
                              <a:gd name="T33" fmla="*/ 88 h 171"/>
                              <a:gd name="T34" fmla="*/ 383 w 405"/>
                              <a:gd name="T35" fmla="*/ 61 h 171"/>
                              <a:gd name="T36" fmla="*/ 397 w 405"/>
                              <a:gd name="T37" fmla="*/ 32 h 171"/>
                              <a:gd name="T38" fmla="*/ 405 w 405"/>
                              <a:gd name="T39" fmla="*/ 12 h 171"/>
                              <a:gd name="T40" fmla="*/ 386 w 405"/>
                              <a:gd name="T41" fmla="*/ 0 h 171"/>
                              <a:gd name="T42" fmla="*/ 203 w 405"/>
                              <a:gd name="T43" fmla="*/ 149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05" h="171">
                                <a:moveTo>
                                  <a:pt x="203" y="149"/>
                                </a:moveTo>
                                <a:cubicBezTo>
                                  <a:pt x="121" y="154"/>
                                  <a:pt x="47" y="108"/>
                                  <a:pt x="12" y="39"/>
                                </a:cubicBezTo>
                                <a:cubicBezTo>
                                  <a:pt x="8" y="47"/>
                                  <a:pt x="5" y="54"/>
                                  <a:pt x="0" y="62"/>
                                </a:cubicBezTo>
                                <a:cubicBezTo>
                                  <a:pt x="5" y="69"/>
                                  <a:pt x="9" y="76"/>
                                  <a:pt x="15" y="83"/>
                                </a:cubicBezTo>
                                <a:cubicBezTo>
                                  <a:pt x="21" y="91"/>
                                  <a:pt x="28" y="100"/>
                                  <a:pt x="36" y="107"/>
                                </a:cubicBezTo>
                                <a:cubicBezTo>
                                  <a:pt x="41" y="112"/>
                                  <a:pt x="46" y="117"/>
                                  <a:pt x="52" y="121"/>
                                </a:cubicBezTo>
                                <a:cubicBezTo>
                                  <a:pt x="63" y="130"/>
                                  <a:pt x="75" y="138"/>
                                  <a:pt x="88" y="145"/>
                                </a:cubicBezTo>
                                <a:cubicBezTo>
                                  <a:pt x="94" y="148"/>
                                  <a:pt x="100" y="151"/>
                                  <a:pt x="107" y="154"/>
                                </a:cubicBezTo>
                                <a:cubicBezTo>
                                  <a:pt x="117" y="158"/>
                                  <a:pt x="127" y="161"/>
                                  <a:pt x="138" y="164"/>
                                </a:cubicBezTo>
                                <a:cubicBezTo>
                                  <a:pt x="145" y="166"/>
                                  <a:pt x="152" y="167"/>
                                  <a:pt x="160" y="168"/>
                                </a:cubicBezTo>
                                <a:cubicBezTo>
                                  <a:pt x="174" y="170"/>
                                  <a:pt x="189" y="171"/>
                                  <a:pt x="205" y="170"/>
                                </a:cubicBezTo>
                                <a:cubicBezTo>
                                  <a:pt x="220" y="169"/>
                                  <a:pt x="235" y="167"/>
                                  <a:pt x="249" y="163"/>
                                </a:cubicBezTo>
                                <a:cubicBezTo>
                                  <a:pt x="256" y="161"/>
                                  <a:pt x="263" y="159"/>
                                  <a:pt x="270" y="156"/>
                                </a:cubicBezTo>
                                <a:cubicBezTo>
                                  <a:pt x="280" y="152"/>
                                  <a:pt x="290" y="148"/>
                                  <a:pt x="300" y="143"/>
                                </a:cubicBezTo>
                                <a:cubicBezTo>
                                  <a:pt x="306" y="139"/>
                                  <a:pt x="312" y="135"/>
                                  <a:pt x="318" y="131"/>
                                </a:cubicBezTo>
                                <a:cubicBezTo>
                                  <a:pt x="330" y="123"/>
                                  <a:pt x="341" y="114"/>
                                  <a:pt x="351" y="104"/>
                                </a:cubicBezTo>
                                <a:cubicBezTo>
                                  <a:pt x="356" y="98"/>
                                  <a:pt x="360" y="93"/>
                                  <a:pt x="365" y="88"/>
                                </a:cubicBezTo>
                                <a:cubicBezTo>
                                  <a:pt x="371" y="79"/>
                                  <a:pt x="378" y="70"/>
                                  <a:pt x="383" y="61"/>
                                </a:cubicBezTo>
                                <a:cubicBezTo>
                                  <a:pt x="389" y="52"/>
                                  <a:pt x="393" y="42"/>
                                  <a:pt x="397" y="32"/>
                                </a:cubicBezTo>
                                <a:cubicBezTo>
                                  <a:pt x="400" y="26"/>
                                  <a:pt x="403" y="19"/>
                                  <a:pt x="405" y="12"/>
                                </a:cubicBezTo>
                                <a:cubicBezTo>
                                  <a:pt x="398" y="8"/>
                                  <a:pt x="392" y="4"/>
                                  <a:pt x="386" y="0"/>
                                </a:cubicBezTo>
                                <a:cubicBezTo>
                                  <a:pt x="364" y="82"/>
                                  <a:pt x="292" y="144"/>
                                  <a:pt x="203" y="1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7F7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45"/>
                        <wps:cNvSpPr>
                          <a:spLocks noEditPoints="1"/>
                        </wps:cNvSpPr>
                        <wps:spPr bwMode="auto">
                          <a:xfrm>
                            <a:off x="3552825" y="0"/>
                            <a:ext cx="377825" cy="378460"/>
                          </a:xfrm>
                          <a:custGeom>
                            <a:avLst/>
                            <a:gdLst>
                              <a:gd name="T0" fmla="*/ 159 w 165"/>
                              <a:gd name="T1" fmla="*/ 54 h 165"/>
                              <a:gd name="T2" fmla="*/ 156 w 165"/>
                              <a:gd name="T3" fmla="*/ 47 h 165"/>
                              <a:gd name="T4" fmla="*/ 140 w 165"/>
                              <a:gd name="T5" fmla="*/ 24 h 165"/>
                              <a:gd name="T6" fmla="*/ 134 w 165"/>
                              <a:gd name="T7" fmla="*/ 19 h 165"/>
                              <a:gd name="T8" fmla="*/ 78 w 165"/>
                              <a:gd name="T9" fmla="*/ 1 h 165"/>
                              <a:gd name="T10" fmla="*/ 69 w 165"/>
                              <a:gd name="T11" fmla="*/ 2 h 165"/>
                              <a:gd name="T12" fmla="*/ 54 w 165"/>
                              <a:gd name="T13" fmla="*/ 6 h 165"/>
                              <a:gd name="T14" fmla="*/ 46 w 165"/>
                              <a:gd name="T15" fmla="*/ 10 h 165"/>
                              <a:gd name="T16" fmla="*/ 39 w 165"/>
                              <a:gd name="T17" fmla="*/ 13 h 165"/>
                              <a:gd name="T18" fmla="*/ 30 w 165"/>
                              <a:gd name="T19" fmla="*/ 20 h 165"/>
                              <a:gd name="T20" fmla="*/ 24 w 165"/>
                              <a:gd name="T21" fmla="*/ 26 h 165"/>
                              <a:gd name="T22" fmla="*/ 19 w 165"/>
                              <a:gd name="T23" fmla="*/ 32 h 165"/>
                              <a:gd name="T24" fmla="*/ 12 w 165"/>
                              <a:gd name="T25" fmla="*/ 41 h 165"/>
                              <a:gd name="T26" fmla="*/ 9 w 165"/>
                              <a:gd name="T27" fmla="*/ 48 h 165"/>
                              <a:gd name="T28" fmla="*/ 5 w 165"/>
                              <a:gd name="T29" fmla="*/ 56 h 165"/>
                              <a:gd name="T30" fmla="*/ 3 w 165"/>
                              <a:gd name="T31" fmla="*/ 63 h 165"/>
                              <a:gd name="T32" fmla="*/ 1 w 165"/>
                              <a:gd name="T33" fmla="*/ 88 h 165"/>
                              <a:gd name="T34" fmla="*/ 3 w 165"/>
                              <a:gd name="T35" fmla="*/ 103 h 165"/>
                              <a:gd name="T36" fmla="*/ 11 w 165"/>
                              <a:gd name="T37" fmla="*/ 123 h 165"/>
                              <a:gd name="T38" fmla="*/ 14 w 165"/>
                              <a:gd name="T39" fmla="*/ 127 h 165"/>
                              <a:gd name="T40" fmla="*/ 17 w 165"/>
                              <a:gd name="T41" fmla="*/ 131 h 165"/>
                              <a:gd name="T42" fmla="*/ 20 w 165"/>
                              <a:gd name="T43" fmla="*/ 135 h 165"/>
                              <a:gd name="T44" fmla="*/ 25 w 165"/>
                              <a:gd name="T45" fmla="*/ 141 h 165"/>
                              <a:gd name="T46" fmla="*/ 31 w 165"/>
                              <a:gd name="T47" fmla="*/ 146 h 165"/>
                              <a:gd name="T48" fmla="*/ 38 w 165"/>
                              <a:gd name="T49" fmla="*/ 151 h 165"/>
                              <a:gd name="T50" fmla="*/ 48 w 165"/>
                              <a:gd name="T51" fmla="*/ 157 h 165"/>
                              <a:gd name="T52" fmla="*/ 55 w 165"/>
                              <a:gd name="T53" fmla="*/ 160 h 165"/>
                              <a:gd name="T54" fmla="*/ 87 w 165"/>
                              <a:gd name="T55" fmla="*/ 164 h 165"/>
                              <a:gd name="T56" fmla="*/ 115 w 165"/>
                              <a:gd name="T57" fmla="*/ 158 h 165"/>
                              <a:gd name="T58" fmla="*/ 119 w 165"/>
                              <a:gd name="T59" fmla="*/ 156 h 165"/>
                              <a:gd name="T60" fmla="*/ 126 w 165"/>
                              <a:gd name="T61" fmla="*/ 152 h 165"/>
                              <a:gd name="T62" fmla="*/ 146 w 165"/>
                              <a:gd name="T63" fmla="*/ 134 h 165"/>
                              <a:gd name="T64" fmla="*/ 151 w 165"/>
                              <a:gd name="T65" fmla="*/ 128 h 165"/>
                              <a:gd name="T66" fmla="*/ 155 w 165"/>
                              <a:gd name="T67" fmla="*/ 121 h 165"/>
                              <a:gd name="T68" fmla="*/ 164 w 165"/>
                              <a:gd name="T69" fmla="*/ 78 h 165"/>
                              <a:gd name="T70" fmla="*/ 159 w 165"/>
                              <a:gd name="T71" fmla="*/ 54 h 165"/>
                              <a:gd name="T72" fmla="*/ 87 w 165"/>
                              <a:gd name="T73" fmla="*/ 156 h 165"/>
                              <a:gd name="T74" fmla="*/ 9 w 165"/>
                              <a:gd name="T75" fmla="*/ 87 h 165"/>
                              <a:gd name="T76" fmla="*/ 78 w 165"/>
                              <a:gd name="T77" fmla="*/ 9 h 165"/>
                              <a:gd name="T78" fmla="*/ 156 w 165"/>
                              <a:gd name="T79" fmla="*/ 78 h 165"/>
                              <a:gd name="T80" fmla="*/ 87 w 165"/>
                              <a:gd name="T81" fmla="*/ 156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65" h="165">
                                <a:moveTo>
                                  <a:pt x="159" y="54"/>
                                </a:moveTo>
                                <a:cubicBezTo>
                                  <a:pt x="158" y="51"/>
                                  <a:pt x="157" y="49"/>
                                  <a:pt x="156" y="47"/>
                                </a:cubicBezTo>
                                <a:cubicBezTo>
                                  <a:pt x="152" y="38"/>
                                  <a:pt x="146" y="31"/>
                                  <a:pt x="140" y="24"/>
                                </a:cubicBezTo>
                                <a:cubicBezTo>
                                  <a:pt x="138" y="23"/>
                                  <a:pt x="136" y="21"/>
                                  <a:pt x="134" y="19"/>
                                </a:cubicBezTo>
                                <a:cubicBezTo>
                                  <a:pt x="118" y="7"/>
                                  <a:pt x="99" y="0"/>
                                  <a:pt x="78" y="1"/>
                                </a:cubicBezTo>
                                <a:cubicBezTo>
                                  <a:pt x="75" y="1"/>
                                  <a:pt x="72" y="2"/>
                                  <a:pt x="69" y="2"/>
                                </a:cubicBezTo>
                                <a:cubicBezTo>
                                  <a:pt x="64" y="3"/>
                                  <a:pt x="59" y="4"/>
                                  <a:pt x="54" y="6"/>
                                </a:cubicBezTo>
                                <a:cubicBezTo>
                                  <a:pt x="51" y="7"/>
                                  <a:pt x="49" y="8"/>
                                  <a:pt x="46" y="10"/>
                                </a:cubicBezTo>
                                <a:cubicBezTo>
                                  <a:pt x="44" y="11"/>
                                  <a:pt x="42" y="12"/>
                                  <a:pt x="39" y="13"/>
                                </a:cubicBezTo>
                                <a:cubicBezTo>
                                  <a:pt x="36" y="15"/>
                                  <a:pt x="33" y="18"/>
                                  <a:pt x="30" y="20"/>
                                </a:cubicBezTo>
                                <a:cubicBezTo>
                                  <a:pt x="28" y="22"/>
                                  <a:pt x="26" y="24"/>
                                  <a:pt x="24" y="26"/>
                                </a:cubicBezTo>
                                <a:cubicBezTo>
                                  <a:pt x="22" y="28"/>
                                  <a:pt x="21" y="30"/>
                                  <a:pt x="19" y="32"/>
                                </a:cubicBezTo>
                                <a:cubicBezTo>
                                  <a:pt x="16" y="35"/>
                                  <a:pt x="14" y="38"/>
                                  <a:pt x="12" y="41"/>
                                </a:cubicBezTo>
                                <a:cubicBezTo>
                                  <a:pt x="11" y="43"/>
                                  <a:pt x="10" y="46"/>
                                  <a:pt x="9" y="48"/>
                                </a:cubicBezTo>
                                <a:cubicBezTo>
                                  <a:pt x="7" y="51"/>
                                  <a:pt x="6" y="53"/>
                                  <a:pt x="5" y="56"/>
                                </a:cubicBezTo>
                                <a:cubicBezTo>
                                  <a:pt x="5" y="58"/>
                                  <a:pt x="4" y="61"/>
                                  <a:pt x="3" y="63"/>
                                </a:cubicBezTo>
                                <a:cubicBezTo>
                                  <a:pt x="1" y="71"/>
                                  <a:pt x="0" y="79"/>
                                  <a:pt x="1" y="88"/>
                                </a:cubicBezTo>
                                <a:cubicBezTo>
                                  <a:pt x="1" y="93"/>
                                  <a:pt x="2" y="98"/>
                                  <a:pt x="3" y="103"/>
                                </a:cubicBezTo>
                                <a:cubicBezTo>
                                  <a:pt x="5" y="110"/>
                                  <a:pt x="8" y="117"/>
                                  <a:pt x="11" y="123"/>
                                </a:cubicBezTo>
                                <a:cubicBezTo>
                                  <a:pt x="12" y="124"/>
                                  <a:pt x="13" y="126"/>
                                  <a:pt x="14" y="127"/>
                                </a:cubicBezTo>
                                <a:cubicBezTo>
                                  <a:pt x="15" y="128"/>
                                  <a:pt x="16" y="130"/>
                                  <a:pt x="17" y="131"/>
                                </a:cubicBezTo>
                                <a:cubicBezTo>
                                  <a:pt x="18" y="133"/>
                                  <a:pt x="19" y="134"/>
                                  <a:pt x="20" y="135"/>
                                </a:cubicBezTo>
                                <a:cubicBezTo>
                                  <a:pt x="22" y="137"/>
                                  <a:pt x="24" y="139"/>
                                  <a:pt x="25" y="141"/>
                                </a:cubicBezTo>
                                <a:cubicBezTo>
                                  <a:pt x="27" y="143"/>
                                  <a:pt x="29" y="145"/>
                                  <a:pt x="31" y="146"/>
                                </a:cubicBezTo>
                                <a:cubicBezTo>
                                  <a:pt x="33" y="148"/>
                                  <a:pt x="35" y="150"/>
                                  <a:pt x="38" y="151"/>
                                </a:cubicBezTo>
                                <a:cubicBezTo>
                                  <a:pt x="41" y="153"/>
                                  <a:pt x="44" y="155"/>
                                  <a:pt x="48" y="157"/>
                                </a:cubicBezTo>
                                <a:cubicBezTo>
                                  <a:pt x="50" y="158"/>
                                  <a:pt x="53" y="159"/>
                                  <a:pt x="55" y="160"/>
                                </a:cubicBezTo>
                                <a:cubicBezTo>
                                  <a:pt x="65" y="163"/>
                                  <a:pt x="76" y="165"/>
                                  <a:pt x="87" y="164"/>
                                </a:cubicBezTo>
                                <a:cubicBezTo>
                                  <a:pt x="97" y="164"/>
                                  <a:pt x="106" y="161"/>
                                  <a:pt x="115" y="158"/>
                                </a:cubicBezTo>
                                <a:cubicBezTo>
                                  <a:pt x="116" y="157"/>
                                  <a:pt x="117" y="157"/>
                                  <a:pt x="119" y="156"/>
                                </a:cubicBezTo>
                                <a:cubicBezTo>
                                  <a:pt x="121" y="155"/>
                                  <a:pt x="123" y="154"/>
                                  <a:pt x="126" y="152"/>
                                </a:cubicBezTo>
                                <a:cubicBezTo>
                                  <a:pt x="133" y="147"/>
                                  <a:pt x="140" y="141"/>
                                  <a:pt x="146" y="134"/>
                                </a:cubicBezTo>
                                <a:cubicBezTo>
                                  <a:pt x="148" y="132"/>
                                  <a:pt x="149" y="130"/>
                                  <a:pt x="151" y="128"/>
                                </a:cubicBezTo>
                                <a:cubicBezTo>
                                  <a:pt x="152" y="125"/>
                                  <a:pt x="153" y="123"/>
                                  <a:pt x="155" y="121"/>
                                </a:cubicBezTo>
                                <a:cubicBezTo>
                                  <a:pt x="161" y="108"/>
                                  <a:pt x="165" y="93"/>
                                  <a:pt x="164" y="78"/>
                                </a:cubicBezTo>
                                <a:cubicBezTo>
                                  <a:pt x="163" y="70"/>
                                  <a:pt x="162" y="61"/>
                                  <a:pt x="159" y="54"/>
                                </a:cubicBezTo>
                                <a:close/>
                                <a:moveTo>
                                  <a:pt x="87" y="156"/>
                                </a:moveTo>
                                <a:cubicBezTo>
                                  <a:pt x="46" y="159"/>
                                  <a:pt x="11" y="128"/>
                                  <a:pt x="9" y="87"/>
                                </a:cubicBezTo>
                                <a:cubicBezTo>
                                  <a:pt x="6" y="46"/>
                                  <a:pt x="37" y="11"/>
                                  <a:pt x="78" y="9"/>
                                </a:cubicBezTo>
                                <a:cubicBezTo>
                                  <a:pt x="119" y="7"/>
                                  <a:pt x="154" y="38"/>
                                  <a:pt x="156" y="78"/>
                                </a:cubicBezTo>
                                <a:cubicBezTo>
                                  <a:pt x="159" y="119"/>
                                  <a:pt x="127" y="154"/>
                                  <a:pt x="87" y="1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7F7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46"/>
                        <wps:cNvSpPr>
                          <a:spLocks/>
                        </wps:cNvSpPr>
                        <wps:spPr bwMode="auto">
                          <a:xfrm>
                            <a:off x="114300" y="1304925"/>
                            <a:ext cx="458470" cy="887095"/>
                          </a:xfrm>
                          <a:custGeom>
                            <a:avLst/>
                            <a:gdLst>
                              <a:gd name="T0" fmla="*/ 32 w 200"/>
                              <a:gd name="T1" fmla="*/ 122 h 387"/>
                              <a:gd name="T2" fmla="*/ 52 w 200"/>
                              <a:gd name="T3" fmla="*/ 0 h 387"/>
                              <a:gd name="T4" fmla="*/ 25 w 200"/>
                              <a:gd name="T5" fmla="*/ 6 h 387"/>
                              <a:gd name="T6" fmla="*/ 19 w 200"/>
                              <a:gd name="T7" fmla="*/ 6 h 387"/>
                              <a:gd name="T8" fmla="*/ 3 w 200"/>
                              <a:gd name="T9" fmla="*/ 123 h 387"/>
                              <a:gd name="T10" fmla="*/ 24 w 200"/>
                              <a:gd name="T11" fmla="*/ 219 h 387"/>
                              <a:gd name="T12" fmla="*/ 64 w 200"/>
                              <a:gd name="T13" fmla="*/ 289 h 387"/>
                              <a:gd name="T14" fmla="*/ 73 w 200"/>
                              <a:gd name="T15" fmla="*/ 301 h 387"/>
                              <a:gd name="T16" fmla="*/ 83 w 200"/>
                              <a:gd name="T17" fmla="*/ 312 h 387"/>
                              <a:gd name="T18" fmla="*/ 93 w 200"/>
                              <a:gd name="T19" fmla="*/ 322 h 387"/>
                              <a:gd name="T20" fmla="*/ 109 w 200"/>
                              <a:gd name="T21" fmla="*/ 337 h 387"/>
                              <a:gd name="T22" fmla="*/ 126 w 200"/>
                              <a:gd name="T23" fmla="*/ 350 h 387"/>
                              <a:gd name="T24" fmla="*/ 145 w 200"/>
                              <a:gd name="T25" fmla="*/ 363 h 387"/>
                              <a:gd name="T26" fmla="*/ 157 w 200"/>
                              <a:gd name="T27" fmla="*/ 370 h 387"/>
                              <a:gd name="T28" fmla="*/ 170 w 200"/>
                              <a:gd name="T29" fmla="*/ 377 h 387"/>
                              <a:gd name="T30" fmla="*/ 183 w 200"/>
                              <a:gd name="T31" fmla="*/ 383 h 387"/>
                              <a:gd name="T32" fmla="*/ 193 w 200"/>
                              <a:gd name="T33" fmla="*/ 387 h 387"/>
                              <a:gd name="T34" fmla="*/ 200 w 200"/>
                              <a:gd name="T35" fmla="*/ 359 h 387"/>
                              <a:gd name="T36" fmla="*/ 32 w 200"/>
                              <a:gd name="T37" fmla="*/ 122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0" h="387">
                                <a:moveTo>
                                  <a:pt x="32" y="122"/>
                                </a:moveTo>
                                <a:cubicBezTo>
                                  <a:pt x="29" y="79"/>
                                  <a:pt x="37" y="38"/>
                                  <a:pt x="52" y="0"/>
                                </a:cubicBezTo>
                                <a:cubicBezTo>
                                  <a:pt x="43" y="3"/>
                                  <a:pt x="34" y="5"/>
                                  <a:pt x="25" y="6"/>
                                </a:cubicBezTo>
                                <a:cubicBezTo>
                                  <a:pt x="23" y="6"/>
                                  <a:pt x="21" y="6"/>
                                  <a:pt x="19" y="6"/>
                                </a:cubicBezTo>
                                <a:cubicBezTo>
                                  <a:pt x="6" y="42"/>
                                  <a:pt x="0" y="82"/>
                                  <a:pt x="3" y="123"/>
                                </a:cubicBezTo>
                                <a:cubicBezTo>
                                  <a:pt x="5" y="157"/>
                                  <a:pt x="12" y="190"/>
                                  <a:pt x="24" y="219"/>
                                </a:cubicBezTo>
                                <a:cubicBezTo>
                                  <a:pt x="34" y="245"/>
                                  <a:pt x="48" y="268"/>
                                  <a:pt x="64" y="289"/>
                                </a:cubicBezTo>
                                <a:cubicBezTo>
                                  <a:pt x="67" y="293"/>
                                  <a:pt x="70" y="297"/>
                                  <a:pt x="73" y="301"/>
                                </a:cubicBezTo>
                                <a:cubicBezTo>
                                  <a:pt x="76" y="304"/>
                                  <a:pt x="80" y="308"/>
                                  <a:pt x="83" y="312"/>
                                </a:cubicBezTo>
                                <a:cubicBezTo>
                                  <a:pt x="86" y="315"/>
                                  <a:pt x="90" y="319"/>
                                  <a:pt x="93" y="322"/>
                                </a:cubicBezTo>
                                <a:cubicBezTo>
                                  <a:pt x="98" y="327"/>
                                  <a:pt x="104" y="332"/>
                                  <a:pt x="109" y="337"/>
                                </a:cubicBezTo>
                                <a:cubicBezTo>
                                  <a:pt x="115" y="341"/>
                                  <a:pt x="121" y="346"/>
                                  <a:pt x="126" y="350"/>
                                </a:cubicBezTo>
                                <a:cubicBezTo>
                                  <a:pt x="132" y="355"/>
                                  <a:pt x="138" y="359"/>
                                  <a:pt x="145" y="363"/>
                                </a:cubicBezTo>
                                <a:cubicBezTo>
                                  <a:pt x="149" y="365"/>
                                  <a:pt x="153" y="368"/>
                                  <a:pt x="157" y="370"/>
                                </a:cubicBezTo>
                                <a:cubicBezTo>
                                  <a:pt x="161" y="372"/>
                                  <a:pt x="166" y="375"/>
                                  <a:pt x="170" y="377"/>
                                </a:cubicBezTo>
                                <a:cubicBezTo>
                                  <a:pt x="174" y="379"/>
                                  <a:pt x="179" y="381"/>
                                  <a:pt x="183" y="383"/>
                                </a:cubicBezTo>
                                <a:cubicBezTo>
                                  <a:pt x="186" y="384"/>
                                  <a:pt x="190" y="386"/>
                                  <a:pt x="193" y="387"/>
                                </a:cubicBezTo>
                                <a:cubicBezTo>
                                  <a:pt x="194" y="377"/>
                                  <a:pt x="196" y="367"/>
                                  <a:pt x="200" y="359"/>
                                </a:cubicBezTo>
                                <a:cubicBezTo>
                                  <a:pt x="106" y="319"/>
                                  <a:pt x="38" y="230"/>
                                  <a:pt x="32" y="1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7F7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47"/>
                        <wps:cNvSpPr>
                          <a:spLocks/>
                        </wps:cNvSpPr>
                        <wps:spPr bwMode="auto">
                          <a:xfrm>
                            <a:off x="400050" y="847725"/>
                            <a:ext cx="1111885" cy="1368425"/>
                          </a:xfrm>
                          <a:custGeom>
                            <a:avLst/>
                            <a:gdLst>
                              <a:gd name="T0" fmla="*/ 347 w 485"/>
                              <a:gd name="T1" fmla="*/ 558 h 597"/>
                              <a:gd name="T2" fmla="*/ 359 w 485"/>
                              <a:gd name="T3" fmla="*/ 550 h 597"/>
                              <a:gd name="T4" fmla="*/ 370 w 485"/>
                              <a:gd name="T5" fmla="*/ 541 h 597"/>
                              <a:gd name="T6" fmla="*/ 387 w 485"/>
                              <a:gd name="T7" fmla="*/ 527 h 597"/>
                              <a:gd name="T8" fmla="*/ 402 w 485"/>
                              <a:gd name="T9" fmla="*/ 511 h 597"/>
                              <a:gd name="T10" fmla="*/ 417 w 485"/>
                              <a:gd name="T11" fmla="*/ 495 h 597"/>
                              <a:gd name="T12" fmla="*/ 426 w 485"/>
                              <a:gd name="T13" fmla="*/ 483 h 597"/>
                              <a:gd name="T14" fmla="*/ 434 w 485"/>
                              <a:gd name="T15" fmla="*/ 471 h 597"/>
                              <a:gd name="T16" fmla="*/ 442 w 485"/>
                              <a:gd name="T17" fmla="*/ 459 h 597"/>
                              <a:gd name="T18" fmla="*/ 443 w 485"/>
                              <a:gd name="T19" fmla="*/ 457 h 597"/>
                              <a:gd name="T20" fmla="*/ 451 w 485"/>
                              <a:gd name="T21" fmla="*/ 442 h 597"/>
                              <a:gd name="T22" fmla="*/ 463 w 485"/>
                              <a:gd name="T23" fmla="*/ 416 h 597"/>
                              <a:gd name="T24" fmla="*/ 473 w 485"/>
                              <a:gd name="T25" fmla="*/ 385 h 597"/>
                              <a:gd name="T26" fmla="*/ 483 w 485"/>
                              <a:gd name="T27" fmla="*/ 287 h 597"/>
                              <a:gd name="T28" fmla="*/ 477 w 485"/>
                              <a:gd name="T29" fmla="*/ 241 h 597"/>
                              <a:gd name="T30" fmla="*/ 470 w 485"/>
                              <a:gd name="T31" fmla="*/ 213 h 597"/>
                              <a:gd name="T32" fmla="*/ 464 w 485"/>
                              <a:gd name="T33" fmla="*/ 197 h 597"/>
                              <a:gd name="T34" fmla="*/ 442 w 485"/>
                              <a:gd name="T35" fmla="*/ 151 h 597"/>
                              <a:gd name="T36" fmla="*/ 434 w 485"/>
                              <a:gd name="T37" fmla="*/ 139 h 597"/>
                              <a:gd name="T38" fmla="*/ 422 w 485"/>
                              <a:gd name="T39" fmla="*/ 121 h 597"/>
                              <a:gd name="T40" fmla="*/ 417 w 485"/>
                              <a:gd name="T41" fmla="*/ 115 h 597"/>
                              <a:gd name="T42" fmla="*/ 408 w 485"/>
                              <a:gd name="T43" fmla="*/ 104 h 597"/>
                              <a:gd name="T44" fmla="*/ 403 w 485"/>
                              <a:gd name="T45" fmla="*/ 99 h 597"/>
                              <a:gd name="T46" fmla="*/ 393 w 485"/>
                              <a:gd name="T47" fmla="*/ 88 h 597"/>
                              <a:gd name="T48" fmla="*/ 387 w 485"/>
                              <a:gd name="T49" fmla="*/ 83 h 597"/>
                              <a:gd name="T50" fmla="*/ 377 w 485"/>
                              <a:gd name="T51" fmla="*/ 74 h 597"/>
                              <a:gd name="T52" fmla="*/ 335 w 485"/>
                              <a:gd name="T53" fmla="*/ 44 h 597"/>
                              <a:gd name="T54" fmla="*/ 322 w 485"/>
                              <a:gd name="T55" fmla="*/ 37 h 597"/>
                              <a:gd name="T56" fmla="*/ 303 w 485"/>
                              <a:gd name="T57" fmla="*/ 27 h 597"/>
                              <a:gd name="T58" fmla="*/ 296 w 485"/>
                              <a:gd name="T59" fmla="*/ 24 h 597"/>
                              <a:gd name="T60" fmla="*/ 261 w 485"/>
                              <a:gd name="T61" fmla="*/ 12 h 597"/>
                              <a:gd name="T62" fmla="*/ 254 w 485"/>
                              <a:gd name="T63" fmla="*/ 11 h 597"/>
                              <a:gd name="T64" fmla="*/ 163 w 485"/>
                              <a:gd name="T65" fmla="*/ 2 h 597"/>
                              <a:gd name="T66" fmla="*/ 74 w 485"/>
                              <a:gd name="T67" fmla="*/ 21 h 597"/>
                              <a:gd name="T68" fmla="*/ 67 w 485"/>
                              <a:gd name="T69" fmla="*/ 24 h 597"/>
                              <a:gd name="T70" fmla="*/ 34 w 485"/>
                              <a:gd name="T71" fmla="*/ 40 h 597"/>
                              <a:gd name="T72" fmla="*/ 27 w 485"/>
                              <a:gd name="T73" fmla="*/ 44 h 597"/>
                              <a:gd name="T74" fmla="*/ 9 w 485"/>
                              <a:gd name="T75" fmla="*/ 55 h 597"/>
                              <a:gd name="T76" fmla="*/ 0 w 485"/>
                              <a:gd name="T77" fmla="*/ 62 h 597"/>
                              <a:gd name="T78" fmla="*/ 5 w 485"/>
                              <a:gd name="T79" fmla="*/ 88 h 597"/>
                              <a:gd name="T80" fmla="*/ 5 w 485"/>
                              <a:gd name="T81" fmla="*/ 95 h 597"/>
                              <a:gd name="T82" fmla="*/ 165 w 485"/>
                              <a:gd name="T83" fmla="*/ 31 h 597"/>
                              <a:gd name="T84" fmla="*/ 444 w 485"/>
                              <a:gd name="T85" fmla="*/ 227 h 597"/>
                              <a:gd name="T86" fmla="*/ 449 w 485"/>
                              <a:gd name="T87" fmla="*/ 248 h 597"/>
                              <a:gd name="T88" fmla="*/ 454 w 485"/>
                              <a:gd name="T89" fmla="*/ 289 h 597"/>
                              <a:gd name="T90" fmla="*/ 455 w 485"/>
                              <a:gd name="T91" fmla="*/ 297 h 597"/>
                              <a:gd name="T92" fmla="*/ 450 w 485"/>
                              <a:gd name="T93" fmla="*/ 357 h 597"/>
                              <a:gd name="T94" fmla="*/ 436 w 485"/>
                              <a:gd name="T95" fmla="*/ 403 h 597"/>
                              <a:gd name="T96" fmla="*/ 427 w 485"/>
                              <a:gd name="T97" fmla="*/ 424 h 597"/>
                              <a:gd name="T98" fmla="*/ 255 w 485"/>
                              <a:gd name="T99" fmla="*/ 568 h 597"/>
                              <a:gd name="T100" fmla="*/ 259 w 485"/>
                              <a:gd name="T101" fmla="*/ 589 h 597"/>
                              <a:gd name="T102" fmla="*/ 259 w 485"/>
                              <a:gd name="T103" fmla="*/ 597 h 597"/>
                              <a:gd name="T104" fmla="*/ 334 w 485"/>
                              <a:gd name="T105" fmla="*/ 566 h 597"/>
                              <a:gd name="T106" fmla="*/ 347 w 485"/>
                              <a:gd name="T107" fmla="*/ 558 h 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85" h="597">
                                <a:moveTo>
                                  <a:pt x="347" y="558"/>
                                </a:moveTo>
                                <a:cubicBezTo>
                                  <a:pt x="351" y="555"/>
                                  <a:pt x="355" y="553"/>
                                  <a:pt x="359" y="550"/>
                                </a:cubicBezTo>
                                <a:cubicBezTo>
                                  <a:pt x="363" y="547"/>
                                  <a:pt x="367" y="544"/>
                                  <a:pt x="370" y="541"/>
                                </a:cubicBezTo>
                                <a:cubicBezTo>
                                  <a:pt x="376" y="536"/>
                                  <a:pt x="382" y="532"/>
                                  <a:pt x="387" y="527"/>
                                </a:cubicBezTo>
                                <a:cubicBezTo>
                                  <a:pt x="392" y="522"/>
                                  <a:pt x="397" y="516"/>
                                  <a:pt x="402" y="511"/>
                                </a:cubicBezTo>
                                <a:cubicBezTo>
                                  <a:pt x="407" y="506"/>
                                  <a:pt x="412" y="500"/>
                                  <a:pt x="417" y="495"/>
                                </a:cubicBezTo>
                                <a:cubicBezTo>
                                  <a:pt x="420" y="491"/>
                                  <a:pt x="423" y="487"/>
                                  <a:pt x="426" y="483"/>
                                </a:cubicBezTo>
                                <a:cubicBezTo>
                                  <a:pt x="428" y="479"/>
                                  <a:pt x="431" y="475"/>
                                  <a:pt x="434" y="471"/>
                                </a:cubicBezTo>
                                <a:cubicBezTo>
                                  <a:pt x="436" y="467"/>
                                  <a:pt x="439" y="463"/>
                                  <a:pt x="442" y="459"/>
                                </a:cubicBezTo>
                                <a:cubicBezTo>
                                  <a:pt x="442" y="458"/>
                                  <a:pt x="442" y="458"/>
                                  <a:pt x="443" y="457"/>
                                </a:cubicBezTo>
                                <a:cubicBezTo>
                                  <a:pt x="445" y="452"/>
                                  <a:pt x="448" y="447"/>
                                  <a:pt x="451" y="442"/>
                                </a:cubicBezTo>
                                <a:cubicBezTo>
                                  <a:pt x="455" y="433"/>
                                  <a:pt x="459" y="424"/>
                                  <a:pt x="463" y="416"/>
                                </a:cubicBezTo>
                                <a:cubicBezTo>
                                  <a:pt x="467" y="405"/>
                                  <a:pt x="470" y="395"/>
                                  <a:pt x="473" y="385"/>
                                </a:cubicBezTo>
                                <a:cubicBezTo>
                                  <a:pt x="482" y="354"/>
                                  <a:pt x="485" y="321"/>
                                  <a:pt x="483" y="287"/>
                                </a:cubicBezTo>
                                <a:cubicBezTo>
                                  <a:pt x="482" y="271"/>
                                  <a:pt x="480" y="256"/>
                                  <a:pt x="477" y="241"/>
                                </a:cubicBezTo>
                                <a:cubicBezTo>
                                  <a:pt x="475" y="231"/>
                                  <a:pt x="473" y="222"/>
                                  <a:pt x="470" y="213"/>
                                </a:cubicBezTo>
                                <a:cubicBezTo>
                                  <a:pt x="468" y="208"/>
                                  <a:pt x="466" y="202"/>
                                  <a:pt x="464" y="197"/>
                                </a:cubicBezTo>
                                <a:cubicBezTo>
                                  <a:pt x="458" y="181"/>
                                  <a:pt x="451" y="166"/>
                                  <a:pt x="442" y="151"/>
                                </a:cubicBezTo>
                                <a:cubicBezTo>
                                  <a:pt x="440" y="147"/>
                                  <a:pt x="437" y="143"/>
                                  <a:pt x="434" y="139"/>
                                </a:cubicBezTo>
                                <a:cubicBezTo>
                                  <a:pt x="430" y="133"/>
                                  <a:pt x="426" y="127"/>
                                  <a:pt x="422" y="121"/>
                                </a:cubicBezTo>
                                <a:cubicBezTo>
                                  <a:pt x="420" y="119"/>
                                  <a:pt x="419" y="117"/>
                                  <a:pt x="417" y="115"/>
                                </a:cubicBezTo>
                                <a:cubicBezTo>
                                  <a:pt x="414" y="111"/>
                                  <a:pt x="411" y="108"/>
                                  <a:pt x="408" y="104"/>
                                </a:cubicBezTo>
                                <a:cubicBezTo>
                                  <a:pt x="406" y="102"/>
                                  <a:pt x="404" y="100"/>
                                  <a:pt x="403" y="99"/>
                                </a:cubicBezTo>
                                <a:cubicBezTo>
                                  <a:pt x="400" y="95"/>
                                  <a:pt x="396" y="92"/>
                                  <a:pt x="393" y="88"/>
                                </a:cubicBezTo>
                                <a:cubicBezTo>
                                  <a:pt x="391" y="87"/>
                                  <a:pt x="389" y="85"/>
                                  <a:pt x="387" y="83"/>
                                </a:cubicBezTo>
                                <a:cubicBezTo>
                                  <a:pt x="384" y="80"/>
                                  <a:pt x="380" y="77"/>
                                  <a:pt x="377" y="74"/>
                                </a:cubicBezTo>
                                <a:cubicBezTo>
                                  <a:pt x="364" y="63"/>
                                  <a:pt x="350" y="53"/>
                                  <a:pt x="335" y="44"/>
                                </a:cubicBezTo>
                                <a:cubicBezTo>
                                  <a:pt x="331" y="42"/>
                                  <a:pt x="327" y="39"/>
                                  <a:pt x="322" y="37"/>
                                </a:cubicBezTo>
                                <a:cubicBezTo>
                                  <a:pt x="316" y="33"/>
                                  <a:pt x="309" y="30"/>
                                  <a:pt x="303" y="27"/>
                                </a:cubicBezTo>
                                <a:cubicBezTo>
                                  <a:pt x="300" y="26"/>
                                  <a:pt x="298" y="25"/>
                                  <a:pt x="296" y="24"/>
                                </a:cubicBezTo>
                                <a:cubicBezTo>
                                  <a:pt x="285" y="20"/>
                                  <a:pt x="273" y="16"/>
                                  <a:pt x="261" y="12"/>
                                </a:cubicBezTo>
                                <a:cubicBezTo>
                                  <a:pt x="259" y="12"/>
                                  <a:pt x="256" y="11"/>
                                  <a:pt x="254" y="11"/>
                                </a:cubicBezTo>
                                <a:cubicBezTo>
                                  <a:pt x="225" y="3"/>
                                  <a:pt x="194" y="0"/>
                                  <a:pt x="163" y="2"/>
                                </a:cubicBezTo>
                                <a:cubicBezTo>
                                  <a:pt x="132" y="4"/>
                                  <a:pt x="102" y="11"/>
                                  <a:pt x="74" y="21"/>
                                </a:cubicBezTo>
                                <a:cubicBezTo>
                                  <a:pt x="72" y="22"/>
                                  <a:pt x="69" y="23"/>
                                  <a:pt x="67" y="24"/>
                                </a:cubicBezTo>
                                <a:cubicBezTo>
                                  <a:pt x="56" y="29"/>
                                  <a:pt x="45" y="34"/>
                                  <a:pt x="34" y="40"/>
                                </a:cubicBezTo>
                                <a:cubicBezTo>
                                  <a:pt x="32" y="41"/>
                                  <a:pt x="30" y="42"/>
                                  <a:pt x="27" y="44"/>
                                </a:cubicBezTo>
                                <a:cubicBezTo>
                                  <a:pt x="21" y="47"/>
                                  <a:pt x="15" y="51"/>
                                  <a:pt x="9" y="55"/>
                                </a:cubicBezTo>
                                <a:cubicBezTo>
                                  <a:pt x="6" y="57"/>
                                  <a:pt x="3" y="60"/>
                                  <a:pt x="0" y="62"/>
                                </a:cubicBezTo>
                                <a:cubicBezTo>
                                  <a:pt x="3" y="70"/>
                                  <a:pt x="4" y="79"/>
                                  <a:pt x="5" y="88"/>
                                </a:cubicBezTo>
                                <a:cubicBezTo>
                                  <a:pt x="5" y="90"/>
                                  <a:pt x="5" y="93"/>
                                  <a:pt x="5" y="95"/>
                                </a:cubicBezTo>
                                <a:cubicBezTo>
                                  <a:pt x="48" y="58"/>
                                  <a:pt x="104" y="35"/>
                                  <a:pt x="165" y="31"/>
                                </a:cubicBezTo>
                                <a:cubicBezTo>
                                  <a:pt x="294" y="24"/>
                                  <a:pt x="408" y="108"/>
                                  <a:pt x="444" y="227"/>
                                </a:cubicBezTo>
                                <a:cubicBezTo>
                                  <a:pt x="446" y="234"/>
                                  <a:pt x="447" y="241"/>
                                  <a:pt x="449" y="248"/>
                                </a:cubicBezTo>
                                <a:cubicBezTo>
                                  <a:pt x="452" y="261"/>
                                  <a:pt x="453" y="275"/>
                                  <a:pt x="454" y="289"/>
                                </a:cubicBezTo>
                                <a:cubicBezTo>
                                  <a:pt x="454" y="291"/>
                                  <a:pt x="455" y="294"/>
                                  <a:pt x="455" y="297"/>
                                </a:cubicBezTo>
                                <a:cubicBezTo>
                                  <a:pt x="455" y="317"/>
                                  <a:pt x="454" y="337"/>
                                  <a:pt x="450" y="357"/>
                                </a:cubicBezTo>
                                <a:cubicBezTo>
                                  <a:pt x="447" y="373"/>
                                  <a:pt x="442" y="388"/>
                                  <a:pt x="436" y="403"/>
                                </a:cubicBezTo>
                                <a:cubicBezTo>
                                  <a:pt x="434" y="410"/>
                                  <a:pt x="431" y="417"/>
                                  <a:pt x="427" y="424"/>
                                </a:cubicBezTo>
                                <a:cubicBezTo>
                                  <a:pt x="394" y="493"/>
                                  <a:pt x="332" y="547"/>
                                  <a:pt x="255" y="568"/>
                                </a:cubicBezTo>
                                <a:cubicBezTo>
                                  <a:pt x="257" y="575"/>
                                  <a:pt x="259" y="582"/>
                                  <a:pt x="259" y="589"/>
                                </a:cubicBezTo>
                                <a:cubicBezTo>
                                  <a:pt x="259" y="592"/>
                                  <a:pt x="259" y="595"/>
                                  <a:pt x="259" y="597"/>
                                </a:cubicBezTo>
                                <a:cubicBezTo>
                                  <a:pt x="286" y="590"/>
                                  <a:pt x="311" y="579"/>
                                  <a:pt x="334" y="566"/>
                                </a:cubicBezTo>
                                <a:cubicBezTo>
                                  <a:pt x="339" y="563"/>
                                  <a:pt x="343" y="561"/>
                                  <a:pt x="347" y="5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7F7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48"/>
                        <wps:cNvSpPr>
                          <a:spLocks/>
                        </wps:cNvSpPr>
                        <wps:spPr bwMode="auto">
                          <a:xfrm>
                            <a:off x="1962150" y="161925"/>
                            <a:ext cx="1306830" cy="1712595"/>
                          </a:xfrm>
                          <a:custGeom>
                            <a:avLst/>
                            <a:gdLst>
                              <a:gd name="T0" fmla="*/ 489 w 570"/>
                              <a:gd name="T1" fmla="*/ 692 h 747"/>
                              <a:gd name="T2" fmla="*/ 398 w 570"/>
                              <a:gd name="T3" fmla="*/ 710 h 747"/>
                              <a:gd name="T4" fmla="*/ 205 w 570"/>
                              <a:gd name="T5" fmla="*/ 662 h 747"/>
                              <a:gd name="T6" fmla="*/ 191 w 570"/>
                              <a:gd name="T7" fmla="*/ 653 h 747"/>
                              <a:gd name="T8" fmla="*/ 170 w 570"/>
                              <a:gd name="T9" fmla="*/ 638 h 747"/>
                              <a:gd name="T10" fmla="*/ 52 w 570"/>
                              <a:gd name="T11" fmla="*/ 460 h 747"/>
                              <a:gd name="T12" fmla="*/ 46 w 570"/>
                              <a:gd name="T13" fmla="*/ 434 h 747"/>
                              <a:gd name="T14" fmla="*/ 44 w 570"/>
                              <a:gd name="T15" fmla="*/ 418 h 747"/>
                              <a:gd name="T16" fmla="*/ 41 w 570"/>
                              <a:gd name="T17" fmla="*/ 393 h 747"/>
                              <a:gd name="T18" fmla="*/ 358 w 570"/>
                              <a:gd name="T19" fmla="*/ 36 h 747"/>
                              <a:gd name="T20" fmla="*/ 548 w 570"/>
                              <a:gd name="T21" fmla="*/ 82 h 747"/>
                              <a:gd name="T22" fmla="*/ 570 w 570"/>
                              <a:gd name="T23" fmla="*/ 53 h 747"/>
                              <a:gd name="T24" fmla="*/ 552 w 570"/>
                              <a:gd name="T25" fmla="*/ 43 h 747"/>
                              <a:gd name="T26" fmla="*/ 536 w 570"/>
                              <a:gd name="T27" fmla="*/ 35 h 747"/>
                              <a:gd name="T28" fmla="*/ 503 w 570"/>
                              <a:gd name="T29" fmla="*/ 21 h 747"/>
                              <a:gd name="T30" fmla="*/ 485 w 570"/>
                              <a:gd name="T31" fmla="*/ 16 h 747"/>
                              <a:gd name="T32" fmla="*/ 468 w 570"/>
                              <a:gd name="T33" fmla="*/ 11 h 747"/>
                              <a:gd name="T34" fmla="*/ 413 w 570"/>
                              <a:gd name="T35" fmla="*/ 2 h 747"/>
                              <a:gd name="T36" fmla="*/ 404 w 570"/>
                              <a:gd name="T37" fmla="*/ 1 h 747"/>
                              <a:gd name="T38" fmla="*/ 356 w 570"/>
                              <a:gd name="T39" fmla="*/ 1 h 747"/>
                              <a:gd name="T40" fmla="*/ 309 w 570"/>
                              <a:gd name="T41" fmla="*/ 6 h 747"/>
                              <a:gd name="T42" fmla="*/ 300 w 570"/>
                              <a:gd name="T43" fmla="*/ 8 h 747"/>
                              <a:gd name="T44" fmla="*/ 247 w 570"/>
                              <a:gd name="T45" fmla="*/ 24 h 747"/>
                              <a:gd name="T46" fmla="*/ 230 w 570"/>
                              <a:gd name="T47" fmla="*/ 31 h 747"/>
                              <a:gd name="T48" fmla="*/ 213 w 570"/>
                              <a:gd name="T49" fmla="*/ 39 h 747"/>
                              <a:gd name="T50" fmla="*/ 181 w 570"/>
                              <a:gd name="T51" fmla="*/ 56 h 747"/>
                              <a:gd name="T52" fmla="*/ 166 w 570"/>
                              <a:gd name="T53" fmla="*/ 66 h 747"/>
                              <a:gd name="T54" fmla="*/ 112 w 570"/>
                              <a:gd name="T55" fmla="*/ 112 h 747"/>
                              <a:gd name="T56" fmla="*/ 99 w 570"/>
                              <a:gd name="T57" fmla="*/ 125 h 747"/>
                              <a:gd name="T58" fmla="*/ 77 w 570"/>
                              <a:gd name="T59" fmla="*/ 153 h 747"/>
                              <a:gd name="T60" fmla="*/ 6 w 570"/>
                              <a:gd name="T61" fmla="*/ 395 h 747"/>
                              <a:gd name="T62" fmla="*/ 7 w 570"/>
                              <a:gd name="T63" fmla="*/ 409 h 747"/>
                              <a:gd name="T64" fmla="*/ 8 w 570"/>
                              <a:gd name="T65" fmla="*/ 424 h 747"/>
                              <a:gd name="T66" fmla="*/ 12 w 570"/>
                              <a:gd name="T67" fmla="*/ 447 h 747"/>
                              <a:gd name="T68" fmla="*/ 166 w 570"/>
                              <a:gd name="T69" fmla="*/ 680 h 747"/>
                              <a:gd name="T70" fmla="*/ 166 w 570"/>
                              <a:gd name="T71" fmla="*/ 680 h 747"/>
                              <a:gd name="T72" fmla="*/ 186 w 570"/>
                              <a:gd name="T73" fmla="*/ 692 h 747"/>
                              <a:gd name="T74" fmla="*/ 199 w 570"/>
                              <a:gd name="T75" fmla="*/ 700 h 747"/>
                              <a:gd name="T76" fmla="*/ 307 w 570"/>
                              <a:gd name="T77" fmla="*/ 739 h 747"/>
                              <a:gd name="T78" fmla="*/ 400 w 570"/>
                              <a:gd name="T79" fmla="*/ 746 h 747"/>
                              <a:gd name="T80" fmla="*/ 513 w 570"/>
                              <a:gd name="T81" fmla="*/ 721 h 747"/>
                              <a:gd name="T82" fmla="*/ 489 w 570"/>
                              <a:gd name="T83" fmla="*/ 692 h 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70" h="747">
                                <a:moveTo>
                                  <a:pt x="489" y="692"/>
                                </a:moveTo>
                                <a:cubicBezTo>
                                  <a:pt x="460" y="702"/>
                                  <a:pt x="430" y="708"/>
                                  <a:pt x="398" y="710"/>
                                </a:cubicBezTo>
                                <a:cubicBezTo>
                                  <a:pt x="328" y="714"/>
                                  <a:pt x="261" y="696"/>
                                  <a:pt x="205" y="662"/>
                                </a:cubicBezTo>
                                <a:cubicBezTo>
                                  <a:pt x="200" y="660"/>
                                  <a:pt x="195" y="657"/>
                                  <a:pt x="191" y="653"/>
                                </a:cubicBezTo>
                                <a:cubicBezTo>
                                  <a:pt x="184" y="649"/>
                                  <a:pt x="177" y="643"/>
                                  <a:pt x="170" y="638"/>
                                </a:cubicBezTo>
                                <a:cubicBezTo>
                                  <a:pt x="113" y="594"/>
                                  <a:pt x="71" y="532"/>
                                  <a:pt x="52" y="460"/>
                                </a:cubicBezTo>
                                <a:cubicBezTo>
                                  <a:pt x="50" y="452"/>
                                  <a:pt x="48" y="443"/>
                                  <a:pt x="46" y="434"/>
                                </a:cubicBezTo>
                                <a:cubicBezTo>
                                  <a:pt x="45" y="429"/>
                                  <a:pt x="45" y="423"/>
                                  <a:pt x="44" y="418"/>
                                </a:cubicBezTo>
                                <a:cubicBezTo>
                                  <a:pt x="43" y="410"/>
                                  <a:pt x="42" y="401"/>
                                  <a:pt x="41" y="393"/>
                                </a:cubicBezTo>
                                <a:cubicBezTo>
                                  <a:pt x="30" y="207"/>
                                  <a:pt x="173" y="47"/>
                                  <a:pt x="358" y="36"/>
                                </a:cubicBezTo>
                                <a:cubicBezTo>
                                  <a:pt x="427" y="32"/>
                                  <a:pt x="493" y="49"/>
                                  <a:pt x="548" y="82"/>
                                </a:cubicBezTo>
                                <a:cubicBezTo>
                                  <a:pt x="553" y="71"/>
                                  <a:pt x="560" y="61"/>
                                  <a:pt x="570" y="53"/>
                                </a:cubicBezTo>
                                <a:cubicBezTo>
                                  <a:pt x="564" y="50"/>
                                  <a:pt x="558" y="46"/>
                                  <a:pt x="552" y="43"/>
                                </a:cubicBezTo>
                                <a:cubicBezTo>
                                  <a:pt x="547" y="40"/>
                                  <a:pt x="542" y="38"/>
                                  <a:pt x="536" y="35"/>
                                </a:cubicBezTo>
                                <a:cubicBezTo>
                                  <a:pt x="525" y="30"/>
                                  <a:pt x="514" y="26"/>
                                  <a:pt x="503" y="21"/>
                                </a:cubicBezTo>
                                <a:cubicBezTo>
                                  <a:pt x="497" y="19"/>
                                  <a:pt x="491" y="18"/>
                                  <a:pt x="485" y="16"/>
                                </a:cubicBezTo>
                                <a:cubicBezTo>
                                  <a:pt x="480" y="14"/>
                                  <a:pt x="474" y="12"/>
                                  <a:pt x="468" y="11"/>
                                </a:cubicBezTo>
                                <a:cubicBezTo>
                                  <a:pt x="450" y="7"/>
                                  <a:pt x="432" y="3"/>
                                  <a:pt x="413" y="2"/>
                                </a:cubicBezTo>
                                <a:cubicBezTo>
                                  <a:pt x="410" y="1"/>
                                  <a:pt x="407" y="1"/>
                                  <a:pt x="404" y="1"/>
                                </a:cubicBezTo>
                                <a:cubicBezTo>
                                  <a:pt x="388" y="0"/>
                                  <a:pt x="372" y="0"/>
                                  <a:pt x="356" y="1"/>
                                </a:cubicBezTo>
                                <a:cubicBezTo>
                                  <a:pt x="340" y="2"/>
                                  <a:pt x="324" y="4"/>
                                  <a:pt x="309" y="6"/>
                                </a:cubicBezTo>
                                <a:cubicBezTo>
                                  <a:pt x="306" y="7"/>
                                  <a:pt x="303" y="8"/>
                                  <a:pt x="300" y="8"/>
                                </a:cubicBezTo>
                                <a:cubicBezTo>
                                  <a:pt x="281" y="12"/>
                                  <a:pt x="264" y="17"/>
                                  <a:pt x="247" y="24"/>
                                </a:cubicBezTo>
                                <a:cubicBezTo>
                                  <a:pt x="241" y="26"/>
                                  <a:pt x="235" y="28"/>
                                  <a:pt x="230" y="31"/>
                                </a:cubicBezTo>
                                <a:cubicBezTo>
                                  <a:pt x="224" y="33"/>
                                  <a:pt x="218" y="36"/>
                                  <a:pt x="213" y="39"/>
                                </a:cubicBezTo>
                                <a:cubicBezTo>
                                  <a:pt x="202" y="44"/>
                                  <a:pt x="192" y="50"/>
                                  <a:pt x="181" y="56"/>
                                </a:cubicBezTo>
                                <a:cubicBezTo>
                                  <a:pt x="176" y="59"/>
                                  <a:pt x="171" y="63"/>
                                  <a:pt x="166" y="66"/>
                                </a:cubicBezTo>
                                <a:cubicBezTo>
                                  <a:pt x="147" y="80"/>
                                  <a:pt x="128" y="95"/>
                                  <a:pt x="112" y="112"/>
                                </a:cubicBezTo>
                                <a:cubicBezTo>
                                  <a:pt x="107" y="117"/>
                                  <a:pt x="103" y="121"/>
                                  <a:pt x="99" y="125"/>
                                </a:cubicBezTo>
                                <a:cubicBezTo>
                                  <a:pt x="91" y="134"/>
                                  <a:pt x="84" y="144"/>
                                  <a:pt x="77" y="153"/>
                                </a:cubicBezTo>
                                <a:cubicBezTo>
                                  <a:pt x="27" y="221"/>
                                  <a:pt x="0" y="305"/>
                                  <a:pt x="6" y="395"/>
                                </a:cubicBezTo>
                                <a:cubicBezTo>
                                  <a:pt x="6" y="400"/>
                                  <a:pt x="6" y="404"/>
                                  <a:pt x="7" y="409"/>
                                </a:cubicBezTo>
                                <a:cubicBezTo>
                                  <a:pt x="7" y="414"/>
                                  <a:pt x="8" y="419"/>
                                  <a:pt x="8" y="424"/>
                                </a:cubicBezTo>
                                <a:cubicBezTo>
                                  <a:pt x="10" y="432"/>
                                  <a:pt x="11" y="439"/>
                                  <a:pt x="12" y="447"/>
                                </a:cubicBezTo>
                                <a:cubicBezTo>
                                  <a:pt x="32" y="544"/>
                                  <a:pt x="89" y="626"/>
                                  <a:pt x="166" y="680"/>
                                </a:cubicBezTo>
                                <a:cubicBezTo>
                                  <a:pt x="166" y="680"/>
                                  <a:pt x="166" y="680"/>
                                  <a:pt x="166" y="680"/>
                                </a:cubicBezTo>
                                <a:cubicBezTo>
                                  <a:pt x="173" y="684"/>
                                  <a:pt x="179" y="689"/>
                                  <a:pt x="186" y="692"/>
                                </a:cubicBezTo>
                                <a:cubicBezTo>
                                  <a:pt x="190" y="695"/>
                                  <a:pt x="194" y="698"/>
                                  <a:pt x="199" y="700"/>
                                </a:cubicBezTo>
                                <a:cubicBezTo>
                                  <a:pt x="232" y="719"/>
                                  <a:pt x="269" y="732"/>
                                  <a:pt x="307" y="739"/>
                                </a:cubicBezTo>
                                <a:cubicBezTo>
                                  <a:pt x="337" y="745"/>
                                  <a:pt x="368" y="747"/>
                                  <a:pt x="400" y="746"/>
                                </a:cubicBezTo>
                                <a:cubicBezTo>
                                  <a:pt x="440" y="743"/>
                                  <a:pt x="478" y="735"/>
                                  <a:pt x="513" y="721"/>
                                </a:cubicBezTo>
                                <a:cubicBezTo>
                                  <a:pt x="504" y="713"/>
                                  <a:pt x="496" y="703"/>
                                  <a:pt x="489" y="6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7F7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49"/>
                        <wps:cNvSpPr>
                          <a:spLocks/>
                        </wps:cNvSpPr>
                        <wps:spPr bwMode="auto">
                          <a:xfrm>
                            <a:off x="3448050" y="485775"/>
                            <a:ext cx="250190" cy="994410"/>
                          </a:xfrm>
                          <a:custGeom>
                            <a:avLst/>
                            <a:gdLst>
                              <a:gd name="T0" fmla="*/ 44 w 109"/>
                              <a:gd name="T1" fmla="*/ 434 h 434"/>
                              <a:gd name="T2" fmla="*/ 105 w 109"/>
                              <a:gd name="T3" fmla="*/ 208 h 434"/>
                              <a:gd name="T4" fmla="*/ 25 w 109"/>
                              <a:gd name="T5" fmla="*/ 0 h 434"/>
                              <a:gd name="T6" fmla="*/ 0 w 109"/>
                              <a:gd name="T7" fmla="*/ 25 h 434"/>
                              <a:gd name="T8" fmla="*/ 69 w 109"/>
                              <a:gd name="T9" fmla="*/ 210 h 434"/>
                              <a:gd name="T10" fmla="*/ 21 w 109"/>
                              <a:gd name="T11" fmla="*/ 404 h 434"/>
                              <a:gd name="T12" fmla="*/ 44 w 109"/>
                              <a:gd name="T13" fmla="*/ 434 h 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9" h="434">
                                <a:moveTo>
                                  <a:pt x="44" y="434"/>
                                </a:moveTo>
                                <a:cubicBezTo>
                                  <a:pt x="87" y="369"/>
                                  <a:pt x="109" y="291"/>
                                  <a:pt x="105" y="208"/>
                                </a:cubicBezTo>
                                <a:cubicBezTo>
                                  <a:pt x="100" y="129"/>
                                  <a:pt x="71" y="58"/>
                                  <a:pt x="25" y="0"/>
                                </a:cubicBezTo>
                                <a:cubicBezTo>
                                  <a:pt x="19" y="10"/>
                                  <a:pt x="10" y="19"/>
                                  <a:pt x="0" y="25"/>
                                </a:cubicBezTo>
                                <a:cubicBezTo>
                                  <a:pt x="39" y="77"/>
                                  <a:pt x="65" y="140"/>
                                  <a:pt x="69" y="210"/>
                                </a:cubicBezTo>
                                <a:cubicBezTo>
                                  <a:pt x="73" y="281"/>
                                  <a:pt x="55" y="348"/>
                                  <a:pt x="21" y="404"/>
                                </a:cubicBezTo>
                                <a:cubicBezTo>
                                  <a:pt x="30" y="413"/>
                                  <a:pt x="38" y="423"/>
                                  <a:pt x="44" y="4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7F7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50"/>
                        <wps:cNvSpPr>
                          <a:spLocks noEditPoints="1"/>
                        </wps:cNvSpPr>
                        <wps:spPr bwMode="auto">
                          <a:xfrm>
                            <a:off x="1133475" y="2295525"/>
                            <a:ext cx="862330" cy="861695"/>
                          </a:xfrm>
                          <a:custGeom>
                            <a:avLst/>
                            <a:gdLst>
                              <a:gd name="T0" fmla="*/ 180 w 376"/>
                              <a:gd name="T1" fmla="*/ 6 h 376"/>
                              <a:gd name="T2" fmla="*/ 6 w 376"/>
                              <a:gd name="T3" fmla="*/ 201 h 376"/>
                              <a:gd name="T4" fmla="*/ 21 w 376"/>
                              <a:gd name="T5" fmla="*/ 264 h 376"/>
                              <a:gd name="T6" fmla="*/ 29 w 376"/>
                              <a:gd name="T7" fmla="*/ 280 h 376"/>
                              <a:gd name="T8" fmla="*/ 38 w 376"/>
                              <a:gd name="T9" fmla="*/ 295 h 376"/>
                              <a:gd name="T10" fmla="*/ 49 w 376"/>
                              <a:gd name="T11" fmla="*/ 309 h 376"/>
                              <a:gd name="T12" fmla="*/ 61 w 376"/>
                              <a:gd name="T13" fmla="*/ 322 h 376"/>
                              <a:gd name="T14" fmla="*/ 75 w 376"/>
                              <a:gd name="T15" fmla="*/ 334 h 376"/>
                              <a:gd name="T16" fmla="*/ 89 w 376"/>
                              <a:gd name="T17" fmla="*/ 344 h 376"/>
                              <a:gd name="T18" fmla="*/ 112 w 376"/>
                              <a:gd name="T19" fmla="*/ 357 h 376"/>
                              <a:gd name="T20" fmla="*/ 201 w 376"/>
                              <a:gd name="T21" fmla="*/ 374 h 376"/>
                              <a:gd name="T22" fmla="*/ 288 w 376"/>
                              <a:gd name="T23" fmla="*/ 347 h 376"/>
                              <a:gd name="T24" fmla="*/ 309 w 376"/>
                              <a:gd name="T25" fmla="*/ 331 h 376"/>
                              <a:gd name="T26" fmla="*/ 322 w 376"/>
                              <a:gd name="T27" fmla="*/ 319 h 376"/>
                              <a:gd name="T28" fmla="*/ 334 w 376"/>
                              <a:gd name="T29" fmla="*/ 306 h 376"/>
                              <a:gd name="T30" fmla="*/ 345 w 376"/>
                              <a:gd name="T31" fmla="*/ 292 h 376"/>
                              <a:gd name="T32" fmla="*/ 354 w 376"/>
                              <a:gd name="T33" fmla="*/ 276 h 376"/>
                              <a:gd name="T34" fmla="*/ 361 w 376"/>
                              <a:gd name="T35" fmla="*/ 260 h 376"/>
                              <a:gd name="T36" fmla="*/ 367 w 376"/>
                              <a:gd name="T37" fmla="*/ 243 h 376"/>
                              <a:gd name="T38" fmla="*/ 375 w 376"/>
                              <a:gd name="T39" fmla="*/ 179 h 376"/>
                              <a:gd name="T40" fmla="*/ 180 w 376"/>
                              <a:gd name="T41" fmla="*/ 6 h 376"/>
                              <a:gd name="T42" fmla="*/ 200 w 376"/>
                              <a:gd name="T43" fmla="*/ 357 h 376"/>
                              <a:gd name="T44" fmla="*/ 24 w 376"/>
                              <a:gd name="T45" fmla="*/ 200 h 376"/>
                              <a:gd name="T46" fmla="*/ 181 w 376"/>
                              <a:gd name="T47" fmla="*/ 23 h 376"/>
                              <a:gd name="T48" fmla="*/ 357 w 376"/>
                              <a:gd name="T49" fmla="*/ 180 h 376"/>
                              <a:gd name="T50" fmla="*/ 200 w 376"/>
                              <a:gd name="T51" fmla="*/ 357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6" h="376">
                                <a:moveTo>
                                  <a:pt x="180" y="6"/>
                                </a:moveTo>
                                <a:cubicBezTo>
                                  <a:pt x="78" y="12"/>
                                  <a:pt x="0" y="99"/>
                                  <a:pt x="6" y="201"/>
                                </a:cubicBezTo>
                                <a:cubicBezTo>
                                  <a:pt x="7" y="223"/>
                                  <a:pt x="13" y="244"/>
                                  <a:pt x="21" y="264"/>
                                </a:cubicBezTo>
                                <a:cubicBezTo>
                                  <a:pt x="23" y="269"/>
                                  <a:pt x="26" y="274"/>
                                  <a:pt x="29" y="280"/>
                                </a:cubicBezTo>
                                <a:cubicBezTo>
                                  <a:pt x="32" y="285"/>
                                  <a:pt x="35" y="290"/>
                                  <a:pt x="38" y="295"/>
                                </a:cubicBezTo>
                                <a:cubicBezTo>
                                  <a:pt x="42" y="300"/>
                                  <a:pt x="45" y="304"/>
                                  <a:pt x="49" y="309"/>
                                </a:cubicBezTo>
                                <a:cubicBezTo>
                                  <a:pt x="53" y="313"/>
                                  <a:pt x="57" y="318"/>
                                  <a:pt x="61" y="322"/>
                                </a:cubicBezTo>
                                <a:cubicBezTo>
                                  <a:pt x="66" y="326"/>
                                  <a:pt x="70" y="330"/>
                                  <a:pt x="75" y="334"/>
                                </a:cubicBezTo>
                                <a:cubicBezTo>
                                  <a:pt x="79" y="337"/>
                                  <a:pt x="84" y="341"/>
                                  <a:pt x="89" y="344"/>
                                </a:cubicBezTo>
                                <a:cubicBezTo>
                                  <a:pt x="96" y="349"/>
                                  <a:pt x="104" y="353"/>
                                  <a:pt x="112" y="357"/>
                                </a:cubicBezTo>
                                <a:cubicBezTo>
                                  <a:pt x="139" y="370"/>
                                  <a:pt x="170" y="376"/>
                                  <a:pt x="201" y="374"/>
                                </a:cubicBezTo>
                                <a:cubicBezTo>
                                  <a:pt x="233" y="373"/>
                                  <a:pt x="263" y="363"/>
                                  <a:pt x="288" y="347"/>
                                </a:cubicBezTo>
                                <a:cubicBezTo>
                                  <a:pt x="295" y="342"/>
                                  <a:pt x="303" y="337"/>
                                  <a:pt x="309" y="331"/>
                                </a:cubicBezTo>
                                <a:cubicBezTo>
                                  <a:pt x="314" y="327"/>
                                  <a:pt x="318" y="323"/>
                                  <a:pt x="322" y="319"/>
                                </a:cubicBezTo>
                                <a:cubicBezTo>
                                  <a:pt x="327" y="315"/>
                                  <a:pt x="330" y="310"/>
                                  <a:pt x="334" y="306"/>
                                </a:cubicBezTo>
                                <a:cubicBezTo>
                                  <a:pt x="338" y="301"/>
                                  <a:pt x="341" y="296"/>
                                  <a:pt x="345" y="292"/>
                                </a:cubicBezTo>
                                <a:cubicBezTo>
                                  <a:pt x="348" y="287"/>
                                  <a:pt x="351" y="281"/>
                                  <a:pt x="354" y="276"/>
                                </a:cubicBezTo>
                                <a:cubicBezTo>
                                  <a:pt x="356" y="271"/>
                                  <a:pt x="359" y="266"/>
                                  <a:pt x="361" y="260"/>
                                </a:cubicBezTo>
                                <a:cubicBezTo>
                                  <a:pt x="364" y="255"/>
                                  <a:pt x="366" y="249"/>
                                  <a:pt x="367" y="243"/>
                                </a:cubicBezTo>
                                <a:cubicBezTo>
                                  <a:pt x="373" y="223"/>
                                  <a:pt x="376" y="201"/>
                                  <a:pt x="375" y="179"/>
                                </a:cubicBezTo>
                                <a:cubicBezTo>
                                  <a:pt x="369" y="77"/>
                                  <a:pt x="281" y="0"/>
                                  <a:pt x="180" y="6"/>
                                </a:cubicBezTo>
                                <a:close/>
                                <a:moveTo>
                                  <a:pt x="200" y="357"/>
                                </a:moveTo>
                                <a:cubicBezTo>
                                  <a:pt x="108" y="362"/>
                                  <a:pt x="29" y="292"/>
                                  <a:pt x="24" y="200"/>
                                </a:cubicBezTo>
                                <a:cubicBezTo>
                                  <a:pt x="18" y="108"/>
                                  <a:pt x="89" y="29"/>
                                  <a:pt x="181" y="23"/>
                                </a:cubicBezTo>
                                <a:cubicBezTo>
                                  <a:pt x="273" y="18"/>
                                  <a:pt x="352" y="88"/>
                                  <a:pt x="357" y="180"/>
                                </a:cubicBezTo>
                                <a:cubicBezTo>
                                  <a:pt x="363" y="272"/>
                                  <a:pt x="292" y="351"/>
                                  <a:pt x="200" y="3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7F7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51"/>
                        <wps:cNvSpPr>
                          <a:spLocks/>
                        </wps:cNvSpPr>
                        <wps:spPr bwMode="auto">
                          <a:xfrm>
                            <a:off x="3267075" y="1524000"/>
                            <a:ext cx="641985" cy="644525"/>
                          </a:xfrm>
                          <a:custGeom>
                            <a:avLst/>
                            <a:gdLst>
                              <a:gd name="T0" fmla="*/ 279 w 280"/>
                              <a:gd name="T1" fmla="*/ 125 h 281"/>
                              <a:gd name="T2" fmla="*/ 275 w 280"/>
                              <a:gd name="T3" fmla="*/ 104 h 281"/>
                              <a:gd name="T4" fmla="*/ 270 w 280"/>
                              <a:gd name="T5" fmla="*/ 91 h 281"/>
                              <a:gd name="T6" fmla="*/ 265 w 280"/>
                              <a:gd name="T7" fmla="*/ 78 h 281"/>
                              <a:gd name="T8" fmla="*/ 258 w 280"/>
                              <a:gd name="T9" fmla="*/ 66 h 281"/>
                              <a:gd name="T10" fmla="*/ 255 w 280"/>
                              <a:gd name="T11" fmla="*/ 61 h 281"/>
                              <a:gd name="T12" fmla="*/ 246 w 280"/>
                              <a:gd name="T13" fmla="*/ 50 h 281"/>
                              <a:gd name="T14" fmla="*/ 237 w 280"/>
                              <a:gd name="T15" fmla="*/ 40 h 281"/>
                              <a:gd name="T16" fmla="*/ 232 w 280"/>
                              <a:gd name="T17" fmla="*/ 35 h 281"/>
                              <a:gd name="T18" fmla="*/ 216 w 280"/>
                              <a:gd name="T19" fmla="*/ 23 h 281"/>
                              <a:gd name="T20" fmla="*/ 199 w 280"/>
                              <a:gd name="T21" fmla="*/ 13 h 281"/>
                              <a:gd name="T22" fmla="*/ 186 w 280"/>
                              <a:gd name="T23" fmla="*/ 8 h 281"/>
                              <a:gd name="T24" fmla="*/ 173 w 280"/>
                              <a:gd name="T25" fmla="*/ 4 h 281"/>
                              <a:gd name="T26" fmla="*/ 159 w 280"/>
                              <a:gd name="T27" fmla="*/ 1 h 281"/>
                              <a:gd name="T28" fmla="*/ 131 w 280"/>
                              <a:gd name="T29" fmla="*/ 0 h 281"/>
                              <a:gd name="T30" fmla="*/ 129 w 280"/>
                              <a:gd name="T31" fmla="*/ 0 h 281"/>
                              <a:gd name="T32" fmla="*/ 133 w 280"/>
                              <a:gd name="T33" fmla="*/ 14 h 281"/>
                              <a:gd name="T34" fmla="*/ 266 w 280"/>
                              <a:gd name="T35" fmla="*/ 133 h 281"/>
                              <a:gd name="T36" fmla="*/ 147 w 280"/>
                              <a:gd name="T37" fmla="*/ 267 h 281"/>
                              <a:gd name="T38" fmla="*/ 13 w 280"/>
                              <a:gd name="T39" fmla="*/ 154 h 281"/>
                              <a:gd name="T40" fmla="*/ 0 w 280"/>
                              <a:gd name="T41" fmla="*/ 152 h 281"/>
                              <a:gd name="T42" fmla="*/ 57 w 280"/>
                              <a:gd name="T43" fmla="*/ 253 h 281"/>
                              <a:gd name="T44" fmla="*/ 74 w 280"/>
                              <a:gd name="T45" fmla="*/ 264 h 281"/>
                              <a:gd name="T46" fmla="*/ 106 w 280"/>
                              <a:gd name="T47" fmla="*/ 276 h 281"/>
                              <a:gd name="T48" fmla="*/ 119 w 280"/>
                              <a:gd name="T49" fmla="*/ 279 h 281"/>
                              <a:gd name="T50" fmla="*/ 148 w 280"/>
                              <a:gd name="T51" fmla="*/ 280 h 281"/>
                              <a:gd name="T52" fmla="*/ 176 w 280"/>
                              <a:gd name="T53" fmla="*/ 276 h 281"/>
                              <a:gd name="T54" fmla="*/ 189 w 280"/>
                              <a:gd name="T55" fmla="*/ 271 h 281"/>
                              <a:gd name="T56" fmla="*/ 217 w 280"/>
                              <a:gd name="T57" fmla="*/ 257 h 281"/>
                              <a:gd name="T58" fmla="*/ 222 w 280"/>
                              <a:gd name="T59" fmla="*/ 253 h 281"/>
                              <a:gd name="T60" fmla="*/ 232 w 280"/>
                              <a:gd name="T61" fmla="*/ 245 h 281"/>
                              <a:gd name="T62" fmla="*/ 244 w 280"/>
                              <a:gd name="T63" fmla="*/ 233 h 281"/>
                              <a:gd name="T64" fmla="*/ 266 w 280"/>
                              <a:gd name="T65" fmla="*/ 199 h 281"/>
                              <a:gd name="T66" fmla="*/ 271 w 280"/>
                              <a:gd name="T67" fmla="*/ 187 h 281"/>
                              <a:gd name="T68" fmla="*/ 279 w 280"/>
                              <a:gd name="T69" fmla="*/ 132 h 281"/>
                              <a:gd name="T70" fmla="*/ 279 w 280"/>
                              <a:gd name="T71" fmla="*/ 125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80" h="281">
                                <a:moveTo>
                                  <a:pt x="279" y="125"/>
                                </a:moveTo>
                                <a:cubicBezTo>
                                  <a:pt x="278" y="118"/>
                                  <a:pt x="277" y="111"/>
                                  <a:pt x="275" y="104"/>
                                </a:cubicBezTo>
                                <a:cubicBezTo>
                                  <a:pt x="273" y="99"/>
                                  <a:pt x="272" y="95"/>
                                  <a:pt x="270" y="91"/>
                                </a:cubicBezTo>
                                <a:cubicBezTo>
                                  <a:pt x="269" y="86"/>
                                  <a:pt x="267" y="82"/>
                                  <a:pt x="265" y="78"/>
                                </a:cubicBezTo>
                                <a:cubicBezTo>
                                  <a:pt x="263" y="74"/>
                                  <a:pt x="261" y="70"/>
                                  <a:pt x="258" y="66"/>
                                </a:cubicBezTo>
                                <a:cubicBezTo>
                                  <a:pt x="257" y="64"/>
                                  <a:pt x="256" y="62"/>
                                  <a:pt x="255" y="61"/>
                                </a:cubicBezTo>
                                <a:cubicBezTo>
                                  <a:pt x="252" y="57"/>
                                  <a:pt x="249" y="53"/>
                                  <a:pt x="246" y="50"/>
                                </a:cubicBezTo>
                                <a:cubicBezTo>
                                  <a:pt x="244" y="46"/>
                                  <a:pt x="240" y="43"/>
                                  <a:pt x="237" y="40"/>
                                </a:cubicBezTo>
                                <a:cubicBezTo>
                                  <a:pt x="236" y="38"/>
                                  <a:pt x="234" y="37"/>
                                  <a:pt x="232" y="35"/>
                                </a:cubicBezTo>
                                <a:cubicBezTo>
                                  <a:pt x="227" y="31"/>
                                  <a:pt x="222" y="27"/>
                                  <a:pt x="216" y="23"/>
                                </a:cubicBezTo>
                                <a:cubicBezTo>
                                  <a:pt x="211" y="19"/>
                                  <a:pt x="205" y="16"/>
                                  <a:pt x="199" y="13"/>
                                </a:cubicBezTo>
                                <a:cubicBezTo>
                                  <a:pt x="195" y="11"/>
                                  <a:pt x="190" y="9"/>
                                  <a:pt x="186" y="8"/>
                                </a:cubicBezTo>
                                <a:cubicBezTo>
                                  <a:pt x="182" y="6"/>
                                  <a:pt x="177" y="5"/>
                                  <a:pt x="173" y="4"/>
                                </a:cubicBezTo>
                                <a:cubicBezTo>
                                  <a:pt x="168" y="3"/>
                                  <a:pt x="164" y="2"/>
                                  <a:pt x="159" y="1"/>
                                </a:cubicBezTo>
                                <a:cubicBezTo>
                                  <a:pt x="150" y="0"/>
                                  <a:pt x="141" y="0"/>
                                  <a:pt x="131" y="0"/>
                                </a:cubicBezTo>
                                <a:cubicBezTo>
                                  <a:pt x="130" y="0"/>
                                  <a:pt x="130" y="0"/>
                                  <a:pt x="129" y="0"/>
                                </a:cubicBezTo>
                                <a:cubicBezTo>
                                  <a:pt x="131" y="5"/>
                                  <a:pt x="132" y="9"/>
                                  <a:pt x="133" y="14"/>
                                </a:cubicBezTo>
                                <a:cubicBezTo>
                                  <a:pt x="202" y="10"/>
                                  <a:pt x="262" y="63"/>
                                  <a:pt x="266" y="133"/>
                                </a:cubicBezTo>
                                <a:cubicBezTo>
                                  <a:pt x="270" y="202"/>
                                  <a:pt x="216" y="262"/>
                                  <a:pt x="147" y="267"/>
                                </a:cubicBezTo>
                                <a:cubicBezTo>
                                  <a:pt x="79" y="271"/>
                                  <a:pt x="20" y="220"/>
                                  <a:pt x="13" y="154"/>
                                </a:cubicBezTo>
                                <a:cubicBezTo>
                                  <a:pt x="9" y="153"/>
                                  <a:pt x="4" y="153"/>
                                  <a:pt x="0" y="152"/>
                                </a:cubicBezTo>
                                <a:cubicBezTo>
                                  <a:pt x="3" y="194"/>
                                  <a:pt x="25" y="230"/>
                                  <a:pt x="57" y="253"/>
                                </a:cubicBezTo>
                                <a:cubicBezTo>
                                  <a:pt x="62" y="257"/>
                                  <a:pt x="68" y="261"/>
                                  <a:pt x="74" y="264"/>
                                </a:cubicBezTo>
                                <a:cubicBezTo>
                                  <a:pt x="84" y="269"/>
                                  <a:pt x="94" y="273"/>
                                  <a:pt x="106" y="276"/>
                                </a:cubicBezTo>
                                <a:cubicBezTo>
                                  <a:pt x="110" y="277"/>
                                  <a:pt x="115" y="278"/>
                                  <a:pt x="119" y="279"/>
                                </a:cubicBezTo>
                                <a:cubicBezTo>
                                  <a:pt x="128" y="280"/>
                                  <a:pt x="138" y="281"/>
                                  <a:pt x="148" y="280"/>
                                </a:cubicBezTo>
                                <a:cubicBezTo>
                                  <a:pt x="157" y="279"/>
                                  <a:pt x="167" y="278"/>
                                  <a:pt x="176" y="276"/>
                                </a:cubicBezTo>
                                <a:cubicBezTo>
                                  <a:pt x="180" y="274"/>
                                  <a:pt x="184" y="273"/>
                                  <a:pt x="189" y="271"/>
                                </a:cubicBezTo>
                                <a:cubicBezTo>
                                  <a:pt x="199" y="268"/>
                                  <a:pt x="208" y="263"/>
                                  <a:pt x="217" y="257"/>
                                </a:cubicBezTo>
                                <a:cubicBezTo>
                                  <a:pt x="219" y="256"/>
                                  <a:pt x="221" y="254"/>
                                  <a:pt x="222" y="253"/>
                                </a:cubicBezTo>
                                <a:cubicBezTo>
                                  <a:pt x="226" y="250"/>
                                  <a:pt x="229" y="248"/>
                                  <a:pt x="232" y="245"/>
                                </a:cubicBezTo>
                                <a:cubicBezTo>
                                  <a:pt x="236" y="241"/>
                                  <a:pt x="240" y="237"/>
                                  <a:pt x="244" y="233"/>
                                </a:cubicBezTo>
                                <a:cubicBezTo>
                                  <a:pt x="253" y="223"/>
                                  <a:pt x="260" y="212"/>
                                  <a:pt x="266" y="199"/>
                                </a:cubicBezTo>
                                <a:cubicBezTo>
                                  <a:pt x="268" y="195"/>
                                  <a:pt x="270" y="191"/>
                                  <a:pt x="271" y="187"/>
                                </a:cubicBezTo>
                                <a:cubicBezTo>
                                  <a:pt x="278" y="170"/>
                                  <a:pt x="280" y="151"/>
                                  <a:pt x="279" y="132"/>
                                </a:cubicBezTo>
                                <a:cubicBezTo>
                                  <a:pt x="279" y="129"/>
                                  <a:pt x="279" y="127"/>
                                  <a:pt x="279" y="1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7F7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52"/>
                        <wps:cNvSpPr>
                          <a:spLocks noEditPoints="1"/>
                        </wps:cNvSpPr>
                        <wps:spPr bwMode="auto">
                          <a:xfrm>
                            <a:off x="3076575" y="1381125"/>
                            <a:ext cx="467360" cy="462915"/>
                          </a:xfrm>
                          <a:custGeom>
                            <a:avLst/>
                            <a:gdLst>
                              <a:gd name="T0" fmla="*/ 109 w 204"/>
                              <a:gd name="T1" fmla="*/ 202 h 202"/>
                              <a:gd name="T2" fmla="*/ 185 w 204"/>
                              <a:gd name="T3" fmla="*/ 161 h 202"/>
                              <a:gd name="T4" fmla="*/ 192 w 204"/>
                              <a:gd name="T5" fmla="*/ 148 h 202"/>
                              <a:gd name="T6" fmla="*/ 197 w 204"/>
                              <a:gd name="T7" fmla="*/ 139 h 202"/>
                              <a:gd name="T8" fmla="*/ 201 w 204"/>
                              <a:gd name="T9" fmla="*/ 125 h 202"/>
                              <a:gd name="T10" fmla="*/ 203 w 204"/>
                              <a:gd name="T11" fmla="*/ 116 h 202"/>
                              <a:gd name="T12" fmla="*/ 204 w 204"/>
                              <a:gd name="T13" fmla="*/ 105 h 202"/>
                              <a:gd name="T14" fmla="*/ 204 w 204"/>
                              <a:gd name="T15" fmla="*/ 95 h 202"/>
                              <a:gd name="T16" fmla="*/ 202 w 204"/>
                              <a:gd name="T17" fmla="*/ 78 h 202"/>
                              <a:gd name="T18" fmla="*/ 201 w 204"/>
                              <a:gd name="T19" fmla="*/ 75 h 202"/>
                              <a:gd name="T20" fmla="*/ 198 w 204"/>
                              <a:gd name="T21" fmla="*/ 65 h 202"/>
                              <a:gd name="T22" fmla="*/ 195 w 204"/>
                              <a:gd name="T23" fmla="*/ 59 h 202"/>
                              <a:gd name="T24" fmla="*/ 191 w 204"/>
                              <a:gd name="T25" fmla="*/ 51 h 202"/>
                              <a:gd name="T26" fmla="*/ 177 w 204"/>
                              <a:gd name="T27" fmla="*/ 32 h 202"/>
                              <a:gd name="T28" fmla="*/ 173 w 204"/>
                              <a:gd name="T29" fmla="*/ 28 h 202"/>
                              <a:gd name="T30" fmla="*/ 170 w 204"/>
                              <a:gd name="T31" fmla="*/ 25 h 202"/>
                              <a:gd name="T32" fmla="*/ 163 w 204"/>
                              <a:gd name="T33" fmla="*/ 19 h 202"/>
                              <a:gd name="T34" fmla="*/ 159 w 204"/>
                              <a:gd name="T35" fmla="*/ 17 h 202"/>
                              <a:gd name="T36" fmla="*/ 150 w 204"/>
                              <a:gd name="T37" fmla="*/ 12 h 202"/>
                              <a:gd name="T38" fmla="*/ 141 w 204"/>
                              <a:gd name="T39" fmla="*/ 7 h 202"/>
                              <a:gd name="T40" fmla="*/ 112 w 204"/>
                              <a:gd name="T41" fmla="*/ 0 h 202"/>
                              <a:gd name="T42" fmla="*/ 97 w 204"/>
                              <a:gd name="T43" fmla="*/ 0 h 202"/>
                              <a:gd name="T44" fmla="*/ 82 w 204"/>
                              <a:gd name="T45" fmla="*/ 2 h 202"/>
                              <a:gd name="T46" fmla="*/ 54 w 204"/>
                              <a:gd name="T47" fmla="*/ 13 h 202"/>
                              <a:gd name="T48" fmla="*/ 45 w 204"/>
                              <a:gd name="T49" fmla="*/ 18 h 202"/>
                              <a:gd name="T50" fmla="*/ 38 w 204"/>
                              <a:gd name="T51" fmla="*/ 24 h 202"/>
                              <a:gd name="T52" fmla="*/ 34 w 204"/>
                              <a:gd name="T53" fmla="*/ 27 h 202"/>
                              <a:gd name="T54" fmla="*/ 27 w 204"/>
                              <a:gd name="T55" fmla="*/ 34 h 202"/>
                              <a:gd name="T56" fmla="*/ 21 w 204"/>
                              <a:gd name="T57" fmla="*/ 41 h 202"/>
                              <a:gd name="T58" fmla="*/ 2 w 204"/>
                              <a:gd name="T59" fmla="*/ 107 h 202"/>
                              <a:gd name="T60" fmla="*/ 3 w 204"/>
                              <a:gd name="T61" fmla="*/ 117 h 202"/>
                              <a:gd name="T62" fmla="*/ 5 w 204"/>
                              <a:gd name="T63" fmla="*/ 127 h 202"/>
                              <a:gd name="T64" fmla="*/ 8 w 204"/>
                              <a:gd name="T65" fmla="*/ 137 h 202"/>
                              <a:gd name="T66" fmla="*/ 14 w 204"/>
                              <a:gd name="T67" fmla="*/ 150 h 202"/>
                              <a:gd name="T68" fmla="*/ 17 w 204"/>
                              <a:gd name="T69" fmla="*/ 154 h 202"/>
                              <a:gd name="T70" fmla="*/ 20 w 204"/>
                              <a:gd name="T71" fmla="*/ 158 h 202"/>
                              <a:gd name="T72" fmla="*/ 29 w 204"/>
                              <a:gd name="T73" fmla="*/ 170 h 202"/>
                              <a:gd name="T74" fmla="*/ 43 w 204"/>
                              <a:gd name="T75" fmla="*/ 182 h 202"/>
                              <a:gd name="T76" fmla="*/ 58 w 204"/>
                              <a:gd name="T77" fmla="*/ 192 h 202"/>
                              <a:gd name="T78" fmla="*/ 68 w 204"/>
                              <a:gd name="T79" fmla="*/ 196 h 202"/>
                              <a:gd name="T80" fmla="*/ 82 w 204"/>
                              <a:gd name="T81" fmla="*/ 200 h 202"/>
                              <a:gd name="T82" fmla="*/ 96 w 204"/>
                              <a:gd name="T83" fmla="*/ 202 h 202"/>
                              <a:gd name="T84" fmla="*/ 109 w 204"/>
                              <a:gd name="T85" fmla="*/ 202 h 202"/>
                              <a:gd name="T86" fmla="*/ 69 w 204"/>
                              <a:gd name="T87" fmla="*/ 186 h 202"/>
                              <a:gd name="T88" fmla="*/ 68 w 204"/>
                              <a:gd name="T89" fmla="*/ 186 h 202"/>
                              <a:gd name="T90" fmla="*/ 53 w 204"/>
                              <a:gd name="T91" fmla="*/ 178 h 202"/>
                              <a:gd name="T92" fmla="*/ 26 w 204"/>
                              <a:gd name="T93" fmla="*/ 151 h 202"/>
                              <a:gd name="T94" fmla="*/ 12 w 204"/>
                              <a:gd name="T95" fmla="*/ 106 h 202"/>
                              <a:gd name="T96" fmla="*/ 98 w 204"/>
                              <a:gd name="T97" fmla="*/ 10 h 202"/>
                              <a:gd name="T98" fmla="*/ 167 w 204"/>
                              <a:gd name="T99" fmla="*/ 36 h 202"/>
                              <a:gd name="T100" fmla="*/ 181 w 204"/>
                              <a:gd name="T101" fmla="*/ 54 h 202"/>
                              <a:gd name="T102" fmla="*/ 188 w 204"/>
                              <a:gd name="T103" fmla="*/ 67 h 202"/>
                              <a:gd name="T104" fmla="*/ 188 w 204"/>
                              <a:gd name="T105" fmla="*/ 68 h 202"/>
                              <a:gd name="T106" fmla="*/ 192 w 204"/>
                              <a:gd name="T107" fmla="*/ 80 h 202"/>
                              <a:gd name="T108" fmla="*/ 193 w 204"/>
                              <a:gd name="T109" fmla="*/ 85 h 202"/>
                              <a:gd name="T110" fmla="*/ 194 w 204"/>
                              <a:gd name="T111" fmla="*/ 96 h 202"/>
                              <a:gd name="T112" fmla="*/ 108 w 204"/>
                              <a:gd name="T113" fmla="*/ 192 h 202"/>
                              <a:gd name="T114" fmla="*/ 96 w 204"/>
                              <a:gd name="T115" fmla="*/ 192 h 202"/>
                              <a:gd name="T116" fmla="*/ 83 w 204"/>
                              <a:gd name="T117" fmla="*/ 190 h 202"/>
                              <a:gd name="T118" fmla="*/ 69 w 204"/>
                              <a:gd name="T119" fmla="*/ 186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04" h="202">
                                <a:moveTo>
                                  <a:pt x="109" y="202"/>
                                </a:moveTo>
                                <a:cubicBezTo>
                                  <a:pt x="140" y="200"/>
                                  <a:pt x="167" y="184"/>
                                  <a:pt x="185" y="161"/>
                                </a:cubicBezTo>
                                <a:cubicBezTo>
                                  <a:pt x="188" y="157"/>
                                  <a:pt x="190" y="153"/>
                                  <a:pt x="192" y="148"/>
                                </a:cubicBezTo>
                                <a:cubicBezTo>
                                  <a:pt x="194" y="145"/>
                                  <a:pt x="195" y="142"/>
                                  <a:pt x="197" y="139"/>
                                </a:cubicBezTo>
                                <a:cubicBezTo>
                                  <a:pt x="198" y="135"/>
                                  <a:pt x="200" y="130"/>
                                  <a:pt x="201" y="125"/>
                                </a:cubicBezTo>
                                <a:cubicBezTo>
                                  <a:pt x="202" y="122"/>
                                  <a:pt x="203" y="119"/>
                                  <a:pt x="203" y="116"/>
                                </a:cubicBezTo>
                                <a:cubicBezTo>
                                  <a:pt x="204" y="112"/>
                                  <a:pt x="204" y="109"/>
                                  <a:pt x="204" y="105"/>
                                </a:cubicBezTo>
                                <a:cubicBezTo>
                                  <a:pt x="204" y="102"/>
                                  <a:pt x="204" y="99"/>
                                  <a:pt x="204" y="95"/>
                                </a:cubicBezTo>
                                <a:cubicBezTo>
                                  <a:pt x="204" y="89"/>
                                  <a:pt x="203" y="84"/>
                                  <a:pt x="202" y="78"/>
                                </a:cubicBezTo>
                                <a:cubicBezTo>
                                  <a:pt x="201" y="77"/>
                                  <a:pt x="201" y="76"/>
                                  <a:pt x="201" y="75"/>
                                </a:cubicBezTo>
                                <a:cubicBezTo>
                                  <a:pt x="200" y="72"/>
                                  <a:pt x="199" y="68"/>
                                  <a:pt x="198" y="65"/>
                                </a:cubicBezTo>
                                <a:cubicBezTo>
                                  <a:pt x="197" y="63"/>
                                  <a:pt x="196" y="61"/>
                                  <a:pt x="195" y="59"/>
                                </a:cubicBezTo>
                                <a:cubicBezTo>
                                  <a:pt x="194" y="56"/>
                                  <a:pt x="193" y="54"/>
                                  <a:pt x="191" y="51"/>
                                </a:cubicBezTo>
                                <a:cubicBezTo>
                                  <a:pt x="187" y="44"/>
                                  <a:pt x="182" y="38"/>
                                  <a:pt x="177" y="32"/>
                                </a:cubicBezTo>
                                <a:cubicBezTo>
                                  <a:pt x="176" y="31"/>
                                  <a:pt x="174" y="29"/>
                                  <a:pt x="173" y="28"/>
                                </a:cubicBezTo>
                                <a:cubicBezTo>
                                  <a:pt x="172" y="27"/>
                                  <a:pt x="171" y="26"/>
                                  <a:pt x="170" y="25"/>
                                </a:cubicBezTo>
                                <a:cubicBezTo>
                                  <a:pt x="168" y="23"/>
                                  <a:pt x="165" y="21"/>
                                  <a:pt x="163" y="19"/>
                                </a:cubicBezTo>
                                <a:cubicBezTo>
                                  <a:pt x="161" y="18"/>
                                  <a:pt x="160" y="17"/>
                                  <a:pt x="159" y="17"/>
                                </a:cubicBezTo>
                                <a:cubicBezTo>
                                  <a:pt x="156" y="15"/>
                                  <a:pt x="153" y="13"/>
                                  <a:pt x="150" y="12"/>
                                </a:cubicBezTo>
                                <a:cubicBezTo>
                                  <a:pt x="147" y="10"/>
                                  <a:pt x="144" y="9"/>
                                  <a:pt x="141" y="7"/>
                                </a:cubicBezTo>
                                <a:cubicBezTo>
                                  <a:pt x="132" y="4"/>
                                  <a:pt x="123" y="1"/>
                                  <a:pt x="112" y="0"/>
                                </a:cubicBezTo>
                                <a:cubicBezTo>
                                  <a:pt x="107" y="0"/>
                                  <a:pt x="102" y="0"/>
                                  <a:pt x="97" y="0"/>
                                </a:cubicBezTo>
                                <a:cubicBezTo>
                                  <a:pt x="92" y="0"/>
                                  <a:pt x="87" y="1"/>
                                  <a:pt x="82" y="2"/>
                                </a:cubicBezTo>
                                <a:cubicBezTo>
                                  <a:pt x="72" y="4"/>
                                  <a:pt x="62" y="8"/>
                                  <a:pt x="54" y="13"/>
                                </a:cubicBezTo>
                                <a:cubicBezTo>
                                  <a:pt x="51" y="14"/>
                                  <a:pt x="48" y="16"/>
                                  <a:pt x="45" y="18"/>
                                </a:cubicBezTo>
                                <a:cubicBezTo>
                                  <a:pt x="43" y="20"/>
                                  <a:pt x="40" y="22"/>
                                  <a:pt x="38" y="24"/>
                                </a:cubicBezTo>
                                <a:cubicBezTo>
                                  <a:pt x="37" y="25"/>
                                  <a:pt x="35" y="26"/>
                                  <a:pt x="34" y="27"/>
                                </a:cubicBezTo>
                                <a:cubicBezTo>
                                  <a:pt x="32" y="29"/>
                                  <a:pt x="29" y="31"/>
                                  <a:pt x="27" y="34"/>
                                </a:cubicBezTo>
                                <a:cubicBezTo>
                                  <a:pt x="25" y="36"/>
                                  <a:pt x="23" y="39"/>
                                  <a:pt x="21" y="41"/>
                                </a:cubicBezTo>
                                <a:cubicBezTo>
                                  <a:pt x="8" y="60"/>
                                  <a:pt x="0" y="83"/>
                                  <a:pt x="2" y="107"/>
                                </a:cubicBezTo>
                                <a:cubicBezTo>
                                  <a:pt x="2" y="110"/>
                                  <a:pt x="2" y="114"/>
                                  <a:pt x="3" y="117"/>
                                </a:cubicBezTo>
                                <a:cubicBezTo>
                                  <a:pt x="4" y="121"/>
                                  <a:pt x="4" y="124"/>
                                  <a:pt x="5" y="127"/>
                                </a:cubicBezTo>
                                <a:cubicBezTo>
                                  <a:pt x="6" y="130"/>
                                  <a:pt x="7" y="134"/>
                                  <a:pt x="8" y="137"/>
                                </a:cubicBezTo>
                                <a:cubicBezTo>
                                  <a:pt x="10" y="141"/>
                                  <a:pt x="12" y="146"/>
                                  <a:pt x="14" y="150"/>
                                </a:cubicBezTo>
                                <a:cubicBezTo>
                                  <a:pt x="15" y="152"/>
                                  <a:pt x="16" y="153"/>
                                  <a:pt x="17" y="154"/>
                                </a:cubicBezTo>
                                <a:cubicBezTo>
                                  <a:pt x="18" y="156"/>
                                  <a:pt x="19" y="157"/>
                                  <a:pt x="20" y="158"/>
                                </a:cubicBezTo>
                                <a:cubicBezTo>
                                  <a:pt x="22" y="163"/>
                                  <a:pt x="25" y="166"/>
                                  <a:pt x="29" y="170"/>
                                </a:cubicBezTo>
                                <a:cubicBezTo>
                                  <a:pt x="33" y="174"/>
                                  <a:pt x="38" y="179"/>
                                  <a:pt x="43" y="182"/>
                                </a:cubicBezTo>
                                <a:cubicBezTo>
                                  <a:pt x="48" y="186"/>
                                  <a:pt x="53" y="189"/>
                                  <a:pt x="58" y="192"/>
                                </a:cubicBezTo>
                                <a:cubicBezTo>
                                  <a:pt x="61" y="193"/>
                                  <a:pt x="64" y="195"/>
                                  <a:pt x="68" y="196"/>
                                </a:cubicBezTo>
                                <a:cubicBezTo>
                                  <a:pt x="72" y="198"/>
                                  <a:pt x="77" y="199"/>
                                  <a:pt x="82" y="200"/>
                                </a:cubicBezTo>
                                <a:cubicBezTo>
                                  <a:pt x="87" y="201"/>
                                  <a:pt x="91" y="202"/>
                                  <a:pt x="96" y="202"/>
                                </a:cubicBezTo>
                                <a:cubicBezTo>
                                  <a:pt x="100" y="202"/>
                                  <a:pt x="104" y="202"/>
                                  <a:pt x="109" y="202"/>
                                </a:cubicBezTo>
                                <a:close/>
                                <a:moveTo>
                                  <a:pt x="69" y="186"/>
                                </a:moveTo>
                                <a:cubicBezTo>
                                  <a:pt x="69" y="186"/>
                                  <a:pt x="69" y="186"/>
                                  <a:pt x="68" y="186"/>
                                </a:cubicBezTo>
                                <a:cubicBezTo>
                                  <a:pt x="63" y="184"/>
                                  <a:pt x="58" y="181"/>
                                  <a:pt x="53" y="178"/>
                                </a:cubicBezTo>
                                <a:cubicBezTo>
                                  <a:pt x="42" y="171"/>
                                  <a:pt x="33" y="161"/>
                                  <a:pt x="26" y="151"/>
                                </a:cubicBezTo>
                                <a:cubicBezTo>
                                  <a:pt x="18" y="138"/>
                                  <a:pt x="13" y="123"/>
                                  <a:pt x="12" y="106"/>
                                </a:cubicBezTo>
                                <a:cubicBezTo>
                                  <a:pt x="9" y="56"/>
                                  <a:pt x="47" y="13"/>
                                  <a:pt x="98" y="10"/>
                                </a:cubicBezTo>
                                <a:cubicBezTo>
                                  <a:pt x="124" y="8"/>
                                  <a:pt x="149" y="18"/>
                                  <a:pt x="167" y="36"/>
                                </a:cubicBezTo>
                                <a:cubicBezTo>
                                  <a:pt x="173" y="41"/>
                                  <a:pt x="177" y="47"/>
                                  <a:pt x="181" y="54"/>
                                </a:cubicBezTo>
                                <a:cubicBezTo>
                                  <a:pt x="184" y="58"/>
                                  <a:pt x="186" y="63"/>
                                  <a:pt x="188" y="67"/>
                                </a:cubicBezTo>
                                <a:cubicBezTo>
                                  <a:pt x="188" y="67"/>
                                  <a:pt x="188" y="68"/>
                                  <a:pt x="188" y="68"/>
                                </a:cubicBezTo>
                                <a:cubicBezTo>
                                  <a:pt x="190" y="72"/>
                                  <a:pt x="191" y="76"/>
                                  <a:pt x="192" y="80"/>
                                </a:cubicBezTo>
                                <a:cubicBezTo>
                                  <a:pt x="192" y="82"/>
                                  <a:pt x="193" y="84"/>
                                  <a:pt x="193" y="85"/>
                                </a:cubicBezTo>
                                <a:cubicBezTo>
                                  <a:pt x="194" y="89"/>
                                  <a:pt x="194" y="92"/>
                                  <a:pt x="194" y="96"/>
                                </a:cubicBezTo>
                                <a:cubicBezTo>
                                  <a:pt x="197" y="146"/>
                                  <a:pt x="159" y="189"/>
                                  <a:pt x="108" y="192"/>
                                </a:cubicBezTo>
                                <a:cubicBezTo>
                                  <a:pt x="104" y="193"/>
                                  <a:pt x="100" y="193"/>
                                  <a:pt x="96" y="192"/>
                                </a:cubicBezTo>
                                <a:cubicBezTo>
                                  <a:pt x="91" y="192"/>
                                  <a:pt x="87" y="191"/>
                                  <a:pt x="83" y="190"/>
                                </a:cubicBezTo>
                                <a:cubicBezTo>
                                  <a:pt x="78" y="189"/>
                                  <a:pt x="73" y="188"/>
                                  <a:pt x="69" y="1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7F7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53"/>
                        <wps:cNvSpPr>
                          <a:spLocks/>
                        </wps:cNvSpPr>
                        <wps:spPr bwMode="auto">
                          <a:xfrm>
                            <a:off x="0" y="847725"/>
                            <a:ext cx="375920" cy="440055"/>
                          </a:xfrm>
                          <a:custGeom>
                            <a:avLst/>
                            <a:gdLst>
                              <a:gd name="T0" fmla="*/ 5 w 164"/>
                              <a:gd name="T1" fmla="*/ 169 h 192"/>
                              <a:gd name="T2" fmla="*/ 12 w 164"/>
                              <a:gd name="T3" fmla="*/ 174 h 192"/>
                              <a:gd name="T4" fmla="*/ 36 w 164"/>
                              <a:gd name="T5" fmla="*/ 187 h 192"/>
                              <a:gd name="T6" fmla="*/ 59 w 164"/>
                              <a:gd name="T7" fmla="*/ 192 h 192"/>
                              <a:gd name="T8" fmla="*/ 74 w 164"/>
                              <a:gd name="T9" fmla="*/ 192 h 192"/>
                              <a:gd name="T10" fmla="*/ 75 w 164"/>
                              <a:gd name="T11" fmla="*/ 192 h 192"/>
                              <a:gd name="T12" fmla="*/ 111 w 164"/>
                              <a:gd name="T13" fmla="*/ 182 h 192"/>
                              <a:gd name="T14" fmla="*/ 111 w 164"/>
                              <a:gd name="T15" fmla="*/ 182 h 192"/>
                              <a:gd name="T16" fmla="*/ 116 w 164"/>
                              <a:gd name="T17" fmla="*/ 179 h 192"/>
                              <a:gd name="T18" fmla="*/ 121 w 164"/>
                              <a:gd name="T19" fmla="*/ 176 h 192"/>
                              <a:gd name="T20" fmla="*/ 124 w 164"/>
                              <a:gd name="T21" fmla="*/ 174 h 192"/>
                              <a:gd name="T22" fmla="*/ 129 w 164"/>
                              <a:gd name="T23" fmla="*/ 171 h 192"/>
                              <a:gd name="T24" fmla="*/ 133 w 164"/>
                              <a:gd name="T25" fmla="*/ 166 h 192"/>
                              <a:gd name="T26" fmla="*/ 140 w 164"/>
                              <a:gd name="T27" fmla="*/ 160 h 192"/>
                              <a:gd name="T28" fmla="*/ 153 w 164"/>
                              <a:gd name="T29" fmla="*/ 141 h 192"/>
                              <a:gd name="T30" fmla="*/ 163 w 164"/>
                              <a:gd name="T31" fmla="*/ 112 h 192"/>
                              <a:gd name="T32" fmla="*/ 164 w 164"/>
                              <a:gd name="T33" fmla="*/ 90 h 192"/>
                              <a:gd name="T34" fmla="*/ 162 w 164"/>
                              <a:gd name="T35" fmla="*/ 74 h 192"/>
                              <a:gd name="T36" fmla="*/ 157 w 164"/>
                              <a:gd name="T37" fmla="*/ 59 h 192"/>
                              <a:gd name="T38" fmla="*/ 150 w 164"/>
                              <a:gd name="T39" fmla="*/ 46 h 192"/>
                              <a:gd name="T40" fmla="*/ 146 w 164"/>
                              <a:gd name="T41" fmla="*/ 40 h 192"/>
                              <a:gd name="T42" fmla="*/ 142 w 164"/>
                              <a:gd name="T43" fmla="*/ 34 h 192"/>
                              <a:gd name="T44" fmla="*/ 137 w 164"/>
                              <a:gd name="T45" fmla="*/ 29 h 192"/>
                              <a:gd name="T46" fmla="*/ 132 w 164"/>
                              <a:gd name="T47" fmla="*/ 24 h 192"/>
                              <a:gd name="T48" fmla="*/ 125 w 164"/>
                              <a:gd name="T49" fmla="*/ 19 h 192"/>
                              <a:gd name="T50" fmla="*/ 119 w 164"/>
                              <a:gd name="T51" fmla="*/ 15 h 192"/>
                              <a:gd name="T52" fmla="*/ 115 w 164"/>
                              <a:gd name="T53" fmla="*/ 12 h 192"/>
                              <a:gd name="T54" fmla="*/ 109 w 164"/>
                              <a:gd name="T55" fmla="*/ 9 h 192"/>
                              <a:gd name="T56" fmla="*/ 100 w 164"/>
                              <a:gd name="T57" fmla="*/ 6 h 192"/>
                              <a:gd name="T58" fmla="*/ 96 w 164"/>
                              <a:gd name="T59" fmla="*/ 4 h 192"/>
                              <a:gd name="T60" fmla="*/ 87 w 164"/>
                              <a:gd name="T61" fmla="*/ 2 h 192"/>
                              <a:gd name="T62" fmla="*/ 82 w 164"/>
                              <a:gd name="T63" fmla="*/ 1 h 192"/>
                              <a:gd name="T64" fmla="*/ 67 w 164"/>
                              <a:gd name="T65" fmla="*/ 0 h 192"/>
                              <a:gd name="T66" fmla="*/ 63 w 164"/>
                              <a:gd name="T67" fmla="*/ 0 h 192"/>
                              <a:gd name="T68" fmla="*/ 58 w 164"/>
                              <a:gd name="T69" fmla="*/ 1 h 192"/>
                              <a:gd name="T70" fmla="*/ 43 w 164"/>
                              <a:gd name="T71" fmla="*/ 3 h 192"/>
                              <a:gd name="T72" fmla="*/ 39 w 164"/>
                              <a:gd name="T73" fmla="*/ 5 h 192"/>
                              <a:gd name="T74" fmla="*/ 30 w 164"/>
                              <a:gd name="T75" fmla="*/ 8 h 192"/>
                              <a:gd name="T76" fmla="*/ 26 w 164"/>
                              <a:gd name="T77" fmla="*/ 10 h 192"/>
                              <a:gd name="T78" fmla="*/ 18 w 164"/>
                              <a:gd name="T79" fmla="*/ 15 h 192"/>
                              <a:gd name="T80" fmla="*/ 3 w 164"/>
                              <a:gd name="T81" fmla="*/ 26 h 192"/>
                              <a:gd name="T82" fmla="*/ 0 w 164"/>
                              <a:gd name="T83" fmla="*/ 29 h 192"/>
                              <a:gd name="T84" fmla="*/ 0 w 164"/>
                              <a:gd name="T85" fmla="*/ 43 h 192"/>
                              <a:gd name="T86" fmla="*/ 63 w 164"/>
                              <a:gd name="T87" fmla="*/ 10 h 192"/>
                              <a:gd name="T88" fmla="*/ 149 w 164"/>
                              <a:gd name="T89" fmla="*/ 65 h 192"/>
                              <a:gd name="T90" fmla="*/ 154 w 164"/>
                              <a:gd name="T91" fmla="*/ 81 h 192"/>
                              <a:gd name="T92" fmla="*/ 155 w 164"/>
                              <a:gd name="T93" fmla="*/ 91 h 192"/>
                              <a:gd name="T94" fmla="*/ 150 w 164"/>
                              <a:gd name="T95" fmla="*/ 125 h 192"/>
                              <a:gd name="T96" fmla="*/ 121 w 164"/>
                              <a:gd name="T97" fmla="*/ 165 h 192"/>
                              <a:gd name="T98" fmla="*/ 79 w 164"/>
                              <a:gd name="T99" fmla="*/ 182 h 192"/>
                              <a:gd name="T100" fmla="*/ 73 w 164"/>
                              <a:gd name="T101" fmla="*/ 183 h 192"/>
                              <a:gd name="T102" fmla="*/ 63 w 164"/>
                              <a:gd name="T103" fmla="*/ 183 h 192"/>
                              <a:gd name="T104" fmla="*/ 9 w 164"/>
                              <a:gd name="T105" fmla="*/ 159 h 192"/>
                              <a:gd name="T106" fmla="*/ 0 w 164"/>
                              <a:gd name="T107" fmla="*/ 149 h 192"/>
                              <a:gd name="T108" fmla="*/ 0 w 164"/>
                              <a:gd name="T109" fmla="*/ 164 h 192"/>
                              <a:gd name="T110" fmla="*/ 4 w 164"/>
                              <a:gd name="T111" fmla="*/ 168 h 192"/>
                              <a:gd name="T112" fmla="*/ 5 w 164"/>
                              <a:gd name="T113" fmla="*/ 169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4" h="192">
                                <a:moveTo>
                                  <a:pt x="5" y="169"/>
                                </a:moveTo>
                                <a:cubicBezTo>
                                  <a:pt x="7" y="170"/>
                                  <a:pt x="9" y="172"/>
                                  <a:pt x="12" y="174"/>
                                </a:cubicBezTo>
                                <a:cubicBezTo>
                                  <a:pt x="19" y="179"/>
                                  <a:pt x="27" y="183"/>
                                  <a:pt x="36" y="187"/>
                                </a:cubicBezTo>
                                <a:cubicBezTo>
                                  <a:pt x="43" y="189"/>
                                  <a:pt x="51" y="191"/>
                                  <a:pt x="59" y="192"/>
                                </a:cubicBezTo>
                                <a:cubicBezTo>
                                  <a:pt x="64" y="192"/>
                                  <a:pt x="69" y="192"/>
                                  <a:pt x="74" y="192"/>
                                </a:cubicBezTo>
                                <a:cubicBezTo>
                                  <a:pt x="74" y="192"/>
                                  <a:pt x="74" y="192"/>
                                  <a:pt x="75" y="192"/>
                                </a:cubicBezTo>
                                <a:cubicBezTo>
                                  <a:pt x="88" y="191"/>
                                  <a:pt x="100" y="188"/>
                                  <a:pt x="111" y="182"/>
                                </a:cubicBezTo>
                                <a:cubicBezTo>
                                  <a:pt x="111" y="182"/>
                                  <a:pt x="111" y="182"/>
                                  <a:pt x="111" y="182"/>
                                </a:cubicBezTo>
                                <a:cubicBezTo>
                                  <a:pt x="113" y="181"/>
                                  <a:pt x="115" y="180"/>
                                  <a:pt x="116" y="179"/>
                                </a:cubicBezTo>
                                <a:cubicBezTo>
                                  <a:pt x="118" y="178"/>
                                  <a:pt x="120" y="177"/>
                                  <a:pt x="121" y="176"/>
                                </a:cubicBezTo>
                                <a:cubicBezTo>
                                  <a:pt x="122" y="175"/>
                                  <a:pt x="123" y="175"/>
                                  <a:pt x="124" y="174"/>
                                </a:cubicBezTo>
                                <a:cubicBezTo>
                                  <a:pt x="126" y="173"/>
                                  <a:pt x="127" y="172"/>
                                  <a:pt x="129" y="171"/>
                                </a:cubicBezTo>
                                <a:cubicBezTo>
                                  <a:pt x="130" y="169"/>
                                  <a:pt x="132" y="168"/>
                                  <a:pt x="133" y="166"/>
                                </a:cubicBezTo>
                                <a:cubicBezTo>
                                  <a:pt x="136" y="164"/>
                                  <a:pt x="138" y="162"/>
                                  <a:pt x="140" y="160"/>
                                </a:cubicBezTo>
                                <a:cubicBezTo>
                                  <a:pt x="145" y="154"/>
                                  <a:pt x="149" y="148"/>
                                  <a:pt x="153" y="141"/>
                                </a:cubicBezTo>
                                <a:cubicBezTo>
                                  <a:pt x="158" y="132"/>
                                  <a:pt x="161" y="122"/>
                                  <a:pt x="163" y="112"/>
                                </a:cubicBezTo>
                                <a:cubicBezTo>
                                  <a:pt x="164" y="105"/>
                                  <a:pt x="164" y="98"/>
                                  <a:pt x="164" y="90"/>
                                </a:cubicBezTo>
                                <a:cubicBezTo>
                                  <a:pt x="164" y="85"/>
                                  <a:pt x="163" y="79"/>
                                  <a:pt x="162" y="74"/>
                                </a:cubicBezTo>
                                <a:cubicBezTo>
                                  <a:pt x="160" y="69"/>
                                  <a:pt x="159" y="64"/>
                                  <a:pt x="157" y="59"/>
                                </a:cubicBezTo>
                                <a:cubicBezTo>
                                  <a:pt x="155" y="54"/>
                                  <a:pt x="152" y="50"/>
                                  <a:pt x="150" y="46"/>
                                </a:cubicBezTo>
                                <a:cubicBezTo>
                                  <a:pt x="149" y="44"/>
                                  <a:pt x="147" y="42"/>
                                  <a:pt x="146" y="40"/>
                                </a:cubicBezTo>
                                <a:cubicBezTo>
                                  <a:pt x="145" y="38"/>
                                  <a:pt x="143" y="36"/>
                                  <a:pt x="142" y="34"/>
                                </a:cubicBezTo>
                                <a:cubicBezTo>
                                  <a:pt x="140" y="32"/>
                                  <a:pt x="138" y="31"/>
                                  <a:pt x="137" y="29"/>
                                </a:cubicBezTo>
                                <a:cubicBezTo>
                                  <a:pt x="135" y="27"/>
                                  <a:pt x="134" y="26"/>
                                  <a:pt x="132" y="24"/>
                                </a:cubicBezTo>
                                <a:cubicBezTo>
                                  <a:pt x="130" y="22"/>
                                  <a:pt x="127" y="20"/>
                                  <a:pt x="125" y="19"/>
                                </a:cubicBezTo>
                                <a:cubicBezTo>
                                  <a:pt x="123" y="17"/>
                                  <a:pt x="121" y="16"/>
                                  <a:pt x="119" y="15"/>
                                </a:cubicBezTo>
                                <a:cubicBezTo>
                                  <a:pt x="118" y="14"/>
                                  <a:pt x="116" y="13"/>
                                  <a:pt x="115" y="12"/>
                                </a:cubicBezTo>
                                <a:cubicBezTo>
                                  <a:pt x="113" y="11"/>
                                  <a:pt x="111" y="10"/>
                                  <a:pt x="109" y="9"/>
                                </a:cubicBezTo>
                                <a:cubicBezTo>
                                  <a:pt x="106" y="8"/>
                                  <a:pt x="103" y="7"/>
                                  <a:pt x="100" y="6"/>
                                </a:cubicBezTo>
                                <a:cubicBezTo>
                                  <a:pt x="99" y="5"/>
                                  <a:pt x="97" y="5"/>
                                  <a:pt x="96" y="4"/>
                                </a:cubicBezTo>
                                <a:cubicBezTo>
                                  <a:pt x="93" y="3"/>
                                  <a:pt x="90" y="3"/>
                                  <a:pt x="87" y="2"/>
                                </a:cubicBezTo>
                                <a:cubicBezTo>
                                  <a:pt x="85" y="2"/>
                                  <a:pt x="84" y="1"/>
                                  <a:pt x="82" y="1"/>
                                </a:cubicBezTo>
                                <a:cubicBezTo>
                                  <a:pt x="77" y="0"/>
                                  <a:pt x="72" y="0"/>
                                  <a:pt x="67" y="0"/>
                                </a:cubicBezTo>
                                <a:cubicBezTo>
                                  <a:pt x="66" y="0"/>
                                  <a:pt x="64" y="0"/>
                                  <a:pt x="63" y="0"/>
                                </a:cubicBezTo>
                                <a:cubicBezTo>
                                  <a:pt x="61" y="0"/>
                                  <a:pt x="59" y="1"/>
                                  <a:pt x="58" y="1"/>
                                </a:cubicBezTo>
                                <a:cubicBezTo>
                                  <a:pt x="53" y="1"/>
                                  <a:pt x="48" y="2"/>
                                  <a:pt x="43" y="3"/>
                                </a:cubicBezTo>
                                <a:cubicBezTo>
                                  <a:pt x="42" y="4"/>
                                  <a:pt x="40" y="4"/>
                                  <a:pt x="39" y="5"/>
                                </a:cubicBezTo>
                                <a:cubicBezTo>
                                  <a:pt x="36" y="6"/>
                                  <a:pt x="33" y="7"/>
                                  <a:pt x="30" y="8"/>
                                </a:cubicBezTo>
                                <a:cubicBezTo>
                                  <a:pt x="29" y="9"/>
                                  <a:pt x="27" y="9"/>
                                  <a:pt x="26" y="10"/>
                                </a:cubicBezTo>
                                <a:cubicBezTo>
                                  <a:pt x="23" y="11"/>
                                  <a:pt x="20" y="13"/>
                                  <a:pt x="18" y="15"/>
                                </a:cubicBezTo>
                                <a:cubicBezTo>
                                  <a:pt x="12" y="18"/>
                                  <a:pt x="7" y="22"/>
                                  <a:pt x="3" y="26"/>
                                </a:cubicBezTo>
                                <a:cubicBezTo>
                                  <a:pt x="2" y="27"/>
                                  <a:pt x="1" y="28"/>
                                  <a:pt x="0" y="29"/>
                                </a:cubicBezTo>
                                <a:cubicBezTo>
                                  <a:pt x="0" y="43"/>
                                  <a:pt x="0" y="43"/>
                                  <a:pt x="0" y="43"/>
                                </a:cubicBezTo>
                                <a:cubicBezTo>
                                  <a:pt x="15" y="24"/>
                                  <a:pt x="37" y="11"/>
                                  <a:pt x="63" y="10"/>
                                </a:cubicBezTo>
                                <a:cubicBezTo>
                                  <a:pt x="102" y="7"/>
                                  <a:pt x="136" y="31"/>
                                  <a:pt x="149" y="65"/>
                                </a:cubicBezTo>
                                <a:cubicBezTo>
                                  <a:pt x="151" y="70"/>
                                  <a:pt x="153" y="75"/>
                                  <a:pt x="154" y="81"/>
                                </a:cubicBezTo>
                                <a:cubicBezTo>
                                  <a:pt x="154" y="84"/>
                                  <a:pt x="155" y="87"/>
                                  <a:pt x="155" y="91"/>
                                </a:cubicBezTo>
                                <a:cubicBezTo>
                                  <a:pt x="156" y="103"/>
                                  <a:pt x="154" y="115"/>
                                  <a:pt x="150" y="125"/>
                                </a:cubicBezTo>
                                <a:cubicBezTo>
                                  <a:pt x="144" y="141"/>
                                  <a:pt x="134" y="155"/>
                                  <a:pt x="121" y="165"/>
                                </a:cubicBezTo>
                                <a:cubicBezTo>
                                  <a:pt x="109" y="174"/>
                                  <a:pt x="94" y="180"/>
                                  <a:pt x="79" y="182"/>
                                </a:cubicBezTo>
                                <a:cubicBezTo>
                                  <a:pt x="77" y="182"/>
                                  <a:pt x="75" y="183"/>
                                  <a:pt x="73" y="183"/>
                                </a:cubicBezTo>
                                <a:cubicBezTo>
                                  <a:pt x="70" y="183"/>
                                  <a:pt x="66" y="183"/>
                                  <a:pt x="63" y="183"/>
                                </a:cubicBezTo>
                                <a:cubicBezTo>
                                  <a:pt x="42" y="181"/>
                                  <a:pt x="23" y="173"/>
                                  <a:pt x="9" y="159"/>
                                </a:cubicBezTo>
                                <a:cubicBezTo>
                                  <a:pt x="6" y="156"/>
                                  <a:pt x="3" y="153"/>
                                  <a:pt x="0" y="149"/>
                                </a:cubicBezTo>
                                <a:cubicBezTo>
                                  <a:pt x="0" y="164"/>
                                  <a:pt x="0" y="164"/>
                                  <a:pt x="0" y="164"/>
                                </a:cubicBezTo>
                                <a:cubicBezTo>
                                  <a:pt x="1" y="165"/>
                                  <a:pt x="3" y="166"/>
                                  <a:pt x="4" y="168"/>
                                </a:cubicBezTo>
                                <a:cubicBezTo>
                                  <a:pt x="5" y="168"/>
                                  <a:pt x="5" y="168"/>
                                  <a:pt x="5" y="1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7F7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54"/>
                        <wps:cNvSpPr>
                          <a:spLocks noEditPoints="1"/>
                        </wps:cNvSpPr>
                        <wps:spPr bwMode="auto">
                          <a:xfrm>
                            <a:off x="3248025" y="276225"/>
                            <a:ext cx="249555" cy="252095"/>
                          </a:xfrm>
                          <a:custGeom>
                            <a:avLst/>
                            <a:gdLst>
                              <a:gd name="T0" fmla="*/ 0 w 109"/>
                              <a:gd name="T1" fmla="*/ 59 h 110"/>
                              <a:gd name="T2" fmla="*/ 15 w 109"/>
                              <a:gd name="T3" fmla="*/ 92 h 110"/>
                              <a:gd name="T4" fmla="*/ 18 w 109"/>
                              <a:gd name="T5" fmla="*/ 96 h 110"/>
                              <a:gd name="T6" fmla="*/ 27 w 109"/>
                              <a:gd name="T7" fmla="*/ 102 h 110"/>
                              <a:gd name="T8" fmla="*/ 31 w 109"/>
                              <a:gd name="T9" fmla="*/ 105 h 110"/>
                              <a:gd name="T10" fmla="*/ 41 w 109"/>
                              <a:gd name="T11" fmla="*/ 108 h 110"/>
                              <a:gd name="T12" fmla="*/ 57 w 109"/>
                              <a:gd name="T13" fmla="*/ 110 h 110"/>
                              <a:gd name="T14" fmla="*/ 73 w 109"/>
                              <a:gd name="T15" fmla="*/ 106 h 110"/>
                              <a:gd name="T16" fmla="*/ 78 w 109"/>
                              <a:gd name="T17" fmla="*/ 104 h 110"/>
                              <a:gd name="T18" fmla="*/ 83 w 109"/>
                              <a:gd name="T19" fmla="*/ 102 h 110"/>
                              <a:gd name="T20" fmla="*/ 87 w 109"/>
                              <a:gd name="T21" fmla="*/ 99 h 110"/>
                              <a:gd name="T22" fmla="*/ 95 w 109"/>
                              <a:gd name="T23" fmla="*/ 92 h 110"/>
                              <a:gd name="T24" fmla="*/ 98 w 109"/>
                              <a:gd name="T25" fmla="*/ 88 h 110"/>
                              <a:gd name="T26" fmla="*/ 103 w 109"/>
                              <a:gd name="T27" fmla="*/ 79 h 110"/>
                              <a:gd name="T28" fmla="*/ 108 w 109"/>
                              <a:gd name="T29" fmla="*/ 62 h 110"/>
                              <a:gd name="T30" fmla="*/ 108 w 109"/>
                              <a:gd name="T31" fmla="*/ 52 h 110"/>
                              <a:gd name="T32" fmla="*/ 51 w 109"/>
                              <a:gd name="T33" fmla="*/ 1 h 110"/>
                              <a:gd name="T34" fmla="*/ 41 w 109"/>
                              <a:gd name="T35" fmla="*/ 3 h 110"/>
                              <a:gd name="T36" fmla="*/ 25 w 109"/>
                              <a:gd name="T37" fmla="*/ 10 h 110"/>
                              <a:gd name="T38" fmla="*/ 3 w 109"/>
                              <a:gd name="T39" fmla="*/ 38 h 110"/>
                              <a:gd name="T40" fmla="*/ 0 w 109"/>
                              <a:gd name="T41" fmla="*/ 59 h 110"/>
                              <a:gd name="T42" fmla="*/ 8 w 109"/>
                              <a:gd name="T43" fmla="*/ 41 h 110"/>
                              <a:gd name="T44" fmla="*/ 30 w 109"/>
                              <a:gd name="T45" fmla="*/ 13 h 110"/>
                              <a:gd name="T46" fmla="*/ 47 w 109"/>
                              <a:gd name="T47" fmla="*/ 7 h 110"/>
                              <a:gd name="T48" fmla="*/ 51 w 109"/>
                              <a:gd name="T49" fmla="*/ 7 h 110"/>
                              <a:gd name="T50" fmla="*/ 103 w 109"/>
                              <a:gd name="T51" fmla="*/ 53 h 110"/>
                              <a:gd name="T52" fmla="*/ 103 w 109"/>
                              <a:gd name="T53" fmla="*/ 57 h 110"/>
                              <a:gd name="T54" fmla="*/ 100 w 109"/>
                              <a:gd name="T55" fmla="*/ 74 h 110"/>
                              <a:gd name="T56" fmla="*/ 75 w 109"/>
                              <a:gd name="T57" fmla="*/ 100 h 110"/>
                              <a:gd name="T58" fmla="*/ 57 w 109"/>
                              <a:gd name="T59" fmla="*/ 105 h 110"/>
                              <a:gd name="T60" fmla="*/ 5 w 109"/>
                              <a:gd name="T61" fmla="*/ 58 h 110"/>
                              <a:gd name="T62" fmla="*/ 8 w 109"/>
                              <a:gd name="T63" fmla="*/ 41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9" h="110">
                                <a:moveTo>
                                  <a:pt x="0" y="59"/>
                                </a:moveTo>
                                <a:cubicBezTo>
                                  <a:pt x="1" y="72"/>
                                  <a:pt x="6" y="84"/>
                                  <a:pt x="15" y="92"/>
                                </a:cubicBezTo>
                                <a:cubicBezTo>
                                  <a:pt x="16" y="94"/>
                                  <a:pt x="17" y="95"/>
                                  <a:pt x="18" y="96"/>
                                </a:cubicBezTo>
                                <a:cubicBezTo>
                                  <a:pt x="21" y="98"/>
                                  <a:pt x="24" y="100"/>
                                  <a:pt x="27" y="102"/>
                                </a:cubicBezTo>
                                <a:cubicBezTo>
                                  <a:pt x="28" y="103"/>
                                  <a:pt x="30" y="104"/>
                                  <a:pt x="31" y="105"/>
                                </a:cubicBezTo>
                                <a:cubicBezTo>
                                  <a:pt x="34" y="106"/>
                                  <a:pt x="38" y="107"/>
                                  <a:pt x="41" y="108"/>
                                </a:cubicBezTo>
                                <a:cubicBezTo>
                                  <a:pt x="46" y="110"/>
                                  <a:pt x="52" y="110"/>
                                  <a:pt x="57" y="110"/>
                                </a:cubicBezTo>
                                <a:cubicBezTo>
                                  <a:pt x="63" y="109"/>
                                  <a:pt x="68" y="108"/>
                                  <a:pt x="73" y="106"/>
                                </a:cubicBezTo>
                                <a:cubicBezTo>
                                  <a:pt x="75" y="106"/>
                                  <a:pt x="77" y="105"/>
                                  <a:pt x="78" y="104"/>
                                </a:cubicBezTo>
                                <a:cubicBezTo>
                                  <a:pt x="80" y="103"/>
                                  <a:pt x="81" y="103"/>
                                  <a:pt x="83" y="102"/>
                                </a:cubicBezTo>
                                <a:cubicBezTo>
                                  <a:pt x="84" y="101"/>
                                  <a:pt x="86" y="100"/>
                                  <a:pt x="87" y="99"/>
                                </a:cubicBezTo>
                                <a:cubicBezTo>
                                  <a:pt x="90" y="97"/>
                                  <a:pt x="93" y="94"/>
                                  <a:pt x="95" y="92"/>
                                </a:cubicBezTo>
                                <a:cubicBezTo>
                                  <a:pt x="96" y="90"/>
                                  <a:pt x="97" y="89"/>
                                  <a:pt x="98" y="88"/>
                                </a:cubicBezTo>
                                <a:cubicBezTo>
                                  <a:pt x="100" y="85"/>
                                  <a:pt x="102" y="82"/>
                                  <a:pt x="103" y="79"/>
                                </a:cubicBezTo>
                                <a:cubicBezTo>
                                  <a:pt x="106" y="73"/>
                                  <a:pt x="107" y="68"/>
                                  <a:pt x="108" y="62"/>
                                </a:cubicBezTo>
                                <a:cubicBezTo>
                                  <a:pt x="108" y="59"/>
                                  <a:pt x="109" y="56"/>
                                  <a:pt x="108" y="52"/>
                                </a:cubicBezTo>
                                <a:cubicBezTo>
                                  <a:pt x="107" y="23"/>
                                  <a:pt x="81" y="0"/>
                                  <a:pt x="51" y="1"/>
                                </a:cubicBezTo>
                                <a:cubicBezTo>
                                  <a:pt x="48" y="2"/>
                                  <a:pt x="45" y="2"/>
                                  <a:pt x="41" y="3"/>
                                </a:cubicBezTo>
                                <a:cubicBezTo>
                                  <a:pt x="36" y="4"/>
                                  <a:pt x="30" y="7"/>
                                  <a:pt x="25" y="10"/>
                                </a:cubicBezTo>
                                <a:cubicBezTo>
                                  <a:pt x="15" y="16"/>
                                  <a:pt x="7" y="26"/>
                                  <a:pt x="3" y="38"/>
                                </a:cubicBezTo>
                                <a:cubicBezTo>
                                  <a:pt x="1" y="44"/>
                                  <a:pt x="0" y="51"/>
                                  <a:pt x="0" y="59"/>
                                </a:cubicBezTo>
                                <a:close/>
                                <a:moveTo>
                                  <a:pt x="8" y="41"/>
                                </a:moveTo>
                                <a:cubicBezTo>
                                  <a:pt x="11" y="29"/>
                                  <a:pt x="19" y="19"/>
                                  <a:pt x="30" y="13"/>
                                </a:cubicBezTo>
                                <a:cubicBezTo>
                                  <a:pt x="35" y="10"/>
                                  <a:pt x="41" y="8"/>
                                  <a:pt x="47" y="7"/>
                                </a:cubicBezTo>
                                <a:cubicBezTo>
                                  <a:pt x="49" y="7"/>
                                  <a:pt x="50" y="7"/>
                                  <a:pt x="51" y="7"/>
                                </a:cubicBezTo>
                                <a:cubicBezTo>
                                  <a:pt x="78" y="5"/>
                                  <a:pt x="102" y="26"/>
                                  <a:pt x="103" y="53"/>
                                </a:cubicBezTo>
                                <a:cubicBezTo>
                                  <a:pt x="103" y="54"/>
                                  <a:pt x="103" y="55"/>
                                  <a:pt x="103" y="57"/>
                                </a:cubicBezTo>
                                <a:cubicBezTo>
                                  <a:pt x="103" y="63"/>
                                  <a:pt x="102" y="69"/>
                                  <a:pt x="100" y="74"/>
                                </a:cubicBezTo>
                                <a:cubicBezTo>
                                  <a:pt x="95" y="86"/>
                                  <a:pt x="86" y="95"/>
                                  <a:pt x="75" y="100"/>
                                </a:cubicBezTo>
                                <a:cubicBezTo>
                                  <a:pt x="69" y="103"/>
                                  <a:pt x="63" y="104"/>
                                  <a:pt x="57" y="105"/>
                                </a:cubicBezTo>
                                <a:cubicBezTo>
                                  <a:pt x="30" y="106"/>
                                  <a:pt x="7" y="85"/>
                                  <a:pt x="5" y="58"/>
                                </a:cubicBezTo>
                                <a:cubicBezTo>
                                  <a:pt x="5" y="52"/>
                                  <a:pt x="6" y="46"/>
                                  <a:pt x="8" y="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7F7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55"/>
                        <wps:cNvSpPr>
                          <a:spLocks/>
                        </wps:cNvSpPr>
                        <wps:spPr bwMode="auto">
                          <a:xfrm>
                            <a:off x="590550" y="2028825"/>
                            <a:ext cx="371475" cy="371475"/>
                          </a:xfrm>
                          <a:custGeom>
                            <a:avLst/>
                            <a:gdLst>
                              <a:gd name="T0" fmla="*/ 161 w 162"/>
                              <a:gd name="T1" fmla="*/ 69 h 162"/>
                              <a:gd name="T2" fmla="*/ 158 w 162"/>
                              <a:gd name="T3" fmla="*/ 59 h 162"/>
                              <a:gd name="T4" fmla="*/ 156 w 162"/>
                              <a:gd name="T5" fmla="*/ 53 h 162"/>
                              <a:gd name="T6" fmla="*/ 153 w 162"/>
                              <a:gd name="T7" fmla="*/ 46 h 162"/>
                              <a:gd name="T8" fmla="*/ 149 w 162"/>
                              <a:gd name="T9" fmla="*/ 39 h 162"/>
                              <a:gd name="T10" fmla="*/ 145 w 162"/>
                              <a:gd name="T11" fmla="*/ 33 h 162"/>
                              <a:gd name="T12" fmla="*/ 140 w 162"/>
                              <a:gd name="T13" fmla="*/ 27 h 162"/>
                              <a:gd name="T14" fmla="*/ 137 w 162"/>
                              <a:gd name="T15" fmla="*/ 24 h 162"/>
                              <a:gd name="T16" fmla="*/ 76 w 162"/>
                              <a:gd name="T17" fmla="*/ 1 h 162"/>
                              <a:gd name="T18" fmla="*/ 18 w 162"/>
                              <a:gd name="T19" fmla="*/ 31 h 162"/>
                              <a:gd name="T20" fmla="*/ 16 w 162"/>
                              <a:gd name="T21" fmla="*/ 34 h 162"/>
                              <a:gd name="T22" fmla="*/ 11 w 162"/>
                              <a:gd name="T23" fmla="*/ 41 h 162"/>
                              <a:gd name="T24" fmla="*/ 8 w 162"/>
                              <a:gd name="T25" fmla="*/ 47 h 162"/>
                              <a:gd name="T26" fmla="*/ 7 w 162"/>
                              <a:gd name="T27" fmla="*/ 50 h 162"/>
                              <a:gd name="T28" fmla="*/ 5 w 162"/>
                              <a:gd name="T29" fmla="*/ 55 h 162"/>
                              <a:gd name="T30" fmla="*/ 2 w 162"/>
                              <a:gd name="T31" fmla="*/ 62 h 162"/>
                              <a:gd name="T32" fmla="*/ 0 w 162"/>
                              <a:gd name="T33" fmla="*/ 78 h 162"/>
                              <a:gd name="T34" fmla="*/ 0 w 162"/>
                              <a:gd name="T35" fmla="*/ 78 h 162"/>
                              <a:gd name="T36" fmla="*/ 0 w 162"/>
                              <a:gd name="T37" fmla="*/ 86 h 162"/>
                              <a:gd name="T38" fmla="*/ 1 w 162"/>
                              <a:gd name="T39" fmla="*/ 94 h 162"/>
                              <a:gd name="T40" fmla="*/ 7 w 162"/>
                              <a:gd name="T41" fmla="*/ 114 h 162"/>
                              <a:gd name="T42" fmla="*/ 8 w 162"/>
                              <a:gd name="T43" fmla="*/ 117 h 162"/>
                              <a:gd name="T44" fmla="*/ 15 w 162"/>
                              <a:gd name="T45" fmla="*/ 128 h 162"/>
                              <a:gd name="T46" fmla="*/ 22 w 162"/>
                              <a:gd name="T47" fmla="*/ 124 h 162"/>
                              <a:gd name="T48" fmla="*/ 9 w 162"/>
                              <a:gd name="T49" fmla="*/ 97 h 162"/>
                              <a:gd name="T50" fmla="*/ 8 w 162"/>
                              <a:gd name="T51" fmla="*/ 86 h 162"/>
                              <a:gd name="T52" fmla="*/ 8 w 162"/>
                              <a:gd name="T53" fmla="*/ 81 h 162"/>
                              <a:gd name="T54" fmla="*/ 14 w 162"/>
                              <a:gd name="T55" fmla="*/ 52 h 162"/>
                              <a:gd name="T56" fmla="*/ 77 w 162"/>
                              <a:gd name="T57" fmla="*/ 9 h 162"/>
                              <a:gd name="T58" fmla="*/ 151 w 162"/>
                              <a:gd name="T59" fmla="*/ 60 h 162"/>
                              <a:gd name="T60" fmla="*/ 154 w 162"/>
                              <a:gd name="T61" fmla="*/ 77 h 162"/>
                              <a:gd name="T62" fmla="*/ 153 w 162"/>
                              <a:gd name="T63" fmla="*/ 89 h 162"/>
                              <a:gd name="T64" fmla="*/ 150 w 162"/>
                              <a:gd name="T65" fmla="*/ 105 h 162"/>
                              <a:gd name="T66" fmla="*/ 85 w 162"/>
                              <a:gd name="T67" fmla="*/ 155 h 162"/>
                              <a:gd name="T68" fmla="*/ 85 w 162"/>
                              <a:gd name="T69" fmla="*/ 155 h 162"/>
                              <a:gd name="T70" fmla="*/ 87 w 162"/>
                              <a:gd name="T71" fmla="*/ 162 h 162"/>
                              <a:gd name="T72" fmla="*/ 157 w 162"/>
                              <a:gd name="T73" fmla="*/ 109 h 162"/>
                              <a:gd name="T74" fmla="*/ 158 w 162"/>
                              <a:gd name="T75" fmla="*/ 105 h 162"/>
                              <a:gd name="T76" fmla="*/ 159 w 162"/>
                              <a:gd name="T77" fmla="*/ 103 h 162"/>
                              <a:gd name="T78" fmla="*/ 161 w 162"/>
                              <a:gd name="T79" fmla="*/ 88 h 162"/>
                              <a:gd name="T80" fmla="*/ 161 w 162"/>
                              <a:gd name="T81" fmla="*/ 77 h 162"/>
                              <a:gd name="T82" fmla="*/ 161 w 162"/>
                              <a:gd name="T83" fmla="*/ 69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2" h="162">
                                <a:moveTo>
                                  <a:pt x="161" y="69"/>
                                </a:moveTo>
                                <a:cubicBezTo>
                                  <a:pt x="160" y="65"/>
                                  <a:pt x="159" y="62"/>
                                  <a:pt x="158" y="59"/>
                                </a:cubicBezTo>
                                <a:cubicBezTo>
                                  <a:pt x="158" y="57"/>
                                  <a:pt x="157" y="55"/>
                                  <a:pt x="156" y="53"/>
                                </a:cubicBezTo>
                                <a:cubicBezTo>
                                  <a:pt x="156" y="51"/>
                                  <a:pt x="154" y="48"/>
                                  <a:pt x="153" y="46"/>
                                </a:cubicBezTo>
                                <a:cubicBezTo>
                                  <a:pt x="152" y="44"/>
                                  <a:pt x="151" y="41"/>
                                  <a:pt x="149" y="39"/>
                                </a:cubicBezTo>
                                <a:cubicBezTo>
                                  <a:pt x="148" y="37"/>
                                  <a:pt x="147" y="35"/>
                                  <a:pt x="145" y="33"/>
                                </a:cubicBezTo>
                                <a:cubicBezTo>
                                  <a:pt x="143" y="31"/>
                                  <a:pt x="142" y="29"/>
                                  <a:pt x="140" y="27"/>
                                </a:cubicBezTo>
                                <a:cubicBezTo>
                                  <a:pt x="139" y="26"/>
                                  <a:pt x="138" y="25"/>
                                  <a:pt x="137" y="24"/>
                                </a:cubicBezTo>
                                <a:cubicBezTo>
                                  <a:pt x="122" y="9"/>
                                  <a:pt x="100" y="0"/>
                                  <a:pt x="76" y="1"/>
                                </a:cubicBezTo>
                                <a:cubicBezTo>
                                  <a:pt x="52" y="2"/>
                                  <a:pt x="32" y="14"/>
                                  <a:pt x="18" y="31"/>
                                </a:cubicBezTo>
                                <a:cubicBezTo>
                                  <a:pt x="17" y="32"/>
                                  <a:pt x="16" y="33"/>
                                  <a:pt x="16" y="34"/>
                                </a:cubicBezTo>
                                <a:cubicBezTo>
                                  <a:pt x="14" y="36"/>
                                  <a:pt x="13" y="38"/>
                                  <a:pt x="11" y="41"/>
                                </a:cubicBezTo>
                                <a:cubicBezTo>
                                  <a:pt x="10" y="43"/>
                                  <a:pt x="9" y="45"/>
                                  <a:pt x="8" y="47"/>
                                </a:cubicBezTo>
                                <a:cubicBezTo>
                                  <a:pt x="7" y="48"/>
                                  <a:pt x="7" y="49"/>
                                  <a:pt x="7" y="50"/>
                                </a:cubicBezTo>
                                <a:cubicBezTo>
                                  <a:pt x="6" y="51"/>
                                  <a:pt x="5" y="53"/>
                                  <a:pt x="5" y="55"/>
                                </a:cubicBezTo>
                                <a:cubicBezTo>
                                  <a:pt x="4" y="57"/>
                                  <a:pt x="3" y="60"/>
                                  <a:pt x="2" y="62"/>
                                </a:cubicBezTo>
                                <a:cubicBezTo>
                                  <a:pt x="1" y="67"/>
                                  <a:pt x="0" y="73"/>
                                  <a:pt x="0" y="78"/>
                                </a:cubicBezTo>
                                <a:cubicBezTo>
                                  <a:pt x="0" y="78"/>
                                  <a:pt x="0" y="78"/>
                                  <a:pt x="0" y="78"/>
                                </a:cubicBezTo>
                                <a:cubicBezTo>
                                  <a:pt x="0" y="81"/>
                                  <a:pt x="0" y="84"/>
                                  <a:pt x="0" y="86"/>
                                </a:cubicBezTo>
                                <a:cubicBezTo>
                                  <a:pt x="0" y="89"/>
                                  <a:pt x="1" y="92"/>
                                  <a:pt x="1" y="94"/>
                                </a:cubicBezTo>
                                <a:cubicBezTo>
                                  <a:pt x="2" y="101"/>
                                  <a:pt x="4" y="108"/>
                                  <a:pt x="7" y="114"/>
                                </a:cubicBezTo>
                                <a:cubicBezTo>
                                  <a:pt x="7" y="115"/>
                                  <a:pt x="8" y="116"/>
                                  <a:pt x="8" y="117"/>
                                </a:cubicBezTo>
                                <a:cubicBezTo>
                                  <a:pt x="10" y="121"/>
                                  <a:pt x="12" y="125"/>
                                  <a:pt x="15" y="128"/>
                                </a:cubicBezTo>
                                <a:cubicBezTo>
                                  <a:pt x="17" y="127"/>
                                  <a:pt x="19" y="125"/>
                                  <a:pt x="22" y="124"/>
                                </a:cubicBezTo>
                                <a:cubicBezTo>
                                  <a:pt x="16" y="116"/>
                                  <a:pt x="12" y="107"/>
                                  <a:pt x="9" y="97"/>
                                </a:cubicBezTo>
                                <a:cubicBezTo>
                                  <a:pt x="9" y="93"/>
                                  <a:pt x="8" y="90"/>
                                  <a:pt x="8" y="86"/>
                                </a:cubicBezTo>
                                <a:cubicBezTo>
                                  <a:pt x="8" y="84"/>
                                  <a:pt x="8" y="83"/>
                                  <a:pt x="8" y="81"/>
                                </a:cubicBezTo>
                                <a:cubicBezTo>
                                  <a:pt x="8" y="71"/>
                                  <a:pt x="10" y="61"/>
                                  <a:pt x="14" y="52"/>
                                </a:cubicBezTo>
                                <a:cubicBezTo>
                                  <a:pt x="25" y="28"/>
                                  <a:pt x="48" y="10"/>
                                  <a:pt x="77" y="9"/>
                                </a:cubicBezTo>
                                <a:cubicBezTo>
                                  <a:pt x="111" y="7"/>
                                  <a:pt x="141" y="29"/>
                                  <a:pt x="151" y="60"/>
                                </a:cubicBezTo>
                                <a:cubicBezTo>
                                  <a:pt x="152" y="66"/>
                                  <a:pt x="153" y="71"/>
                                  <a:pt x="154" y="77"/>
                                </a:cubicBezTo>
                                <a:cubicBezTo>
                                  <a:pt x="154" y="81"/>
                                  <a:pt x="154" y="85"/>
                                  <a:pt x="153" y="89"/>
                                </a:cubicBezTo>
                                <a:cubicBezTo>
                                  <a:pt x="153" y="95"/>
                                  <a:pt x="152" y="100"/>
                                  <a:pt x="150" y="105"/>
                                </a:cubicBezTo>
                                <a:cubicBezTo>
                                  <a:pt x="141" y="132"/>
                                  <a:pt x="116" y="153"/>
                                  <a:pt x="85" y="155"/>
                                </a:cubicBezTo>
                                <a:cubicBezTo>
                                  <a:pt x="85" y="155"/>
                                  <a:pt x="85" y="155"/>
                                  <a:pt x="85" y="155"/>
                                </a:cubicBezTo>
                                <a:cubicBezTo>
                                  <a:pt x="86" y="157"/>
                                  <a:pt x="87" y="160"/>
                                  <a:pt x="87" y="162"/>
                                </a:cubicBezTo>
                                <a:cubicBezTo>
                                  <a:pt x="120" y="160"/>
                                  <a:pt x="147" y="138"/>
                                  <a:pt x="157" y="109"/>
                                </a:cubicBezTo>
                                <a:cubicBezTo>
                                  <a:pt x="157" y="107"/>
                                  <a:pt x="158" y="106"/>
                                  <a:pt x="158" y="105"/>
                                </a:cubicBezTo>
                                <a:cubicBezTo>
                                  <a:pt x="158" y="104"/>
                                  <a:pt x="158" y="104"/>
                                  <a:pt x="159" y="103"/>
                                </a:cubicBezTo>
                                <a:cubicBezTo>
                                  <a:pt x="160" y="98"/>
                                  <a:pt x="161" y="93"/>
                                  <a:pt x="161" y="88"/>
                                </a:cubicBezTo>
                                <a:cubicBezTo>
                                  <a:pt x="162" y="84"/>
                                  <a:pt x="162" y="81"/>
                                  <a:pt x="161" y="77"/>
                                </a:cubicBezTo>
                                <a:cubicBezTo>
                                  <a:pt x="161" y="74"/>
                                  <a:pt x="161" y="71"/>
                                  <a:pt x="161" y="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7F7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56"/>
                        <wps:cNvSpPr>
                          <a:spLocks noEditPoints="1"/>
                        </wps:cNvSpPr>
                        <wps:spPr bwMode="auto">
                          <a:xfrm>
                            <a:off x="600075" y="2333625"/>
                            <a:ext cx="156210" cy="158115"/>
                          </a:xfrm>
                          <a:custGeom>
                            <a:avLst/>
                            <a:gdLst>
                              <a:gd name="T0" fmla="*/ 67 w 68"/>
                              <a:gd name="T1" fmla="*/ 27 h 69"/>
                              <a:gd name="T2" fmla="*/ 64 w 68"/>
                              <a:gd name="T3" fmla="*/ 20 h 69"/>
                              <a:gd name="T4" fmla="*/ 64 w 68"/>
                              <a:gd name="T5" fmla="*/ 19 h 69"/>
                              <a:gd name="T6" fmla="*/ 61 w 68"/>
                              <a:gd name="T7" fmla="*/ 14 h 69"/>
                              <a:gd name="T8" fmla="*/ 57 w 68"/>
                              <a:gd name="T9" fmla="*/ 9 h 69"/>
                              <a:gd name="T10" fmla="*/ 32 w 68"/>
                              <a:gd name="T11" fmla="*/ 1 h 69"/>
                              <a:gd name="T12" fmla="*/ 28 w 68"/>
                              <a:gd name="T13" fmla="*/ 2 h 69"/>
                              <a:gd name="T14" fmla="*/ 19 w 68"/>
                              <a:gd name="T15" fmla="*/ 4 h 69"/>
                              <a:gd name="T16" fmla="*/ 9 w 68"/>
                              <a:gd name="T17" fmla="*/ 12 h 69"/>
                              <a:gd name="T18" fmla="*/ 8 w 68"/>
                              <a:gd name="T19" fmla="*/ 13 h 69"/>
                              <a:gd name="T20" fmla="*/ 0 w 68"/>
                              <a:gd name="T21" fmla="*/ 37 h 69"/>
                              <a:gd name="T22" fmla="*/ 12 w 68"/>
                              <a:gd name="T23" fmla="*/ 60 h 69"/>
                              <a:gd name="T24" fmla="*/ 17 w 68"/>
                              <a:gd name="T25" fmla="*/ 64 h 69"/>
                              <a:gd name="T26" fmla="*/ 20 w 68"/>
                              <a:gd name="T27" fmla="*/ 65 h 69"/>
                              <a:gd name="T28" fmla="*/ 36 w 68"/>
                              <a:gd name="T29" fmla="*/ 69 h 69"/>
                              <a:gd name="T30" fmla="*/ 52 w 68"/>
                              <a:gd name="T31" fmla="*/ 64 h 69"/>
                              <a:gd name="T32" fmla="*/ 55 w 68"/>
                              <a:gd name="T33" fmla="*/ 62 h 69"/>
                              <a:gd name="T34" fmla="*/ 59 w 68"/>
                              <a:gd name="T35" fmla="*/ 57 h 69"/>
                              <a:gd name="T36" fmla="*/ 65 w 68"/>
                              <a:gd name="T37" fmla="*/ 49 h 69"/>
                              <a:gd name="T38" fmla="*/ 67 w 68"/>
                              <a:gd name="T39" fmla="*/ 43 h 69"/>
                              <a:gd name="T40" fmla="*/ 67 w 68"/>
                              <a:gd name="T41" fmla="*/ 42 h 69"/>
                              <a:gd name="T42" fmla="*/ 68 w 68"/>
                              <a:gd name="T43" fmla="*/ 33 h 69"/>
                              <a:gd name="T44" fmla="*/ 68 w 68"/>
                              <a:gd name="T45" fmla="*/ 29 h 69"/>
                              <a:gd name="T46" fmla="*/ 67 w 68"/>
                              <a:gd name="T47" fmla="*/ 27 h 69"/>
                              <a:gd name="T48" fmla="*/ 64 w 68"/>
                              <a:gd name="T49" fmla="*/ 41 h 69"/>
                              <a:gd name="T50" fmla="*/ 36 w 68"/>
                              <a:gd name="T51" fmla="*/ 65 h 69"/>
                              <a:gd name="T52" fmla="*/ 3 w 68"/>
                              <a:gd name="T53" fmla="*/ 37 h 69"/>
                              <a:gd name="T54" fmla="*/ 10 w 68"/>
                              <a:gd name="T55" fmla="*/ 16 h 69"/>
                              <a:gd name="T56" fmla="*/ 22 w 68"/>
                              <a:gd name="T57" fmla="*/ 7 h 69"/>
                              <a:gd name="T58" fmla="*/ 31 w 68"/>
                              <a:gd name="T59" fmla="*/ 4 h 69"/>
                              <a:gd name="T60" fmla="*/ 32 w 68"/>
                              <a:gd name="T61" fmla="*/ 4 h 69"/>
                              <a:gd name="T62" fmla="*/ 59 w 68"/>
                              <a:gd name="T63" fmla="*/ 18 h 69"/>
                              <a:gd name="T64" fmla="*/ 64 w 68"/>
                              <a:gd name="T65" fmla="*/ 26 h 69"/>
                              <a:gd name="T66" fmla="*/ 65 w 68"/>
                              <a:gd name="T67" fmla="*/ 33 h 69"/>
                              <a:gd name="T68" fmla="*/ 64 w 68"/>
                              <a:gd name="T69" fmla="*/ 4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8" h="69">
                                <a:moveTo>
                                  <a:pt x="67" y="27"/>
                                </a:moveTo>
                                <a:cubicBezTo>
                                  <a:pt x="66" y="24"/>
                                  <a:pt x="66" y="22"/>
                                  <a:pt x="64" y="20"/>
                                </a:cubicBezTo>
                                <a:cubicBezTo>
                                  <a:pt x="64" y="19"/>
                                  <a:pt x="64" y="19"/>
                                  <a:pt x="64" y="19"/>
                                </a:cubicBezTo>
                                <a:cubicBezTo>
                                  <a:pt x="63" y="17"/>
                                  <a:pt x="62" y="16"/>
                                  <a:pt x="61" y="14"/>
                                </a:cubicBezTo>
                                <a:cubicBezTo>
                                  <a:pt x="60" y="13"/>
                                  <a:pt x="58" y="11"/>
                                  <a:pt x="57" y="9"/>
                                </a:cubicBezTo>
                                <a:cubicBezTo>
                                  <a:pt x="50" y="4"/>
                                  <a:pt x="41" y="0"/>
                                  <a:pt x="32" y="1"/>
                                </a:cubicBezTo>
                                <a:cubicBezTo>
                                  <a:pt x="31" y="1"/>
                                  <a:pt x="29" y="1"/>
                                  <a:pt x="28" y="2"/>
                                </a:cubicBezTo>
                                <a:cubicBezTo>
                                  <a:pt x="25" y="2"/>
                                  <a:pt x="22" y="3"/>
                                  <a:pt x="19" y="4"/>
                                </a:cubicBezTo>
                                <a:cubicBezTo>
                                  <a:pt x="15" y="6"/>
                                  <a:pt x="12" y="9"/>
                                  <a:pt x="9" y="12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cubicBezTo>
                                  <a:pt x="3" y="20"/>
                                  <a:pt x="0" y="28"/>
                                  <a:pt x="0" y="37"/>
                                </a:cubicBezTo>
                                <a:cubicBezTo>
                                  <a:pt x="1" y="46"/>
                                  <a:pt x="5" y="54"/>
                                  <a:pt x="12" y="60"/>
                                </a:cubicBezTo>
                                <a:cubicBezTo>
                                  <a:pt x="13" y="62"/>
                                  <a:pt x="15" y="63"/>
                                  <a:pt x="17" y="64"/>
                                </a:cubicBezTo>
                                <a:cubicBezTo>
                                  <a:pt x="18" y="65"/>
                                  <a:pt x="19" y="65"/>
                                  <a:pt x="20" y="65"/>
                                </a:cubicBezTo>
                                <a:cubicBezTo>
                                  <a:pt x="25" y="68"/>
                                  <a:pt x="30" y="69"/>
                                  <a:pt x="36" y="69"/>
                                </a:cubicBezTo>
                                <a:cubicBezTo>
                                  <a:pt x="42" y="68"/>
                                  <a:pt x="47" y="66"/>
                                  <a:pt x="52" y="64"/>
                                </a:cubicBezTo>
                                <a:cubicBezTo>
                                  <a:pt x="53" y="63"/>
                                  <a:pt x="54" y="62"/>
                                  <a:pt x="55" y="62"/>
                                </a:cubicBezTo>
                                <a:cubicBezTo>
                                  <a:pt x="56" y="60"/>
                                  <a:pt x="58" y="59"/>
                                  <a:pt x="59" y="57"/>
                                </a:cubicBezTo>
                                <a:cubicBezTo>
                                  <a:pt x="62" y="55"/>
                                  <a:pt x="63" y="52"/>
                                  <a:pt x="65" y="49"/>
                                </a:cubicBezTo>
                                <a:cubicBezTo>
                                  <a:pt x="66" y="47"/>
                                  <a:pt x="66" y="45"/>
                                  <a:pt x="67" y="43"/>
                                </a:cubicBezTo>
                                <a:cubicBezTo>
                                  <a:pt x="67" y="43"/>
                                  <a:pt x="67" y="42"/>
                                  <a:pt x="67" y="42"/>
                                </a:cubicBezTo>
                                <a:cubicBezTo>
                                  <a:pt x="68" y="39"/>
                                  <a:pt x="68" y="36"/>
                                  <a:pt x="68" y="33"/>
                                </a:cubicBezTo>
                                <a:cubicBezTo>
                                  <a:pt x="68" y="32"/>
                                  <a:pt x="68" y="30"/>
                                  <a:pt x="68" y="29"/>
                                </a:cubicBezTo>
                                <a:cubicBezTo>
                                  <a:pt x="67" y="29"/>
                                  <a:pt x="67" y="28"/>
                                  <a:pt x="67" y="27"/>
                                </a:cubicBezTo>
                                <a:close/>
                                <a:moveTo>
                                  <a:pt x="64" y="41"/>
                                </a:moveTo>
                                <a:cubicBezTo>
                                  <a:pt x="61" y="54"/>
                                  <a:pt x="50" y="65"/>
                                  <a:pt x="36" y="65"/>
                                </a:cubicBezTo>
                                <a:cubicBezTo>
                                  <a:pt x="19" y="66"/>
                                  <a:pt x="4" y="53"/>
                                  <a:pt x="3" y="37"/>
                                </a:cubicBezTo>
                                <a:cubicBezTo>
                                  <a:pt x="3" y="29"/>
                                  <a:pt x="6" y="21"/>
                                  <a:pt x="10" y="16"/>
                                </a:cubicBezTo>
                                <a:cubicBezTo>
                                  <a:pt x="13" y="12"/>
                                  <a:pt x="17" y="9"/>
                                  <a:pt x="22" y="7"/>
                                </a:cubicBezTo>
                                <a:cubicBezTo>
                                  <a:pt x="25" y="5"/>
                                  <a:pt x="28" y="5"/>
                                  <a:pt x="31" y="4"/>
                                </a:cubicBezTo>
                                <a:cubicBezTo>
                                  <a:pt x="32" y="4"/>
                                  <a:pt x="32" y="4"/>
                                  <a:pt x="32" y="4"/>
                                </a:cubicBezTo>
                                <a:cubicBezTo>
                                  <a:pt x="43" y="4"/>
                                  <a:pt x="54" y="9"/>
                                  <a:pt x="59" y="18"/>
                                </a:cubicBezTo>
                                <a:cubicBezTo>
                                  <a:pt x="61" y="20"/>
                                  <a:pt x="63" y="23"/>
                                  <a:pt x="64" y="26"/>
                                </a:cubicBezTo>
                                <a:cubicBezTo>
                                  <a:pt x="64" y="29"/>
                                  <a:pt x="65" y="31"/>
                                  <a:pt x="65" y="33"/>
                                </a:cubicBezTo>
                                <a:cubicBezTo>
                                  <a:pt x="65" y="36"/>
                                  <a:pt x="65" y="39"/>
                                  <a:pt x="64" y="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7F7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57"/>
                        <wps:cNvSpPr>
                          <a:spLocks noEditPoints="1"/>
                        </wps:cNvSpPr>
                        <wps:spPr bwMode="auto">
                          <a:xfrm>
                            <a:off x="4267200" y="400050"/>
                            <a:ext cx="623570" cy="623570"/>
                          </a:xfrm>
                          <a:custGeom>
                            <a:avLst/>
                            <a:gdLst>
                              <a:gd name="T0" fmla="*/ 136 w 272"/>
                              <a:gd name="T1" fmla="*/ 0 h 272"/>
                              <a:gd name="T2" fmla="*/ 0 w 272"/>
                              <a:gd name="T3" fmla="*/ 136 h 272"/>
                              <a:gd name="T4" fmla="*/ 136 w 272"/>
                              <a:gd name="T5" fmla="*/ 272 h 272"/>
                              <a:gd name="T6" fmla="*/ 272 w 272"/>
                              <a:gd name="T7" fmla="*/ 136 h 272"/>
                              <a:gd name="T8" fmla="*/ 136 w 272"/>
                              <a:gd name="T9" fmla="*/ 0 h 272"/>
                              <a:gd name="T10" fmla="*/ 136 w 272"/>
                              <a:gd name="T11" fmla="*/ 262 h 272"/>
                              <a:gd name="T12" fmla="*/ 10 w 272"/>
                              <a:gd name="T13" fmla="*/ 136 h 272"/>
                              <a:gd name="T14" fmla="*/ 136 w 272"/>
                              <a:gd name="T15" fmla="*/ 10 h 272"/>
                              <a:gd name="T16" fmla="*/ 261 w 272"/>
                              <a:gd name="T17" fmla="*/ 136 h 272"/>
                              <a:gd name="T18" fmla="*/ 136 w 272"/>
                              <a:gd name="T19" fmla="*/ 262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2" h="272">
                                <a:moveTo>
                                  <a:pt x="136" y="0"/>
                                </a:moveTo>
                                <a:cubicBezTo>
                                  <a:pt x="61" y="0"/>
                                  <a:pt x="0" y="61"/>
                                  <a:pt x="0" y="136"/>
                                </a:cubicBezTo>
                                <a:cubicBezTo>
                                  <a:pt x="0" y="211"/>
                                  <a:pt x="61" y="272"/>
                                  <a:pt x="136" y="272"/>
                                </a:cubicBezTo>
                                <a:cubicBezTo>
                                  <a:pt x="211" y="272"/>
                                  <a:pt x="272" y="211"/>
                                  <a:pt x="272" y="136"/>
                                </a:cubicBezTo>
                                <a:cubicBezTo>
                                  <a:pt x="272" y="61"/>
                                  <a:pt x="211" y="0"/>
                                  <a:pt x="136" y="0"/>
                                </a:cubicBezTo>
                                <a:close/>
                                <a:moveTo>
                                  <a:pt x="136" y="262"/>
                                </a:moveTo>
                                <a:cubicBezTo>
                                  <a:pt x="66" y="262"/>
                                  <a:pt x="10" y="205"/>
                                  <a:pt x="10" y="136"/>
                                </a:cubicBezTo>
                                <a:cubicBezTo>
                                  <a:pt x="10" y="67"/>
                                  <a:pt x="66" y="10"/>
                                  <a:pt x="136" y="10"/>
                                </a:cubicBezTo>
                                <a:cubicBezTo>
                                  <a:pt x="205" y="10"/>
                                  <a:pt x="261" y="67"/>
                                  <a:pt x="261" y="136"/>
                                </a:cubicBezTo>
                                <a:cubicBezTo>
                                  <a:pt x="261" y="205"/>
                                  <a:pt x="205" y="262"/>
                                  <a:pt x="136" y="2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7F7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58"/>
                        <wps:cNvSpPr>
                          <a:spLocks/>
                        </wps:cNvSpPr>
                        <wps:spPr bwMode="auto">
                          <a:xfrm>
                            <a:off x="4371975" y="581025"/>
                            <a:ext cx="183515" cy="215900"/>
                          </a:xfrm>
                          <a:custGeom>
                            <a:avLst/>
                            <a:gdLst>
                              <a:gd name="T0" fmla="*/ 59 w 80"/>
                              <a:gd name="T1" fmla="*/ 0 h 94"/>
                              <a:gd name="T2" fmla="*/ 42 w 80"/>
                              <a:gd name="T3" fmla="*/ 4 h 94"/>
                              <a:gd name="T4" fmla="*/ 29 w 80"/>
                              <a:gd name="T5" fmla="*/ 13 h 94"/>
                              <a:gd name="T6" fmla="*/ 28 w 80"/>
                              <a:gd name="T7" fmla="*/ 2 h 94"/>
                              <a:gd name="T8" fmla="*/ 0 w 80"/>
                              <a:gd name="T9" fmla="*/ 2 h 94"/>
                              <a:gd name="T10" fmla="*/ 0 w 80"/>
                              <a:gd name="T11" fmla="*/ 13 h 94"/>
                              <a:gd name="T12" fmla="*/ 6 w 80"/>
                              <a:gd name="T13" fmla="*/ 14 h 94"/>
                              <a:gd name="T14" fmla="*/ 13 w 80"/>
                              <a:gd name="T15" fmla="*/ 16 h 94"/>
                              <a:gd name="T16" fmla="*/ 13 w 80"/>
                              <a:gd name="T17" fmla="*/ 79 h 94"/>
                              <a:gd name="T18" fmla="*/ 1 w 80"/>
                              <a:gd name="T19" fmla="*/ 86 h 94"/>
                              <a:gd name="T20" fmla="*/ 1 w 80"/>
                              <a:gd name="T21" fmla="*/ 94 h 94"/>
                              <a:gd name="T22" fmla="*/ 43 w 80"/>
                              <a:gd name="T23" fmla="*/ 94 h 94"/>
                              <a:gd name="T24" fmla="*/ 43 w 80"/>
                              <a:gd name="T25" fmla="*/ 86 h 94"/>
                              <a:gd name="T26" fmla="*/ 32 w 80"/>
                              <a:gd name="T27" fmla="*/ 80 h 94"/>
                              <a:gd name="T28" fmla="*/ 33 w 80"/>
                              <a:gd name="T29" fmla="*/ 29 h 94"/>
                              <a:gd name="T30" fmla="*/ 39 w 80"/>
                              <a:gd name="T31" fmla="*/ 18 h 94"/>
                              <a:gd name="T32" fmla="*/ 56 w 80"/>
                              <a:gd name="T33" fmla="*/ 13 h 94"/>
                              <a:gd name="T34" fmla="*/ 60 w 80"/>
                              <a:gd name="T35" fmla="*/ 14 h 94"/>
                              <a:gd name="T36" fmla="*/ 80 w 80"/>
                              <a:gd name="T37" fmla="*/ 6 h 94"/>
                              <a:gd name="T38" fmla="*/ 59 w 80"/>
                              <a:gd name="T39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0" h="94">
                                <a:moveTo>
                                  <a:pt x="59" y="0"/>
                                </a:moveTo>
                                <a:cubicBezTo>
                                  <a:pt x="52" y="0"/>
                                  <a:pt x="49" y="1"/>
                                  <a:pt x="42" y="4"/>
                                </a:cubicBezTo>
                                <a:cubicBezTo>
                                  <a:pt x="35" y="6"/>
                                  <a:pt x="29" y="13"/>
                                  <a:pt x="29" y="13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0" y="13"/>
                                  <a:pt x="3" y="13"/>
                                  <a:pt x="6" y="14"/>
                                </a:cubicBezTo>
                                <a:cubicBezTo>
                                  <a:pt x="9" y="15"/>
                                  <a:pt x="13" y="16"/>
                                  <a:pt x="13" y="16"/>
                                </a:cubicBezTo>
                                <a:cubicBezTo>
                                  <a:pt x="13" y="79"/>
                                  <a:pt x="13" y="79"/>
                                  <a:pt x="13" y="79"/>
                                </a:cubicBezTo>
                                <a:cubicBezTo>
                                  <a:pt x="1" y="86"/>
                                  <a:pt x="1" y="86"/>
                                  <a:pt x="1" y="86"/>
                                </a:cubicBezTo>
                                <a:cubicBezTo>
                                  <a:pt x="1" y="94"/>
                                  <a:pt x="1" y="94"/>
                                  <a:pt x="1" y="94"/>
                                </a:cubicBezTo>
                                <a:cubicBezTo>
                                  <a:pt x="43" y="94"/>
                                  <a:pt x="43" y="94"/>
                                  <a:pt x="43" y="94"/>
                                </a:cubicBezTo>
                                <a:cubicBezTo>
                                  <a:pt x="43" y="86"/>
                                  <a:pt x="43" y="86"/>
                                  <a:pt x="43" y="86"/>
                                </a:cubicBezTo>
                                <a:cubicBezTo>
                                  <a:pt x="32" y="80"/>
                                  <a:pt x="32" y="80"/>
                                  <a:pt x="32" y="80"/>
                                </a:cubicBezTo>
                                <a:cubicBezTo>
                                  <a:pt x="32" y="80"/>
                                  <a:pt x="33" y="36"/>
                                  <a:pt x="33" y="29"/>
                                </a:cubicBezTo>
                                <a:cubicBezTo>
                                  <a:pt x="33" y="22"/>
                                  <a:pt x="36" y="19"/>
                                  <a:pt x="39" y="18"/>
                                </a:cubicBezTo>
                                <a:cubicBezTo>
                                  <a:pt x="42" y="15"/>
                                  <a:pt x="47" y="13"/>
                                  <a:pt x="56" y="13"/>
                                </a:cubicBezTo>
                                <a:cubicBezTo>
                                  <a:pt x="57" y="13"/>
                                  <a:pt x="59" y="13"/>
                                  <a:pt x="60" y="14"/>
                                </a:cubicBezTo>
                                <a:cubicBezTo>
                                  <a:pt x="66" y="10"/>
                                  <a:pt x="73" y="7"/>
                                  <a:pt x="80" y="6"/>
                                </a:cubicBezTo>
                                <a:cubicBezTo>
                                  <a:pt x="74" y="2"/>
                                  <a:pt x="66" y="0"/>
                                  <a:pt x="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7F7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59"/>
                        <wps:cNvSpPr>
                          <a:spLocks/>
                        </wps:cNvSpPr>
                        <wps:spPr bwMode="auto">
                          <a:xfrm>
                            <a:off x="4514850" y="619125"/>
                            <a:ext cx="91440" cy="176530"/>
                          </a:xfrm>
                          <a:custGeom>
                            <a:avLst/>
                            <a:gdLst>
                              <a:gd name="T0" fmla="*/ 28 w 40"/>
                              <a:gd name="T1" fmla="*/ 9 h 77"/>
                              <a:gd name="T2" fmla="*/ 26 w 40"/>
                              <a:gd name="T3" fmla="*/ 0 h 77"/>
                              <a:gd name="T4" fmla="*/ 9 w 40"/>
                              <a:gd name="T5" fmla="*/ 4 h 77"/>
                              <a:gd name="T6" fmla="*/ 10 w 40"/>
                              <a:gd name="T7" fmla="*/ 8 h 77"/>
                              <a:gd name="T8" fmla="*/ 10 w 40"/>
                              <a:gd name="T9" fmla="*/ 62 h 77"/>
                              <a:gd name="T10" fmla="*/ 0 w 40"/>
                              <a:gd name="T11" fmla="*/ 69 h 77"/>
                              <a:gd name="T12" fmla="*/ 0 w 40"/>
                              <a:gd name="T13" fmla="*/ 77 h 77"/>
                              <a:gd name="T14" fmla="*/ 40 w 40"/>
                              <a:gd name="T15" fmla="*/ 77 h 77"/>
                              <a:gd name="T16" fmla="*/ 40 w 40"/>
                              <a:gd name="T17" fmla="*/ 68 h 77"/>
                              <a:gd name="T18" fmla="*/ 28 w 40"/>
                              <a:gd name="T19" fmla="*/ 62 h 77"/>
                              <a:gd name="T20" fmla="*/ 28 w 40"/>
                              <a:gd name="T21" fmla="*/ 9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77">
                                <a:moveTo>
                                  <a:pt x="28" y="9"/>
                                </a:moveTo>
                                <a:cubicBezTo>
                                  <a:pt x="28" y="7"/>
                                  <a:pt x="27" y="4"/>
                                  <a:pt x="26" y="0"/>
                                </a:cubicBezTo>
                                <a:cubicBezTo>
                                  <a:pt x="20" y="0"/>
                                  <a:pt x="14" y="2"/>
                                  <a:pt x="9" y="4"/>
                                </a:cubicBezTo>
                                <a:cubicBezTo>
                                  <a:pt x="10" y="6"/>
                                  <a:pt x="10" y="7"/>
                                  <a:pt x="10" y="8"/>
                                </a:cubicBezTo>
                                <a:cubicBezTo>
                                  <a:pt x="10" y="14"/>
                                  <a:pt x="10" y="62"/>
                                  <a:pt x="10" y="62"/>
                                </a:cubicBezTo>
                                <a:cubicBezTo>
                                  <a:pt x="0" y="69"/>
                                  <a:pt x="0" y="69"/>
                                  <a:pt x="0" y="69"/>
                                </a:cubicBezTo>
                                <a:cubicBezTo>
                                  <a:pt x="0" y="77"/>
                                  <a:pt x="0" y="77"/>
                                  <a:pt x="0" y="77"/>
                                </a:cubicBezTo>
                                <a:cubicBezTo>
                                  <a:pt x="40" y="77"/>
                                  <a:pt x="40" y="77"/>
                                  <a:pt x="40" y="77"/>
                                </a:cubicBezTo>
                                <a:cubicBezTo>
                                  <a:pt x="40" y="68"/>
                                  <a:pt x="40" y="68"/>
                                  <a:pt x="40" y="68"/>
                                </a:cubicBezTo>
                                <a:cubicBezTo>
                                  <a:pt x="28" y="62"/>
                                  <a:pt x="28" y="62"/>
                                  <a:pt x="28" y="62"/>
                                </a:cubicBezTo>
                                <a:cubicBezTo>
                                  <a:pt x="28" y="62"/>
                                  <a:pt x="28" y="13"/>
                                  <a:pt x="28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F7F7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E37FA5" id="FifthElementAnd(n)" o:spid="_x0000_s1026" style="position:absolute;margin-left:1.5pt;margin-top:4.5pt;width:532.9pt;height:344.15pt;z-index:251694591;mso-position-horizontal-relative:page;mso-position-vertical-relative:page;mso-width-relative:margin;mso-height-relative:margin" coordsize="48907,31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">
                <o:lock v:ext="edit" aspectratio="t"/>
                <v:shape id="Freeform 42" o:spid="_x0000_s1027" style="position:absolute;top:24860;width:254;height:1810;visibility:visible;mso-wrap-style:square;v-text-anchor:top" coordsize="1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" path="m3,72c5,69,6,66,7,63v,-2,1,-4,1,-6c10,50,11,43,10,35,9,23,6,12,1,1,,1,,1,,,,21,,21,,21v1,5,2,9,2,15c3,43,2,51,,59,,79,,79,,79,1,78,1,77,2,76v,-1,1,-2,1,-4xe" fillcolor="#f7f7f7" stroked="f">
                  <v:fill opacity="32896f"/>
                  <v:path arrowok="t" o:connecttype="custom" o:connectlocs="6927,164939;16164,144322;18473,130577;23091,80179;2309,2291;0,0;0,48107;4618,82470;0,135159;0,180975;4618,174103;6927,164939" o:connectangles="0,0,0,0,0,0,0,0,0,0,0,0"/>
                </v:shape>
                <v:shape id="Freeform 43" o:spid="_x0000_s1028" style="position:absolute;left:15049;top:11239;width:4540;height:2381;visibility:visible;mso-wrap-style:square;v-text-anchor:top" coordsize="19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" path="m158,22v13,-1,27,,40,2c197,16,195,9,194,2,182,,169,,156,1,137,2,119,5,101,11,80,18,61,27,43,40,31,48,20,57,10,67,8,70,6,72,3,75,2,76,1,78,,79v2,8,5,17,7,25c41,57,95,26,158,22xe" fillcolor="#f7f7f7" stroked="f">
                  <v:fill opacity="32896f"/>
                  <v:path arrowok="t" o:connecttype="custom" o:connectlocs="362303,50373;454025,54952;444853,4579;357717,2290;231599,25186;98601,91587;22931,153407;6879,171725;0,180883;16051,238125;362303,50373" o:connectangles="0,0,0,0,0,0,0,0,0,0,0"/>
                </v:shape>
                <v:shape id="Freeform 44" o:spid="_x0000_s1029" style="position:absolute;left:14573;top:17526;width:9283;height:3917;visibility:visible;mso-wrap-style:square;v-text-anchor:top" coordsize="40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" path="m203,149c121,154,47,108,12,39,8,47,5,54,,62v5,7,9,14,15,21c21,91,28,100,36,107v5,5,10,10,16,14c63,130,75,138,88,145v6,3,12,6,19,9c117,158,127,161,138,164v7,2,14,3,22,4c174,170,189,171,205,170v15,-1,30,-3,44,-7c256,161,263,159,270,156v10,-4,20,-8,30,-13c306,139,312,135,318,131v12,-8,23,-17,33,-27c356,98,360,93,365,88v6,-9,13,-18,18,-27c389,52,393,42,397,32v3,-6,6,-13,8,-20c398,8,392,4,386,,364,82,292,144,203,149xe" fillcolor="#f7f7f7" stroked="f">
                  <v:fill opacity="32896f"/>
                  <v:path arrowok="t" o:connecttype="custom" o:connectlocs="465331,341389;27507,89357;0,142054;34384,190170;82522,245158;119198,277235;201720,332224;245273,352845;316333,375757;366763,384921;469916,389504;570776,373465;618913,357427;687681,327641;728942,300147;804587,238285;836679,201625;877940,139763;910032,73318;928370,27494;884817,0;465331,341389" o:connectangles="0,0,0,0,0,0,0,0,0,0,0,0,0,0,0,0,0,0,0,0,0,0"/>
                </v:shape>
                <v:shape id="Freeform 45" o:spid="_x0000_s1030" style="position:absolute;left:35528;width:3778;height:3784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" path="m159,54v-1,-3,-2,-5,-3,-7c152,38,146,31,140,24v-2,-1,-4,-3,-6,-5c118,7,99,,78,1v-3,,-6,1,-9,1c64,3,59,4,54,6v-3,1,-5,2,-8,4c44,11,42,12,39,13v-3,2,-6,5,-9,7c28,22,26,24,24,26v-2,2,-3,4,-5,6c16,35,14,38,12,41v-1,2,-2,5,-3,7c7,51,6,53,5,56v,2,-1,5,-2,7c1,71,,79,1,88v,5,1,10,2,15c5,110,8,117,11,123v1,1,2,3,3,4c15,128,16,130,17,131v1,2,2,3,3,4c22,137,24,139,25,141v2,2,4,4,6,5c33,148,35,150,38,151v3,2,6,4,10,6c50,158,53,159,55,160v10,3,21,5,32,4c97,164,106,161,115,158v1,-1,2,-1,4,-2c121,155,123,154,126,152v7,-5,14,-11,20,-18c148,132,149,130,151,128v1,-3,2,-5,4,-7c161,108,165,93,164,78v-1,-8,-2,-17,-5,-24xm87,156c46,159,11,128,9,87,6,46,37,11,78,9v41,-2,76,29,78,69c159,119,127,154,87,156xe" fillcolor="#f7f7f7" stroked="f">
                  <v:fill opacity="32896f"/>
                  <v:path arrowok="t" o:connecttype="custom" o:connectlocs="364086,123860;357216,107804;320579,55049;306840,43580;178608,2294;158000,4587;123652,13762;105333,22937;89304,29818;68695,45874;54956,59636;43507,73398;27478,94042;20609,110097;11449,128447;6870,144503;2290,201845;6870,236251;25188,282125;32058,291300;38927,300474;45797,309649;57246,323411;70985,334880;87014,346348;109913,360110;125942,366992;199217,376166;263333,362404;272492,357817;288521,348642;334318,307355;345767,293593;354927,277537;375535,178908;364086,123860;199217,357817;20609,199552;178608,20643;357216,178908;199217,357817" o:connectangles="0,0,0,0,0,0,0,0,0,0,0,0,0,0,0,0,0,0,0,0,0,0,0,0,0,0,0,0,0,0,0,0,0,0,0,0,0,0,0,0,0"/>
                  <o:lock v:ext="edit" verticies="t"/>
                </v:shape>
                <v:shape id="Freeform 46" o:spid="_x0000_s1031" style="position:absolute;left:1143;top:13049;width:4584;height:8871;visibility:visible;mso-wrap-style:square;v-text-anchor:top" coordsize="200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" path="m32,122c29,79,37,38,52,,43,3,34,5,25,6v-2,,-4,,-6,c6,42,,82,3,123v2,34,9,67,21,96c34,245,48,268,64,289v3,4,6,8,9,12c76,304,80,308,83,312v3,3,7,7,10,10c98,327,104,332,109,337v6,4,12,9,17,13c132,355,138,359,145,363v4,2,8,5,12,7c161,372,166,375,170,377v4,2,9,4,13,6c186,384,190,386,193,387v1,-10,3,-20,7,-28c106,319,38,230,32,122xe" fillcolor="#f7f7f7" stroked="f">
                  <v:fill opacity="32896f"/>
                  <v:path arrowok="t" o:connecttype="custom" o:connectlocs="73355,279653;119202,0;57309,13753;43555,13753;6877,281945;55016,501999;146710,662456;167342,689963;190265,715177;213189,738100;249866,772483;288836,802282;332391,832081;359899,848127;389700,864173;419500,877926;442424,887095;458470,822912;73355,279653" o:connectangles="0,0,0,0,0,0,0,0,0,0,0,0,0,0,0,0,0,0,0"/>
                </v:shape>
                <v:shape id="Freeform 47" o:spid="_x0000_s1032" style="position:absolute;left:4000;top:8477;width:11119;height:13684;visibility:visible;mso-wrap-style:square;v-text-anchor:top" coordsize="485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" path="m347,558v4,-3,8,-5,12,-8c363,547,367,544,370,541v6,-5,12,-9,17,-14c392,522,397,516,402,511v5,-5,10,-11,15,-16c420,491,423,487,426,483v2,-4,5,-8,8,-12c436,467,439,463,442,459v,-1,,-1,1,-2c445,452,448,447,451,442v4,-9,8,-18,12,-26c467,405,470,395,473,385v9,-31,12,-64,10,-98c482,271,480,256,477,241v-2,-10,-4,-19,-7,-28c468,208,466,202,464,197v-6,-16,-13,-31,-22,-46c440,147,437,143,434,139v-4,-6,-8,-12,-12,-18c420,119,419,117,417,115v-3,-4,-6,-7,-9,-11c406,102,404,100,403,99v-3,-4,-7,-7,-10,-11c391,87,389,85,387,83v-3,-3,-7,-6,-10,-9c364,63,350,53,335,44v-4,-2,-8,-5,-13,-7c316,33,309,30,303,27v-3,-1,-5,-2,-7,-3c285,20,273,16,261,12v-2,,-5,-1,-7,-1c225,3,194,,163,2,132,4,102,11,74,21v-2,1,-5,2,-7,3c56,29,45,34,34,40v-2,1,-4,2,-7,4c21,47,15,51,9,55,6,57,3,60,,62v3,8,4,17,5,26c5,90,5,93,5,95,48,58,104,35,165,31v129,-7,243,77,279,196c446,234,447,241,449,248v3,13,4,27,5,41c454,291,455,294,455,297v,20,-1,40,-5,60c447,373,442,388,436,403v-2,7,-5,14,-9,21c394,493,332,547,255,568v2,7,4,14,4,21c259,592,259,595,259,597v27,-7,52,-18,75,-31c339,563,343,561,347,558xe" fillcolor="#f7f7f7" stroked="f">
                  <v:fill opacity="32896f"/>
                  <v:path arrowok="t" o:connecttype="custom" o:connectlocs="795514,1279030;823024,1260693;848242,1240064;887215,1207973;921604,1171298;955992,1134624;976625,1107118;994965,1079612;1013306,1052106;1015598,1047521;1033938,1013139;1061449,953542;1084374,882485;1107300,657853;1093545,552413;1077497,488232;1063742,451557;1013306,346118;994965,318612;967455,277352;955992,263599;935359,238386;923896,226925;900971,201711;887215,190250;864290,169621;768003,100855;738200,84810;694642,61889;678594,55012;598355,27506;582307,25214;373685,4584;169648,48136;153601,55012;77947,91687;61899,100855;20633,126069;0,142114;11463,201711;11463,217756;378270,71057;1017891,520322;1029353,568458;1040816,662437;1043109,680774;1031646,818304;999550,923744;978917,971880;584599,1301952;593770,1350088;593770,1368425;765710,1297368;795514,1279030" o:connectangles="0,0,0,0,0,0,0,0,0,0,0,0,0,0,0,0,0,0,0,0,0,0,0,0,0,0,0,0,0,0,0,0,0,0,0,0,0,0,0,0,0,0,0,0,0,0,0,0,0,0,0,0,0,0"/>
                </v:shape>
                <v:shape id="Freeform 48" o:spid="_x0000_s1033" style="position:absolute;left:19621;top:1619;width:13068;height:17126;visibility:visible;mso-wrap-style:square;v-text-anchor:top" coordsize="570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" path="m489,692v-29,10,-59,16,-91,18c328,714,261,696,205,662v-5,-2,-10,-5,-14,-9c184,649,177,643,170,638,113,594,71,532,52,460v-2,-8,-4,-17,-6,-26c45,429,45,423,44,418v-1,-8,-2,-17,-3,-25c30,207,173,47,358,36v69,-4,135,13,190,46c553,71,560,61,570,53,564,50,558,46,552,43v-5,-3,-10,-5,-16,-8c525,30,514,26,503,21v-6,-2,-12,-3,-18,-5c480,14,474,12,468,11,450,7,432,3,413,2,410,1,407,1,404,1,388,,372,,356,1,340,2,324,4,309,6v-3,1,-6,2,-9,2c281,12,264,17,247,24v-6,2,-12,4,-17,7c224,33,218,36,213,39v-11,5,-21,11,-32,17c176,59,171,63,166,66v-19,14,-38,29,-54,46c107,117,103,121,99,125v-8,9,-15,19,-22,28c27,221,,305,6,395v,5,,9,1,14c7,414,8,419,8,424v2,8,3,15,4,23c32,544,89,626,166,680v,,,,,c173,684,179,689,186,692v4,3,8,6,13,8c232,719,269,732,307,739v30,6,61,8,93,7c440,743,478,735,513,721v-9,-8,-17,-18,-24,-29xe" fillcolor="#f7f7f7" stroked="f">
                  <v:fill opacity="32896f"/>
                  <v:path arrowok="t" o:connecttype="custom" o:connectlocs="1121123,1586500;912488,1627768;470000,1517721;437903,1497088;389756,1462698;119220,1054610;105463,995002;100878,958320;94000,901004;820781,82535;1256391,187996;1306830,121509;1265562,98583;1228879,80242;1153220,48145;1111952,36682;1072976,25219;946879,4585;926244,2293;816196,2293;708439,13756;687805,18341;566293,55023;527317,71072;488342,89413;414976,128387;380586,151314;256781,256775;226976,286579;176537,350772;13756,905589;16049,937686;18341,972075;27512,1024806;380586,1558989;380586,1558989;426439,1586500;456244,1604841;703854,1694254;917074,1710302;1176147,1652987;1121123,1586500" o:connectangles="0,0,0,0,0,0,0,0,0,0,0,0,0,0,0,0,0,0,0,0,0,0,0,0,0,0,0,0,0,0,0,0,0,0,0,0,0,0,0,0,0,0"/>
                </v:shape>
                <v:shape id="Freeform 49" o:spid="_x0000_s1034" style="position:absolute;left:34480;top:4857;width:2502;height:9944;visibility:visible;mso-wrap-style:square;v-text-anchor:top" coordsize="109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" path="m44,434c87,369,109,291,105,208,100,129,71,58,25,,19,10,10,19,,25,39,77,65,140,69,210,73,281,55,348,21,404v9,9,17,19,23,30xe" fillcolor="#f7f7f7" stroked="f">
                  <v:fill opacity="32896f"/>
                  <v:path arrowok="t" o:connecttype="custom" o:connectlocs="100994,994410;241009,476584;57383,0;0,57282;158377,481166;48202,925672;100994,994410" o:connectangles="0,0,0,0,0,0,0"/>
                </v:shape>
                <v:shape id="Freeform 50" o:spid="_x0000_s1035" style="position:absolute;left:11334;top:22955;width:8624;height:8617;visibility:visible;mso-wrap-style:square;v-text-anchor:top" coordsize="37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" path="m180,6c78,12,,99,6,201v1,22,7,43,15,63c23,269,26,274,29,280v3,5,6,10,9,15c42,300,45,304,49,309v4,4,8,9,12,13c66,326,70,330,75,334v4,3,9,7,14,10c96,349,104,353,112,357v27,13,58,19,89,17c233,373,263,363,288,347v7,-5,15,-10,21,-16c314,327,318,323,322,319v5,-4,8,-9,12,-13c338,301,341,296,345,292v3,-5,6,-11,9,-16c356,271,359,266,361,260v3,-5,5,-11,6,-17c373,223,376,201,375,179,369,77,281,,180,6xm200,357c108,362,29,292,24,200,18,108,89,29,181,23v92,-5,171,65,176,157c363,272,292,351,200,357xe" fillcolor="#f7f7f7" stroked="f">
                  <v:fill opacity="32896f"/>
                  <v:path arrowok="t" o:connecttype="custom" o:connectlocs="412818,13750;13761,460640;48162,605020;66509,641688;87150,676064;112378,708148;139899,737941;172007,765442;204115,788359;256864,818152;460980,857112;660508,795234;708670,758567;738485,731066;766006,701273;791234,669189;811875,632521;827929,595853;841689,556893;860037,410222;412818,13750;458686,818152;55042,458348;415111,52710;818755,412514;458686,818152" o:connectangles="0,0,0,0,0,0,0,0,0,0,0,0,0,0,0,0,0,0,0,0,0,0,0,0,0,0"/>
                  <o:lock v:ext="edit" verticies="t"/>
                </v:shape>
                <v:shape id="Freeform 51" o:spid="_x0000_s1036" style="position:absolute;left:32670;top:15240;width:6420;height:6445;visibility:visible;mso-wrap-style:square;v-text-anchor:top" coordsize="280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" path="m279,125v-1,-7,-2,-14,-4,-21c273,99,272,95,270,91v-1,-5,-3,-9,-5,-13c263,74,261,70,258,66v-1,-2,-2,-4,-3,-5c252,57,249,53,246,50v-2,-4,-6,-7,-9,-10c236,38,234,37,232,35,227,31,222,27,216,23,211,19,205,16,199,13,195,11,190,9,186,8,182,6,177,5,173,4,168,3,164,2,159,1,150,,141,,131,v-1,,-1,,-2,c131,5,132,9,133,14v69,-4,129,49,133,119c270,202,216,262,147,267,79,271,20,220,13,154,9,153,4,153,,152v3,42,25,78,57,101c62,257,68,261,74,264v10,5,20,9,32,12c110,277,115,278,119,279v9,1,19,2,29,1c157,279,167,278,176,276v4,-2,8,-3,13,-5c199,268,208,263,217,257v2,-1,4,-3,5,-4c226,250,229,248,232,245v4,-4,8,-8,12,-12c253,223,260,212,266,199v2,-4,4,-8,5,-12c278,170,280,151,279,132v,-3,,-5,,-7xe" fillcolor="#f7f7f7" stroked="f">
                  <v:fill opacity="32896f"/>
                  <v:path arrowok="t" o:connecttype="custom" o:connectlocs="639692,286710;630521,238543;619057,208725;607593,178907;591543,151383;584665,139915;564030,114684;543394,91747;531930,80279;495246,52755;456268,29818;426461,18349;396655,9175;364556,2294;300357,0;295772,0;304943,32112;609886,305060;337042,612413;29806,353227;0,348640;130690,580302;169667,605532;243037,633057;272844,639938;339335,642231;403533,633057;433340,621588;497538,589477;509002,580302;531930,561952;559444,534428;609886,456443;621350,428919;639692,302766;639692,286710" o:connectangles="0,0,0,0,0,0,0,0,0,0,0,0,0,0,0,0,0,0,0,0,0,0,0,0,0,0,0,0,0,0,0,0,0,0,0,0"/>
                </v:shape>
                <v:shape id="Freeform 52" o:spid="_x0000_s1037" style="position:absolute;left:30765;top:13811;width:4674;height:4629;visibility:visible;mso-wrap-style:square;v-text-anchor:top" coordsize="20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" path="m109,202v31,-2,58,-18,76,-41c188,157,190,153,192,148v2,-3,3,-6,5,-9c198,135,200,130,201,125v1,-3,2,-6,2,-9c204,112,204,109,204,105v,-3,,-6,,-10c204,89,203,84,202,78v-1,-1,-1,-2,-1,-3c200,72,199,68,198,65v-1,-2,-2,-4,-3,-6c194,56,193,54,191,51,187,44,182,38,177,32v-1,-1,-3,-3,-4,-4c172,27,171,26,170,25v-2,-2,-5,-4,-7,-6c161,18,160,17,159,17v-3,-2,-6,-4,-9,-5c147,10,144,9,141,7,132,4,123,1,112,,107,,102,,97,,92,,87,1,82,2,72,4,62,8,54,13v-3,1,-6,3,-9,5c43,20,40,22,38,24v-1,1,-3,2,-4,3c32,29,29,31,27,34v-2,2,-4,5,-6,7c8,60,,83,2,107v,3,,7,1,10c4,121,4,124,5,127v1,3,2,7,3,10c10,141,12,146,14,150v1,2,2,3,3,4c18,156,19,157,20,158v2,5,5,8,9,12c33,174,38,179,43,182v5,4,10,7,15,10c61,193,64,195,68,196v4,2,9,3,14,4c87,201,91,202,96,202v4,,8,,13,xm69,186v,,,,-1,c63,184,58,181,53,178,42,171,33,161,26,151,18,138,13,123,12,106,9,56,47,13,98,10v26,-2,51,8,69,26c173,41,177,47,181,54v3,4,5,9,7,13c188,67,188,68,188,68v2,4,3,8,4,12c192,82,193,84,193,85v1,4,1,7,1,11c197,146,159,189,108,192v-4,1,-8,1,-12,c91,192,87,191,83,190v-5,-1,-10,-2,-14,-4xe" fillcolor="#f7f7f7" stroked="f">
                  <v:fill opacity="32896f"/>
                  <v:path arrowok="t" o:connecttype="custom" o:connectlocs="249717,462915;423831,368957;439868,339165;451323,318541;460487,286457;465069,265832;467360,240624;467360,217708;462778,178749;460487,171874;453614,148958;446741,135208;437577,116875;405504,73333;396340,64166;389467,57291;373430,43542;364266,38958;343647,27500;323028,16042;256590,0;222225,0;187860,4583;123713,29792;103094,41250;87057,55000;77893,61875;61856,77916;48111,93958;4582,245207;6873,268124;11455,291041;18328,313957;32074,343749;38947,352915;45820,362082;66438,389582;98512,417082;132877,439998;155787,449165;187860,458332;219934,462915;249717,462915;158078,426248;155787,426248;121422,407915;59565,346040;27492,242916;224516,22917;382594,82500;414667,123750;430704,153541;430704,155833;439868,183333;442159,194791;444450,219999;247426,439998;219934,439998;190151,435415;158078,426248" o:connectangles="0,0,0,0,0,0,0,0,0,0,0,0,0,0,0,0,0,0,0,0,0,0,0,0,0,0,0,0,0,0,0,0,0,0,0,0,0,0,0,0,0,0,0,0,0,0,0,0,0,0,0,0,0,0,0,0,0,0,0,0"/>
                  <o:lock v:ext="edit" verticies="t"/>
                </v:shape>
                <v:shape id="Freeform 53" o:spid="_x0000_s1038" style="position:absolute;top:8477;width:3759;height:4400;visibility:visible;mso-wrap-style:square;v-text-anchor:top" coordsize="164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" path="m5,169v2,1,4,3,7,5c19,179,27,183,36,187v7,2,15,4,23,5c64,192,69,192,74,192v,,,,1,c88,191,100,188,111,182v,,,,,c113,181,115,180,116,179v2,-1,4,-2,5,-3c122,175,123,175,124,174v2,-1,3,-2,5,-3c130,169,132,168,133,166v3,-2,5,-4,7,-6c145,154,149,148,153,141v5,-9,8,-19,10,-29c164,105,164,98,164,90v,-5,-1,-11,-2,-16c160,69,159,64,157,59v-2,-5,-5,-9,-7,-13c149,44,147,42,146,40v-1,-2,-3,-4,-4,-6c140,32,138,31,137,29v-2,-2,-3,-3,-5,-5c130,22,127,20,125,19v-2,-2,-4,-3,-6,-4c118,14,116,13,115,12v-2,-1,-4,-2,-6,-3c106,8,103,7,100,6,99,5,97,5,96,4,93,3,90,3,87,2,85,2,84,1,82,1,77,,72,,67,,66,,64,,63,,61,,59,1,58,1,53,1,48,2,43,3,42,4,40,4,39,5,36,6,33,7,30,8v-1,1,-3,1,-4,2c23,11,20,13,18,15,12,18,7,22,3,26,2,27,1,28,,29,,43,,43,,43,15,24,37,11,63,10v39,-3,73,21,86,55c151,70,153,75,154,81v,3,1,6,1,10c156,103,154,115,150,125v-6,16,-16,30,-29,40c109,174,94,180,79,182v-2,,-4,1,-6,1c70,183,66,183,63,183,42,181,23,173,9,159,6,156,3,153,,149v,15,,15,,15c1,165,3,166,4,168v1,,1,,1,1xe" fillcolor="#f7f7f7" stroked="f">
                  <v:fill opacity="32896f"/>
                  <v:path arrowok="t" o:connecttype="custom" o:connectlocs="11461,387340;27506,398800;82519,428595;135240,440055;169622,440055;171915,440055;254434,417135;254434,417135;265895,410260;277356,403384;284232,398800;295693,391924;304862,380464;320907,366713;350706,323165;373628,256699;375920,206276;371336,169605;359875,135225;343829,105430;334660,91678;325492,77926;314031,66467;302570,55007;286524,43547;272771,34379;263602,27503;249849,20628;229220,13752;220051,9168;199421,4584;187960,2292;153577,0;144408,0;132947,2292;98564,6876;89396,11460;68766,18336;59597,22920;41260,34379;6877,59591;0,66467;0,98554;144408,22920;341537,148977;352998,185648;355290,208568;343829,286494;277356,378172;181083,417135;167330,419427;144408,419427;20630,364421;0,341501;0,375880;9169,385048;11461,387340" o:connectangles="0,0,0,0,0,0,0,0,0,0,0,0,0,0,0,0,0,0,0,0,0,0,0,0,0,0,0,0,0,0,0,0,0,0,0,0,0,0,0,0,0,0,0,0,0,0,0,0,0,0,0,0,0,0,0,0,0"/>
                </v:shape>
                <v:shape id="Freeform 54" o:spid="_x0000_s1039" style="position:absolute;left:32480;top:2762;width:2495;height:2521;visibility:visible;mso-wrap-style:square;v-text-anchor:top" coordsize="109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" path="m,59c1,72,6,84,15,92v1,2,2,3,3,4c21,98,24,100,27,102v1,1,3,2,4,3c34,106,38,107,41,108v5,2,11,2,16,2c63,109,68,108,73,106v2,,4,-1,5,-2c80,103,81,103,83,102v1,-1,3,-2,4,-3c90,97,93,94,95,92v1,-2,2,-3,3,-4c100,85,102,82,103,79v3,-6,4,-11,5,-17c108,59,109,56,108,52,107,23,81,,51,1,48,2,45,2,41,3,36,4,30,7,25,10,15,16,7,26,3,38,1,44,,51,,59xm8,41c11,29,19,19,30,13,35,10,41,8,47,7v2,,3,,4,c78,5,102,26,103,53v,1,,2,,4c103,63,102,69,100,74,95,86,86,95,75,100v-6,3,-12,4,-18,5c30,106,7,85,5,58,5,52,6,46,8,41xe" fillcolor="#f7f7f7" stroked="f">
                  <v:fill opacity="32896f"/>
                  <v:path arrowok="t" o:connecttype="custom" o:connectlocs="0,135215;34342,210843;41211,220010;61816,233761;70974,240636;93869,247511;130501,252095;167133,242928;178581,238344;190028,233761;199186,226886;217502,210843;224371,201676;235818,181050;247266,142090;247266,119172;116764,2292;93869,6875;57237,22918;6868,87087;0,135215;18316,93963;68685,29793;107606,16042;116764,16042;235818,121464;235818,130631;228950,169591;171712,229177;130501,240636;11447,132923;18316,93963" o:connectangles="0,0,0,0,0,0,0,0,0,0,0,0,0,0,0,0,0,0,0,0,0,0,0,0,0,0,0,0,0,0,0,0"/>
                  <o:lock v:ext="edit" verticies="t"/>
                </v:shape>
                <v:shape id="Freeform 55" o:spid="_x0000_s1040" style="position:absolute;left:5905;top:20288;width:3715;height:3715;visibility:visible;mso-wrap-style:square;v-text-anchor:top" coordsize="16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" path="m161,69v-1,-4,-2,-7,-3,-10c158,57,157,55,156,53v,-2,-2,-5,-3,-7c152,44,151,41,149,39v-1,-2,-2,-4,-4,-6c143,31,142,29,140,27v-1,-1,-2,-2,-3,-3c122,9,100,,76,1,52,2,32,14,18,31v-1,1,-2,2,-2,3c14,36,13,38,11,41v-1,2,-2,4,-3,6c7,48,7,49,7,50,6,51,5,53,5,55,4,57,3,60,2,62,1,67,,73,,78v,,,,,c,81,,84,,86v,3,1,6,1,8c2,101,4,108,7,114v,1,1,2,1,3c10,121,12,125,15,128v2,-1,4,-3,7,-4c16,116,12,107,9,97,9,93,8,90,8,86v,-2,,-3,,-5c8,71,10,61,14,52,25,28,48,10,77,9v34,-2,64,20,74,51c152,66,153,71,154,77v,4,,8,-1,12c153,95,152,100,150,105v-9,27,-34,48,-65,50c85,155,85,155,85,155v1,2,2,5,2,7c120,160,147,138,157,109v,-2,1,-3,1,-4c158,104,158,104,159,103v1,-5,2,-10,2,-15c162,84,162,81,161,77v,-3,,-6,,-8xe" fillcolor="#f7f7f7" stroked="f">
                  <v:fill opacity="32896f"/>
                  <v:path arrowok="t" o:connecttype="custom" o:connectlocs="369182,158221;362303,135290;357717,121532;350838,105481;341665,89429;332493,75671;321028,61913;314149,55033;174272,2293;41275,71085;36689,77964;25224,94015;18344,107774;16051,114653;11465,126118;4586,142169;0,178858;0,178858;0,197203;2293,215547;16051,261408;18344,268288;34396,293511;50447,284339;20638,222426;18344,197203;18344,185738;32103,119239;176565,20638;346251,137583;353131,176565;350838,204082;343958,240771;194910,355424;194910,355424;199496,371475;360010,249943;362303,240771;364596,236185;369182,201789;369182,176565;369182,158221" o:connectangles="0,0,0,0,0,0,0,0,0,0,0,0,0,0,0,0,0,0,0,0,0,0,0,0,0,0,0,0,0,0,0,0,0,0,0,0,0,0,0,0,0,0"/>
                </v:shape>
                <v:shape id="Freeform 56" o:spid="_x0000_s1041" style="position:absolute;left:6000;top:23336;width:1562;height:1581;visibility:visible;mso-wrap-style:square;v-text-anchor:top" coordsize="6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" path="m67,27c66,24,66,22,64,20v,-1,,-1,,-1c63,17,62,16,61,14,60,13,58,11,57,9,50,4,41,,32,1v-1,,-3,,-4,1c25,2,22,3,19,4,15,6,12,9,9,12,8,13,8,13,8,13,3,20,,28,,37v1,9,5,17,12,23c13,62,15,63,17,64v1,1,2,1,3,1c25,68,30,69,36,69v6,-1,11,-3,16,-5c53,63,54,62,55,62v1,-2,3,-3,4,-5c62,55,63,52,65,49v1,-2,1,-4,2,-6c67,43,67,42,67,42v1,-3,1,-6,1,-9c68,32,68,30,68,29v-1,,-1,-1,-1,-2xm64,41c61,54,50,65,36,65,19,66,4,53,3,37,3,29,6,21,10,16,13,12,17,9,22,7,25,5,28,5,31,4v1,,1,,1,c43,4,54,9,59,18v2,2,4,5,5,8c64,29,65,31,65,33v,3,,6,-1,8xe" fillcolor="#f7f7f7" stroked="f">
                  <v:fill opacity="32896f"/>
                  <v:path arrowok="t" o:connecttype="custom" o:connectlocs="153913,61871;147021,45830;147021,43539;140130,32081;130941,20624;73511,2292;64322,4583;43647,9166;20675,27498;18378,29790;0,84786;27566,137491;39053,146657;45944,148949;82699,158115;119455,146657;126346,142074;135535,130617;149318,112285;153913,98535;153913,96244;156210,75620;156210,66454;153913,61871;147021,93952;82699,148949;6892,84786;22972,36664;50539,16041;71213,9166;73511,9166;135535,41247;147021,59580;149318,75620;147021,93952" o:connectangles="0,0,0,0,0,0,0,0,0,0,0,0,0,0,0,0,0,0,0,0,0,0,0,0,0,0,0,0,0,0,0,0,0,0,0"/>
                  <o:lock v:ext="edit" verticies="t"/>
                </v:shape>
                <v:shape id="Freeform 57" o:spid="_x0000_s1042" style="position:absolute;left:42672;top:4000;width:6235;height:6236;visibility:visible;mso-wrap-style:square;v-text-anchor:top" coordsize="27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" path="m136,c61,,,61,,136v,75,61,136,136,136c211,272,272,211,272,136,272,61,211,,136,xm136,262c66,262,10,205,10,136,10,67,66,10,136,10v69,,125,57,125,126c261,205,205,262,136,262xe" fillcolor="#f7f7f7" stroked="f">
                  <v:fill opacity="32896f"/>
                  <v:path arrowok="t" o:connecttype="custom" o:connectlocs="311785,0;0,311785;311785,623570;623570,311785;311785,0;311785,600645;22925,311785;311785,22925;598352,311785;311785,600645" o:connectangles="0,0,0,0,0,0,0,0,0,0"/>
                  <o:lock v:ext="edit" verticies="t"/>
                </v:shape>
                <v:shape id="Freeform 58" o:spid="_x0000_s1043" style="position:absolute;left:43719;top:5810;width:1835;height:2159;visibility:visible;mso-wrap-style:square;v-text-anchor:top" coordsize="8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" path="m59,c52,,49,1,42,4,35,6,29,13,29,13,28,2,28,2,28,2,,2,,2,,2,,13,,13,,13v,,3,,6,1c9,15,13,16,13,16v,63,,63,,63c1,86,1,86,1,86v,8,,8,,8c43,94,43,94,43,94v,-8,,-8,,-8c32,80,32,80,32,80v,,1,-44,1,-51c33,22,36,19,39,18v3,-3,8,-5,17,-5c57,13,59,13,60,14,66,10,73,7,80,6,74,2,66,,59,xe" fillcolor="#f7f7f7" stroked="f">
                  <v:fill opacity="32896f"/>
                  <v:path arrowok="t" o:connecttype="custom" o:connectlocs="135342,0;96345,9187;66524,29859;64230,4594;0,4594;0,29859;13764,32155;29821,36749;29821,181448;2294,197526;2294,215900;98639,215900;98639,197526;73406,183745;75700,66607;89464,41343;128461,29859;137636,32155;183515,13781;135342,0" o:connectangles="0,0,0,0,0,0,0,0,0,0,0,0,0,0,0,0,0,0,0,0"/>
                </v:shape>
                <v:shape id="Freeform 59" o:spid="_x0000_s1044" style="position:absolute;left:45148;top:6191;width:914;height:1765;visibility:visible;mso-wrap-style:square;v-text-anchor:top" coordsize="4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" path="m28,9c28,7,27,4,26,,20,,14,2,9,4v1,2,1,3,1,4c10,14,10,62,10,62,,69,,69,,69v,8,,8,,8c40,77,40,77,40,77v,-9,,-9,,-9c28,62,28,62,28,62v,,,-49,,-53xe" fillcolor="#f7f7f7" stroked="f">
                  <v:fill opacity="32896f"/>
                  <v:path arrowok="t" o:connecttype="custom" o:connectlocs="64008,20633;59436,0;20574,9170;22860,18341;22860,142141;0,158189;0,176530;91440,176530;91440,155897;64008,142141;64008,20633" o:connectangles="0,0,0,0,0,0,0,0,0,0,0"/>
                </v:shape>
                <w10:wrap anchorx="page" anchory="page"/>
                <w10:anchorlock/>
              </v:group>
            </w:pict>
          </mc:Fallback>
        </mc:AlternateContent>
      </w:r>
      <w:r w:rsidRPr="002474D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6639" behindDoc="0" locked="1" layoutInCell="1" allowOverlap="1" wp14:anchorId="0824DA1D" wp14:editId="08D04030">
                <wp:simplePos x="0" y="0"/>
                <wp:positionH relativeFrom="page">
                  <wp:posOffset>0</wp:posOffset>
                </wp:positionH>
                <wp:positionV relativeFrom="page">
                  <wp:posOffset>10437495</wp:posOffset>
                </wp:positionV>
                <wp:extent cx="7560000" cy="252000"/>
                <wp:effectExtent l="0" t="0" r="3175" b="0"/>
                <wp:wrapNone/>
                <wp:docPr id="3" name="WhiteBorderBott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75600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557EC" id="WhiteBorderBottom" o:spid="_x0000_s1026" style="position:absolute;margin-left:0;margin-top:821.85pt;width:595.3pt;height:19.85pt;z-index:251696639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" stroked="f">
                <v:stroke joinstyle="round"/>
                <o:lock v:ext="edit" aspectratio="t"/>
                <w10:wrap anchorx="page" anchory="page"/>
                <w10:anchorlock/>
              </v:rect>
            </w:pict>
          </mc:Fallback>
        </mc:AlternateContent>
      </w:r>
      <w:r w:rsidRPr="002474D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5615" behindDoc="0" locked="1" layoutInCell="1" allowOverlap="1" wp14:anchorId="383B2703" wp14:editId="505473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252000"/>
                <wp:effectExtent l="0" t="0" r="3175" b="0"/>
                <wp:wrapNone/>
                <wp:docPr id="1" name="WhiteBorderTo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75600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78A35" id="WhiteBorderTop" o:spid="_x0000_s1026" style="position:absolute;margin-left:0;margin-top:0;width:595.3pt;height:19.85pt;z-index:251695615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" stroked="f">
                <v:stroke joinstyle="round"/>
                <o:lock v:ext="edit" aspectratio="t"/>
                <w10:wrap anchorx="page" anchory="page"/>
                <w10:anchorlock/>
              </v:rect>
            </w:pict>
          </mc:Fallback>
        </mc:AlternateContent>
      </w:r>
      <w:r w:rsidRPr="002474D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7663" behindDoc="0" locked="1" layoutInCell="1" allowOverlap="1" wp14:anchorId="52CEDF8A" wp14:editId="656289D9">
                <wp:simplePos x="0" y="0"/>
                <wp:positionH relativeFrom="leftMargin">
                  <wp:posOffset>0</wp:posOffset>
                </wp:positionH>
                <wp:positionV relativeFrom="page">
                  <wp:posOffset>0</wp:posOffset>
                </wp:positionV>
                <wp:extent cx="252000" cy="10692000"/>
                <wp:effectExtent l="0" t="0" r="0" b="0"/>
                <wp:wrapNone/>
                <wp:docPr id="94" name="WhiteBorderLef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000" cy="1069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70DCE" id="WhiteBorderLeft" o:spid="_x0000_s1026" style="position:absolute;margin-left:0;margin-top:0;width:19.85pt;height:841.9pt;z-index:251697663;visibility:visible;mso-wrap-style:non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" stroked="f">
                <v:stroke joinstyle="round"/>
                <w10:wrap anchorx="margin" anchory="page"/>
                <w10:anchorlock/>
              </v:rect>
            </w:pict>
          </mc:Fallback>
        </mc:AlternateContent>
      </w:r>
      <w:r w:rsidRPr="002474D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8687" behindDoc="0" locked="1" layoutInCell="1" allowOverlap="1" wp14:anchorId="104F2612" wp14:editId="47744B05">
                <wp:simplePos x="0" y="0"/>
                <wp:positionH relativeFrom="rightMargin">
                  <wp:posOffset>932815</wp:posOffset>
                </wp:positionH>
                <wp:positionV relativeFrom="page">
                  <wp:posOffset>0</wp:posOffset>
                </wp:positionV>
                <wp:extent cx="252000" cy="10692000"/>
                <wp:effectExtent l="0" t="0" r="0" b="0"/>
                <wp:wrapNone/>
                <wp:docPr id="7" name="WhiteBorderRig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000" cy="1069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20B3D" id="WhiteBorderRight" o:spid="_x0000_s1026" style="position:absolute;margin-left:73.45pt;margin-top:0;width:19.85pt;height:841.9pt;z-index:251698687;visibility:visible;mso-wrap-style:non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" stroked="f">
                <v:stroke joinstyle="round"/>
                <w10:wrap anchorx="margin" anchory="page"/>
                <w10:anchorlock/>
              </v:rect>
            </w:pict>
          </mc:Fallback>
        </mc:AlternateContent>
      </w:r>
    </w:p>
    <w:tbl>
      <w:tblPr>
        <w:tblpPr w:leftFromText="142" w:rightFromText="142" w:horzAnchor="page" w:tblpX="965" w:tblpYSpec="bottom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FrontpageTable"/>
      </w:tblPr>
      <w:tblGrid>
        <w:gridCol w:w="9923"/>
      </w:tblGrid>
      <w:tr w:rsidR="00914897" w:rsidRPr="002474DA" w14:paraId="5524EB40" w14:textId="77777777" w:rsidTr="00535C6C">
        <w:trPr>
          <w:trHeight w:val="1021"/>
        </w:trPr>
        <w:tc>
          <w:tcPr>
            <w:tcW w:w="9923" w:type="dxa"/>
            <w:shd w:val="clear" w:color="auto" w:fill="auto"/>
          </w:tcPr>
          <w:p w14:paraId="7C4744BC" w14:textId="77777777" w:rsidR="00914897" w:rsidRPr="002474DA" w:rsidRDefault="00914897" w:rsidP="00535C6C">
            <w:pPr>
              <w:pStyle w:val="Trompet"/>
            </w:pPr>
          </w:p>
        </w:tc>
      </w:tr>
      <w:tr w:rsidR="00914897" w:rsidRPr="002474DA" w14:paraId="177A3209" w14:textId="77777777" w:rsidTr="00535C6C">
        <w:trPr>
          <w:trHeight w:val="3062"/>
        </w:trPr>
        <w:tc>
          <w:tcPr>
            <w:tcW w:w="9923" w:type="dxa"/>
            <w:shd w:val="clear" w:color="auto" w:fill="auto"/>
            <w:vAlign w:val="bottom"/>
          </w:tcPr>
          <w:p w14:paraId="0461DDBB" w14:textId="77777777" w:rsidR="003008D6" w:rsidRDefault="00914897" w:rsidP="00FA0849">
            <w:pPr>
              <w:pStyle w:val="Forsidetitel"/>
              <w:framePr w:hSpace="0" w:wrap="auto" w:hAnchor="text" w:xAlign="left" w:yAlign="inline"/>
              <w:suppressOverlap w:val="0"/>
              <w:rPr>
                <w:lang w:val="da-DK"/>
              </w:rPr>
            </w:pPr>
            <w:r>
              <w:rPr>
                <w:lang w:val="da-DK"/>
              </w:rPr>
              <w:t xml:space="preserve">Udvidet </w:t>
            </w:r>
          </w:p>
          <w:p w14:paraId="3983FC7E" w14:textId="77777777" w:rsidR="00914897" w:rsidRPr="002474DA" w:rsidRDefault="00914897" w:rsidP="00FA0849">
            <w:pPr>
              <w:pStyle w:val="Forsidetitel"/>
              <w:framePr w:hSpace="0" w:wrap="auto" w:hAnchor="text" w:xAlign="left" w:yAlign="inline"/>
              <w:suppressOverlap w:val="0"/>
              <w:rPr>
                <w:lang w:val="da-DK"/>
              </w:rPr>
            </w:pPr>
            <w:r>
              <w:rPr>
                <w:lang w:val="da-DK"/>
              </w:rPr>
              <w:t>forureningsundersøgelse</w:t>
            </w:r>
          </w:p>
        </w:tc>
      </w:tr>
      <w:tr w:rsidR="00914897" w:rsidRPr="002474DA" w14:paraId="60A0CDAE" w14:textId="77777777" w:rsidTr="00535C6C">
        <w:trPr>
          <w:trHeight w:val="907"/>
        </w:trPr>
        <w:tc>
          <w:tcPr>
            <w:tcW w:w="9923" w:type="dxa"/>
            <w:shd w:val="clear" w:color="auto" w:fill="auto"/>
            <w:vAlign w:val="bottom"/>
          </w:tcPr>
          <w:p w14:paraId="45DE48F4" w14:textId="77777777" w:rsidR="008B4246" w:rsidRDefault="008B4246" w:rsidP="00535C6C">
            <w:pPr>
              <w:pStyle w:val="Forsideundertitel"/>
              <w:rPr>
                <w:lang w:val="da-DK"/>
              </w:rPr>
            </w:pPr>
          </w:p>
          <w:p w14:paraId="7BA18FA1" w14:textId="77777777" w:rsidR="008B4246" w:rsidRDefault="008B4246" w:rsidP="00535C6C">
            <w:pPr>
              <w:pStyle w:val="Forsideundertitel"/>
              <w:rPr>
                <w:lang w:val="da-DK"/>
              </w:rPr>
            </w:pPr>
          </w:p>
          <w:p w14:paraId="00100F46" w14:textId="77777777" w:rsidR="008B4246" w:rsidRDefault="008B4246" w:rsidP="00535C6C">
            <w:pPr>
              <w:pStyle w:val="Forsideundertitel"/>
              <w:rPr>
                <w:lang w:val="da-DK"/>
              </w:rPr>
            </w:pPr>
          </w:p>
          <w:p w14:paraId="0326A69B" w14:textId="77777777" w:rsidR="008B4246" w:rsidRDefault="00914897" w:rsidP="00535C6C">
            <w:pPr>
              <w:pStyle w:val="Forsideundertitel"/>
              <w:rPr>
                <w:lang w:val="da-DK"/>
              </w:rPr>
            </w:pPr>
            <w:r>
              <w:rPr>
                <w:lang w:val="da-DK"/>
              </w:rPr>
              <w:t>Branche (fx autoværksted)</w:t>
            </w:r>
          </w:p>
          <w:p w14:paraId="7CD2484C" w14:textId="77777777" w:rsidR="008B4246" w:rsidRDefault="00914897" w:rsidP="00535C6C">
            <w:pPr>
              <w:pStyle w:val="Forsideundertitel"/>
              <w:rPr>
                <w:lang w:val="da-DK"/>
              </w:rPr>
            </w:pPr>
            <w:r>
              <w:rPr>
                <w:lang w:val="da-DK"/>
              </w:rPr>
              <w:t xml:space="preserve">Adresse, By </w:t>
            </w:r>
          </w:p>
          <w:p w14:paraId="2A2C77C0" w14:textId="77777777" w:rsidR="008B4246" w:rsidRDefault="00914897" w:rsidP="00535C6C">
            <w:pPr>
              <w:pStyle w:val="Forsideundertitel"/>
              <w:rPr>
                <w:lang w:val="da-DK"/>
              </w:rPr>
            </w:pPr>
            <w:r>
              <w:rPr>
                <w:lang w:val="da-DK"/>
              </w:rPr>
              <w:t xml:space="preserve">Lok. nr.: </w:t>
            </w:r>
          </w:p>
          <w:p w14:paraId="06FAD6FF" w14:textId="77777777" w:rsidR="008B4246" w:rsidRDefault="00914897" w:rsidP="00535C6C">
            <w:pPr>
              <w:pStyle w:val="Forsideundertitel"/>
              <w:rPr>
                <w:lang w:val="da-DK"/>
              </w:rPr>
            </w:pPr>
            <w:r>
              <w:rPr>
                <w:lang w:val="da-DK"/>
              </w:rPr>
              <w:t xml:space="preserve">Journal nr.: </w:t>
            </w:r>
          </w:p>
          <w:p w14:paraId="6016AABC" w14:textId="77777777" w:rsidR="00914897" w:rsidRPr="002474DA" w:rsidRDefault="00914897" w:rsidP="00535C6C">
            <w:pPr>
              <w:pStyle w:val="Forsideundertitel"/>
              <w:rPr>
                <w:sz w:val="30"/>
                <w:lang w:val="da-DK"/>
              </w:rPr>
            </w:pPr>
            <w:r>
              <w:rPr>
                <w:lang w:val="da-DK"/>
              </w:rPr>
              <w:t>Måned, år</w:t>
            </w:r>
          </w:p>
        </w:tc>
      </w:tr>
      <w:tr w:rsidR="00914897" w:rsidRPr="002474DA" w14:paraId="494B2343" w14:textId="77777777" w:rsidTr="00535C6C">
        <w:trPr>
          <w:trHeight w:hRule="exact" w:val="1871"/>
        </w:trPr>
        <w:tc>
          <w:tcPr>
            <w:tcW w:w="9923" w:type="dxa"/>
            <w:shd w:val="clear" w:color="auto" w:fill="auto"/>
            <w:vAlign w:val="bottom"/>
          </w:tcPr>
          <w:p w14:paraId="13FF6ED2" w14:textId="77777777" w:rsidR="00914897" w:rsidRPr="002474DA" w:rsidRDefault="00914897" w:rsidP="00535C6C"/>
        </w:tc>
      </w:tr>
    </w:tbl>
    <w:p w14:paraId="6294AB49" w14:textId="77777777" w:rsidR="00914897" w:rsidRPr="007B1634" w:rsidRDefault="007B1634" w:rsidP="00914897">
      <w:pPr>
        <w:rPr>
          <w:b/>
          <w:bCs/>
          <w:color w:val="FFFFFF" w:themeColor="background1"/>
          <w:sz w:val="28"/>
          <w:szCs w:val="28"/>
          <w:u w:val="single"/>
        </w:rPr>
      </w:pPr>
      <w:r w:rsidRPr="007B1634">
        <w:rPr>
          <w:b/>
          <w:bCs/>
          <w:color w:val="FFFFFF" w:themeColor="background1"/>
          <w:sz w:val="28"/>
          <w:szCs w:val="28"/>
          <w:u w:val="single"/>
        </w:rPr>
        <w:t>HUSK AT SLÅ MAKROER TIL!!!</w:t>
      </w:r>
    </w:p>
    <w:bookmarkEnd w:id="0"/>
    <w:p w14:paraId="7C7C0993" w14:textId="77777777" w:rsidR="00BB1E86" w:rsidRPr="007764AA" w:rsidRDefault="00BB1E86" w:rsidP="008C6173">
      <w:pPr>
        <w:spacing w:line="276" w:lineRule="auto"/>
      </w:pPr>
    </w:p>
    <w:p w14:paraId="3D88487C" w14:textId="77777777" w:rsidR="007764AA" w:rsidRPr="007764AA" w:rsidRDefault="007764AA" w:rsidP="008C6173">
      <w:pPr>
        <w:pStyle w:val="NormalWeb"/>
        <w:spacing w:before="0" w:beforeAutospacing="0" w:after="0" w:afterAutospacing="0" w:line="276" w:lineRule="auto"/>
        <w:jc w:val="center"/>
        <w:rPr>
          <w:rFonts w:ascii="Arial Black" w:hAnsi="Arial Black"/>
          <w:outline/>
          <w:color w:val="FF0000"/>
          <w:sz w:val="180"/>
          <w:szCs w:val="144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solidFill>
              <w14:srgbClr w14:val="FFFFFF">
                <w14:alpha w14:val="58000"/>
              </w14:srgbClr>
            </w14:solidFill>
          </w14:textFill>
        </w:rPr>
      </w:pPr>
      <w:r w:rsidRPr="007764AA">
        <w:rPr>
          <w:rFonts w:ascii="Arial Black" w:hAnsi="Arial Black"/>
          <w:outline/>
          <w:color w:val="FF0000"/>
          <w:sz w:val="180"/>
          <w:szCs w:val="144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solidFill>
              <w14:srgbClr w14:val="FFFFFF">
                <w14:alpha w14:val="58000"/>
              </w14:srgbClr>
            </w14:solidFill>
          </w14:textFill>
        </w:rPr>
        <w:t>UDKAST</w:t>
      </w:r>
    </w:p>
    <w:p w14:paraId="30518F18" w14:textId="77777777" w:rsidR="008D5FF2" w:rsidRPr="007764AA" w:rsidRDefault="008D5FF2" w:rsidP="008C6173">
      <w:pPr>
        <w:spacing w:line="276" w:lineRule="auto"/>
        <w:sectPr w:rsidR="008D5FF2" w:rsidRPr="007764AA" w:rsidSect="00CE33C1">
          <w:headerReference w:type="default" r:id="rId10"/>
          <w:footerReference w:type="even" r:id="rId11"/>
          <w:pgSz w:w="11906" w:h="16838" w:code="9"/>
          <w:pgMar w:top="1418" w:right="1418" w:bottom="1134" w:left="1418" w:header="567" w:footer="584" w:gutter="0"/>
          <w:pgNumType w:start="1"/>
          <w:cols w:space="708"/>
          <w:docGrid w:linePitch="360"/>
        </w:sectPr>
      </w:pPr>
    </w:p>
    <w:p w14:paraId="43EB6196" w14:textId="77777777" w:rsidR="00DF7807" w:rsidRPr="007A0311" w:rsidRDefault="00DF7807" w:rsidP="006B5BB8">
      <w:pPr>
        <w:pStyle w:val="Registreringsblad"/>
        <w:jc w:val="both"/>
        <w:rPr>
          <w:sz w:val="40"/>
          <w:szCs w:val="40"/>
        </w:rPr>
      </w:pPr>
      <w:r w:rsidRPr="007A0311">
        <w:rPr>
          <w:sz w:val="40"/>
          <w:szCs w:val="40"/>
        </w:rPr>
        <w:lastRenderedPageBreak/>
        <w:t>Registreringsblad</w:t>
      </w:r>
    </w:p>
    <w:tbl>
      <w:tblPr>
        <w:tblStyle w:val="Tabel-Gitter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6384"/>
      </w:tblGrid>
      <w:tr w:rsidR="00AD058F" w14:paraId="4B2E54A5" w14:textId="77777777" w:rsidTr="00C22CA5">
        <w:tc>
          <w:tcPr>
            <w:tcW w:w="3114" w:type="dxa"/>
          </w:tcPr>
          <w:p w14:paraId="380B977A" w14:textId="77777777" w:rsidR="00AD058F" w:rsidRDefault="00D976F5" w:rsidP="00B12CE8">
            <w:r w:rsidRPr="007A0311">
              <w:rPr>
                <w:i/>
              </w:rPr>
              <w:t>Lokalitetsnummer:</w:t>
            </w:r>
          </w:p>
        </w:tc>
        <w:tc>
          <w:tcPr>
            <w:tcW w:w="6384" w:type="dxa"/>
          </w:tcPr>
          <w:p w14:paraId="2FBEF0F3" w14:textId="77777777" w:rsidR="00AD058F" w:rsidRDefault="00D976F5" w:rsidP="00D976F5">
            <w:r w:rsidRPr="007A0311">
              <w:fldChar w:fldCharType="begin">
                <w:ffData>
                  <w:name w:val="Tekst22"/>
                  <w:enabled/>
                  <w:calcOnExit w:val="0"/>
                  <w:textInput/>
                </w:ffData>
              </w:fldChar>
            </w:r>
            <w:bookmarkStart w:id="1" w:name="Tekst22"/>
            <w:r w:rsidRPr="007A0311">
              <w:instrText xml:space="preserve"> FORMTEXT </w:instrText>
            </w:r>
            <w:r w:rsidRPr="007A0311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7A0311">
              <w:fldChar w:fldCharType="end"/>
            </w:r>
            <w:bookmarkEnd w:id="1"/>
            <w:r w:rsidRPr="007A0311">
              <w:rPr>
                <w:iCs/>
              </w:rPr>
              <w:t>.</w:t>
            </w:r>
          </w:p>
        </w:tc>
      </w:tr>
      <w:tr w:rsidR="00D976F5" w14:paraId="4C535B06" w14:textId="77777777" w:rsidTr="00C22CA5">
        <w:tc>
          <w:tcPr>
            <w:tcW w:w="3114" w:type="dxa"/>
          </w:tcPr>
          <w:p w14:paraId="4B722AE3" w14:textId="77777777" w:rsidR="00D976F5" w:rsidRDefault="00D976F5" w:rsidP="00B12CE8"/>
        </w:tc>
        <w:tc>
          <w:tcPr>
            <w:tcW w:w="6384" w:type="dxa"/>
          </w:tcPr>
          <w:p w14:paraId="75E42459" w14:textId="77777777" w:rsidR="00D976F5" w:rsidRDefault="00D976F5" w:rsidP="00B12CE8"/>
        </w:tc>
      </w:tr>
      <w:tr w:rsidR="00D976F5" w14:paraId="0F3F7E4E" w14:textId="77777777" w:rsidTr="00C22CA5">
        <w:tc>
          <w:tcPr>
            <w:tcW w:w="3114" w:type="dxa"/>
          </w:tcPr>
          <w:p w14:paraId="34D7D636" w14:textId="77777777" w:rsidR="00D976F5" w:rsidRPr="00D976F5" w:rsidRDefault="00D976F5" w:rsidP="00D976F5">
            <w:pPr>
              <w:jc w:val="both"/>
            </w:pPr>
            <w:proofErr w:type="spellStart"/>
            <w:r>
              <w:rPr>
                <w:i/>
              </w:rPr>
              <w:t>Journalnr</w:t>
            </w:r>
            <w:proofErr w:type="spellEnd"/>
            <w:r>
              <w:rPr>
                <w:i/>
              </w:rPr>
              <w:t>.:</w:t>
            </w:r>
          </w:p>
        </w:tc>
        <w:tc>
          <w:tcPr>
            <w:tcW w:w="6384" w:type="dxa"/>
          </w:tcPr>
          <w:p w14:paraId="5741B812" w14:textId="77777777" w:rsidR="00D976F5" w:rsidRDefault="00D976F5" w:rsidP="00B12CE8">
            <w:r w:rsidRPr="007A0311">
              <w:fldChar w:fldCharType="begin">
                <w:ffData>
                  <w:name w:val="Tekst23"/>
                  <w:enabled/>
                  <w:calcOnExit w:val="0"/>
                  <w:textInput/>
                </w:ffData>
              </w:fldChar>
            </w:r>
            <w:bookmarkStart w:id="2" w:name="Tekst23"/>
            <w:r w:rsidRPr="007A0311">
              <w:instrText xml:space="preserve"> FORMTEXT </w:instrText>
            </w:r>
            <w:r w:rsidRPr="007A0311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7A0311">
              <w:fldChar w:fldCharType="end"/>
            </w:r>
            <w:bookmarkEnd w:id="2"/>
            <w:r w:rsidRPr="007A0311">
              <w:t xml:space="preserve">. </w:t>
            </w:r>
            <w:r w:rsidRPr="007A0311">
              <w:rPr>
                <w:color w:val="FF0000"/>
              </w:rPr>
              <w:t>(Regionens)</w:t>
            </w:r>
          </w:p>
        </w:tc>
      </w:tr>
      <w:tr w:rsidR="00D976F5" w14:paraId="65ED5FA6" w14:textId="77777777" w:rsidTr="00C22CA5">
        <w:tc>
          <w:tcPr>
            <w:tcW w:w="3114" w:type="dxa"/>
          </w:tcPr>
          <w:p w14:paraId="11DD422B" w14:textId="77777777" w:rsidR="00D976F5" w:rsidRDefault="00D976F5" w:rsidP="00B12CE8"/>
        </w:tc>
        <w:tc>
          <w:tcPr>
            <w:tcW w:w="6384" w:type="dxa"/>
          </w:tcPr>
          <w:p w14:paraId="70401833" w14:textId="77777777" w:rsidR="00D976F5" w:rsidRDefault="00D976F5" w:rsidP="00B12CE8"/>
        </w:tc>
      </w:tr>
      <w:tr w:rsidR="00D976F5" w14:paraId="7D75D257" w14:textId="77777777" w:rsidTr="00C22CA5">
        <w:tc>
          <w:tcPr>
            <w:tcW w:w="3114" w:type="dxa"/>
          </w:tcPr>
          <w:p w14:paraId="5E7B5EB6" w14:textId="77777777" w:rsidR="00D976F5" w:rsidRPr="00D976F5" w:rsidRDefault="00D976F5" w:rsidP="00B12CE8">
            <w:r>
              <w:rPr>
                <w:i/>
              </w:rPr>
              <w:t>Rekvirent</w:t>
            </w:r>
            <w:r>
              <w:t>:</w:t>
            </w:r>
          </w:p>
        </w:tc>
        <w:tc>
          <w:tcPr>
            <w:tcW w:w="6384" w:type="dxa"/>
          </w:tcPr>
          <w:p w14:paraId="3DED4C2D" w14:textId="77777777" w:rsidR="00D976F5" w:rsidRDefault="00D976F5" w:rsidP="00B12CE8">
            <w:r>
              <w:t>Region Nordjylland</w:t>
            </w:r>
          </w:p>
          <w:p w14:paraId="53902EF1" w14:textId="77777777" w:rsidR="00D976F5" w:rsidRDefault="00D976F5" w:rsidP="00B12CE8">
            <w:r>
              <w:t>Regional Udvikling</w:t>
            </w:r>
          </w:p>
          <w:p w14:paraId="5D65B029" w14:textId="77777777" w:rsidR="00D976F5" w:rsidRDefault="00D976F5" w:rsidP="00B12CE8">
            <w:r>
              <w:t>Niels Bohrs Vej 30</w:t>
            </w:r>
          </w:p>
          <w:p w14:paraId="21240238" w14:textId="77777777" w:rsidR="00D976F5" w:rsidRDefault="00D976F5" w:rsidP="00B12CE8">
            <w:r>
              <w:t>9220 Aalborg Øst</w:t>
            </w:r>
          </w:p>
        </w:tc>
      </w:tr>
      <w:tr w:rsidR="00D976F5" w14:paraId="349575FE" w14:textId="77777777" w:rsidTr="00C22CA5">
        <w:tc>
          <w:tcPr>
            <w:tcW w:w="3114" w:type="dxa"/>
          </w:tcPr>
          <w:p w14:paraId="2C13560F" w14:textId="77777777" w:rsidR="00D976F5" w:rsidRDefault="00D976F5" w:rsidP="00B12CE8"/>
        </w:tc>
        <w:tc>
          <w:tcPr>
            <w:tcW w:w="6384" w:type="dxa"/>
          </w:tcPr>
          <w:p w14:paraId="7CD93A10" w14:textId="77777777" w:rsidR="00D976F5" w:rsidRDefault="00D976F5" w:rsidP="00B12CE8"/>
        </w:tc>
      </w:tr>
      <w:tr w:rsidR="00D976F5" w14:paraId="651B3E34" w14:textId="77777777" w:rsidTr="00C22CA5">
        <w:tc>
          <w:tcPr>
            <w:tcW w:w="3114" w:type="dxa"/>
          </w:tcPr>
          <w:p w14:paraId="64DC669D" w14:textId="77777777" w:rsidR="00D976F5" w:rsidRPr="00D976F5" w:rsidRDefault="00D976F5" w:rsidP="00B12CE8">
            <w:r>
              <w:rPr>
                <w:i/>
              </w:rPr>
              <w:t>Titel:</w:t>
            </w:r>
          </w:p>
        </w:tc>
        <w:tc>
          <w:tcPr>
            <w:tcW w:w="6384" w:type="dxa"/>
          </w:tcPr>
          <w:p w14:paraId="765990F7" w14:textId="77777777" w:rsidR="00D976F5" w:rsidRDefault="00D976F5" w:rsidP="00B12CE8">
            <w:r>
              <w:rPr>
                <w:iCs/>
              </w:rPr>
              <w:t>Udvidet forurenings</w:t>
            </w:r>
            <w:r w:rsidRPr="007A0311">
              <w:t xml:space="preserve">undersøgelse, </w:t>
            </w:r>
            <w:bookmarkStart w:id="3" w:name="Tekst8"/>
            <w:r w:rsidRPr="007A0311">
              <w:fldChar w:fldCharType="begin">
                <w:ffData>
                  <w:name w:val="Tekst8"/>
                  <w:enabled/>
                  <w:calcOnExit w:val="0"/>
                  <w:textInput>
                    <w:default w:val="Adresse"/>
                  </w:textInput>
                </w:ffData>
              </w:fldChar>
            </w:r>
            <w:r w:rsidRPr="007A0311">
              <w:instrText xml:space="preserve"> FORMTEXT </w:instrText>
            </w:r>
            <w:r w:rsidRPr="007A0311">
              <w:fldChar w:fldCharType="separate"/>
            </w:r>
            <w:r>
              <w:rPr>
                <w:noProof/>
              </w:rPr>
              <w:t>Adresse</w:t>
            </w:r>
            <w:r w:rsidRPr="007A0311">
              <w:fldChar w:fldCharType="end"/>
            </w:r>
            <w:bookmarkEnd w:id="3"/>
            <w:r w:rsidRPr="007A0311">
              <w:t xml:space="preserve">, </w:t>
            </w:r>
            <w:bookmarkStart w:id="4" w:name="Tekst7"/>
            <w:r w:rsidRPr="007A0311">
              <w:fldChar w:fldCharType="begin">
                <w:ffData>
                  <w:name w:val="Tekst7"/>
                  <w:enabled/>
                  <w:calcOnExit w:val="0"/>
                  <w:textInput>
                    <w:default w:val="By"/>
                  </w:textInput>
                </w:ffData>
              </w:fldChar>
            </w:r>
            <w:r w:rsidRPr="007A0311">
              <w:instrText xml:space="preserve"> FORMTEXT </w:instrText>
            </w:r>
            <w:r w:rsidRPr="007A0311">
              <w:fldChar w:fldCharType="separate"/>
            </w:r>
            <w:r>
              <w:rPr>
                <w:noProof/>
              </w:rPr>
              <w:t>By</w:t>
            </w:r>
            <w:r w:rsidRPr="007A0311">
              <w:fldChar w:fldCharType="end"/>
            </w:r>
            <w:bookmarkEnd w:id="4"/>
            <w:r>
              <w:t>.</w:t>
            </w:r>
          </w:p>
        </w:tc>
      </w:tr>
      <w:tr w:rsidR="00D976F5" w14:paraId="3D19265B" w14:textId="77777777" w:rsidTr="00C22CA5">
        <w:tc>
          <w:tcPr>
            <w:tcW w:w="3114" w:type="dxa"/>
          </w:tcPr>
          <w:p w14:paraId="612E2F13" w14:textId="77777777" w:rsidR="00D976F5" w:rsidRDefault="00D976F5" w:rsidP="00B12CE8"/>
        </w:tc>
        <w:tc>
          <w:tcPr>
            <w:tcW w:w="6384" w:type="dxa"/>
          </w:tcPr>
          <w:p w14:paraId="43D0D21B" w14:textId="77777777" w:rsidR="00D976F5" w:rsidRDefault="00D976F5" w:rsidP="00B12CE8"/>
        </w:tc>
      </w:tr>
      <w:tr w:rsidR="00D976F5" w14:paraId="29C000B3" w14:textId="77777777" w:rsidTr="00C22CA5">
        <w:tc>
          <w:tcPr>
            <w:tcW w:w="3114" w:type="dxa"/>
          </w:tcPr>
          <w:p w14:paraId="08E15504" w14:textId="77777777" w:rsidR="00D976F5" w:rsidRPr="00D976F5" w:rsidRDefault="00D976F5" w:rsidP="00B12CE8">
            <w:r>
              <w:rPr>
                <w:i/>
              </w:rPr>
              <w:t>Dato:</w:t>
            </w:r>
          </w:p>
        </w:tc>
        <w:tc>
          <w:tcPr>
            <w:tcW w:w="6384" w:type="dxa"/>
          </w:tcPr>
          <w:p w14:paraId="478739C4" w14:textId="3BB4620A" w:rsidR="00D976F5" w:rsidRDefault="00D976F5" w:rsidP="00B12CE8">
            <w:r w:rsidRPr="003E4C11">
              <w:rPr>
                <w:iCs/>
                <w:color w:val="FF0000"/>
              </w:rPr>
              <w:fldChar w:fldCharType="begin"/>
            </w:r>
            <w:r w:rsidRPr="003E4C11">
              <w:rPr>
                <w:iCs/>
                <w:color w:val="FF0000"/>
              </w:rPr>
              <w:instrText xml:space="preserve"> TIME \@ "d. MMMM yyyy" </w:instrText>
            </w:r>
            <w:r w:rsidRPr="003E4C11">
              <w:rPr>
                <w:iCs/>
                <w:color w:val="FF0000"/>
              </w:rPr>
              <w:fldChar w:fldCharType="separate"/>
            </w:r>
            <w:r w:rsidR="005E2DD8">
              <w:rPr>
                <w:iCs/>
                <w:noProof/>
                <w:color w:val="FF0000"/>
              </w:rPr>
              <w:t>17. januar 2024</w:t>
            </w:r>
            <w:r w:rsidRPr="003E4C11">
              <w:rPr>
                <w:iCs/>
                <w:color w:val="FF0000"/>
              </w:rPr>
              <w:fldChar w:fldCharType="end"/>
            </w:r>
            <w:r w:rsidRPr="003E4C11">
              <w:rPr>
                <w:color w:val="FF0000"/>
              </w:rPr>
              <w:t>.</w:t>
            </w:r>
          </w:p>
        </w:tc>
      </w:tr>
      <w:tr w:rsidR="00D976F5" w14:paraId="05307C4F" w14:textId="77777777" w:rsidTr="00C22CA5">
        <w:tc>
          <w:tcPr>
            <w:tcW w:w="3114" w:type="dxa"/>
          </w:tcPr>
          <w:p w14:paraId="45E7AD77" w14:textId="77777777" w:rsidR="00D976F5" w:rsidRDefault="00D976F5" w:rsidP="00B12CE8"/>
        </w:tc>
        <w:tc>
          <w:tcPr>
            <w:tcW w:w="6384" w:type="dxa"/>
          </w:tcPr>
          <w:p w14:paraId="63F69149" w14:textId="77777777" w:rsidR="00D976F5" w:rsidRDefault="00D976F5" w:rsidP="00B12CE8"/>
        </w:tc>
      </w:tr>
      <w:tr w:rsidR="00D976F5" w14:paraId="57E01DC7" w14:textId="77777777" w:rsidTr="00C22CA5">
        <w:tc>
          <w:tcPr>
            <w:tcW w:w="3114" w:type="dxa"/>
          </w:tcPr>
          <w:p w14:paraId="301D8D8F" w14:textId="77777777" w:rsidR="00D976F5" w:rsidRPr="00D976F5" w:rsidRDefault="00D976F5" w:rsidP="00B12CE8">
            <w:r>
              <w:rPr>
                <w:i/>
              </w:rPr>
              <w:t>Adresse:</w:t>
            </w:r>
          </w:p>
        </w:tc>
        <w:tc>
          <w:tcPr>
            <w:tcW w:w="6384" w:type="dxa"/>
          </w:tcPr>
          <w:p w14:paraId="78CC7CE4" w14:textId="77777777" w:rsidR="00D976F5" w:rsidRDefault="00D976F5" w:rsidP="00D976F5">
            <w:r w:rsidRPr="007A0311">
              <w:fldChar w:fldCharType="begin">
                <w:ffData>
                  <w:name w:val="Tekst19"/>
                  <w:enabled/>
                  <w:calcOnExit w:val="0"/>
                  <w:textInput/>
                </w:ffData>
              </w:fldChar>
            </w:r>
            <w:r w:rsidRPr="007A0311">
              <w:instrText xml:space="preserve"> FORMTEXT </w:instrText>
            </w:r>
            <w:r w:rsidRPr="007A0311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7A0311">
              <w:fldChar w:fldCharType="end"/>
            </w:r>
            <w:r>
              <w:t>.</w:t>
            </w:r>
          </w:p>
        </w:tc>
      </w:tr>
      <w:tr w:rsidR="00D976F5" w14:paraId="793BCE34" w14:textId="77777777" w:rsidTr="00C22CA5">
        <w:tc>
          <w:tcPr>
            <w:tcW w:w="3114" w:type="dxa"/>
          </w:tcPr>
          <w:p w14:paraId="4BE34B4F" w14:textId="77777777" w:rsidR="00D976F5" w:rsidRDefault="00D976F5" w:rsidP="00B12CE8"/>
        </w:tc>
        <w:tc>
          <w:tcPr>
            <w:tcW w:w="6384" w:type="dxa"/>
          </w:tcPr>
          <w:p w14:paraId="69CD04BE" w14:textId="77777777" w:rsidR="00D976F5" w:rsidRDefault="00D976F5" w:rsidP="00B12CE8"/>
        </w:tc>
      </w:tr>
      <w:tr w:rsidR="00D976F5" w14:paraId="6F1279C9" w14:textId="77777777" w:rsidTr="00C22CA5">
        <w:tc>
          <w:tcPr>
            <w:tcW w:w="3114" w:type="dxa"/>
          </w:tcPr>
          <w:p w14:paraId="06629149" w14:textId="77777777" w:rsidR="00D976F5" w:rsidRPr="00D976F5" w:rsidRDefault="00D976F5" w:rsidP="00B12CE8">
            <w:proofErr w:type="spellStart"/>
            <w:r>
              <w:rPr>
                <w:i/>
              </w:rPr>
              <w:t>Matrikelnr</w:t>
            </w:r>
            <w:proofErr w:type="spellEnd"/>
            <w:r>
              <w:rPr>
                <w:i/>
              </w:rPr>
              <w:t>. &amp; ejerlav:</w:t>
            </w:r>
          </w:p>
        </w:tc>
        <w:tc>
          <w:tcPr>
            <w:tcW w:w="6384" w:type="dxa"/>
          </w:tcPr>
          <w:p w14:paraId="0E6C62AF" w14:textId="77777777" w:rsidR="00D976F5" w:rsidRDefault="00D976F5" w:rsidP="00B12CE8">
            <w:r w:rsidRPr="007A0311">
              <w:fldChar w:fldCharType="begin">
                <w:ffData>
                  <w:name w:val="Tekst20"/>
                  <w:enabled/>
                  <w:calcOnExit w:val="0"/>
                  <w:textInput/>
                </w:ffData>
              </w:fldChar>
            </w:r>
            <w:bookmarkStart w:id="5" w:name="Tekst20"/>
            <w:r w:rsidRPr="007A0311">
              <w:instrText xml:space="preserve"> FORMTEXT </w:instrText>
            </w:r>
            <w:r w:rsidRPr="007A0311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7A0311">
              <w:fldChar w:fldCharType="end"/>
            </w:r>
            <w:bookmarkEnd w:id="5"/>
            <w:r>
              <w:t>.</w:t>
            </w:r>
          </w:p>
        </w:tc>
      </w:tr>
      <w:tr w:rsidR="00D976F5" w14:paraId="1F0272D6" w14:textId="77777777" w:rsidTr="00C22CA5">
        <w:tc>
          <w:tcPr>
            <w:tcW w:w="3114" w:type="dxa"/>
          </w:tcPr>
          <w:p w14:paraId="32D70649" w14:textId="77777777" w:rsidR="00D976F5" w:rsidRDefault="00D976F5" w:rsidP="00B12CE8"/>
        </w:tc>
        <w:tc>
          <w:tcPr>
            <w:tcW w:w="6384" w:type="dxa"/>
          </w:tcPr>
          <w:p w14:paraId="7E18F881" w14:textId="77777777" w:rsidR="00D976F5" w:rsidRDefault="00D976F5" w:rsidP="00B12CE8"/>
        </w:tc>
      </w:tr>
      <w:tr w:rsidR="00D976F5" w14:paraId="0565C48D" w14:textId="77777777" w:rsidTr="00C22CA5">
        <w:tc>
          <w:tcPr>
            <w:tcW w:w="3114" w:type="dxa"/>
          </w:tcPr>
          <w:p w14:paraId="3BFC4CE4" w14:textId="77777777" w:rsidR="00D976F5" w:rsidRPr="00D976F5" w:rsidRDefault="00D976F5" w:rsidP="00B12CE8">
            <w:r>
              <w:rPr>
                <w:i/>
              </w:rPr>
              <w:t>Grundejer:</w:t>
            </w:r>
          </w:p>
        </w:tc>
        <w:tc>
          <w:tcPr>
            <w:tcW w:w="6384" w:type="dxa"/>
          </w:tcPr>
          <w:p w14:paraId="591E95CD" w14:textId="77777777" w:rsidR="00D976F5" w:rsidRDefault="00D976F5" w:rsidP="00B12CE8">
            <w:r w:rsidRPr="007A0311">
              <w:fldChar w:fldCharType="begin">
                <w:ffData>
                  <w:name w:val="Tekst21"/>
                  <w:enabled/>
                  <w:calcOnExit w:val="0"/>
                  <w:textInput/>
                </w:ffData>
              </w:fldChar>
            </w:r>
            <w:bookmarkStart w:id="6" w:name="Tekst21"/>
            <w:r w:rsidRPr="007A0311">
              <w:instrText xml:space="preserve"> FORMTEXT </w:instrText>
            </w:r>
            <w:r w:rsidRPr="007A0311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7A0311">
              <w:fldChar w:fldCharType="end"/>
            </w:r>
            <w:bookmarkEnd w:id="6"/>
            <w:r>
              <w:t>.</w:t>
            </w:r>
          </w:p>
        </w:tc>
      </w:tr>
      <w:tr w:rsidR="00D976F5" w14:paraId="66C04ACC" w14:textId="77777777" w:rsidTr="00C22CA5">
        <w:tc>
          <w:tcPr>
            <w:tcW w:w="3114" w:type="dxa"/>
          </w:tcPr>
          <w:p w14:paraId="2C31F7FE" w14:textId="77777777" w:rsidR="00D976F5" w:rsidRDefault="00D976F5" w:rsidP="00B12CE8"/>
        </w:tc>
        <w:tc>
          <w:tcPr>
            <w:tcW w:w="6384" w:type="dxa"/>
          </w:tcPr>
          <w:p w14:paraId="1403898B" w14:textId="77777777" w:rsidR="00D976F5" w:rsidRDefault="00D976F5" w:rsidP="00B12CE8"/>
        </w:tc>
      </w:tr>
      <w:tr w:rsidR="00D976F5" w14:paraId="51A72E95" w14:textId="77777777" w:rsidTr="00C22CA5">
        <w:tc>
          <w:tcPr>
            <w:tcW w:w="3114" w:type="dxa"/>
          </w:tcPr>
          <w:p w14:paraId="7A0261E0" w14:textId="77777777" w:rsidR="00D976F5" w:rsidRPr="00D976F5" w:rsidRDefault="00D976F5" w:rsidP="00B12CE8">
            <w:r>
              <w:rPr>
                <w:i/>
              </w:rPr>
              <w:t>Region:</w:t>
            </w:r>
          </w:p>
        </w:tc>
        <w:tc>
          <w:tcPr>
            <w:tcW w:w="6384" w:type="dxa"/>
          </w:tcPr>
          <w:p w14:paraId="4871D28C" w14:textId="77777777" w:rsidR="00D976F5" w:rsidRDefault="00D976F5" w:rsidP="00B12CE8">
            <w:r>
              <w:t>Region Nordjylland, Niels Bohrs Vej 30, 9220 Aalborg Øst</w:t>
            </w:r>
          </w:p>
        </w:tc>
      </w:tr>
      <w:tr w:rsidR="00D976F5" w14:paraId="6B281815" w14:textId="77777777" w:rsidTr="00C22CA5">
        <w:tc>
          <w:tcPr>
            <w:tcW w:w="3114" w:type="dxa"/>
          </w:tcPr>
          <w:p w14:paraId="15B2EF49" w14:textId="77777777" w:rsidR="00D976F5" w:rsidRDefault="00D976F5" w:rsidP="00B12CE8"/>
        </w:tc>
        <w:tc>
          <w:tcPr>
            <w:tcW w:w="6384" w:type="dxa"/>
          </w:tcPr>
          <w:p w14:paraId="0C927F3E" w14:textId="77777777" w:rsidR="00D976F5" w:rsidRDefault="00D976F5" w:rsidP="00B12CE8"/>
        </w:tc>
      </w:tr>
      <w:tr w:rsidR="00D976F5" w14:paraId="7247786A" w14:textId="77777777" w:rsidTr="00C22CA5">
        <w:tc>
          <w:tcPr>
            <w:tcW w:w="3114" w:type="dxa"/>
          </w:tcPr>
          <w:p w14:paraId="7C30BE0F" w14:textId="77777777" w:rsidR="00D976F5" w:rsidRPr="00D976F5" w:rsidRDefault="00D976F5" w:rsidP="00B12CE8">
            <w:r>
              <w:rPr>
                <w:i/>
              </w:rPr>
              <w:t>Sagsbehandler:</w:t>
            </w:r>
          </w:p>
        </w:tc>
        <w:bookmarkStart w:id="7" w:name="Tekst13"/>
        <w:tc>
          <w:tcPr>
            <w:tcW w:w="6384" w:type="dxa"/>
          </w:tcPr>
          <w:p w14:paraId="74F83CF5" w14:textId="77777777" w:rsidR="00D976F5" w:rsidRPr="00E86689" w:rsidRDefault="00E86689" w:rsidP="00B12CE8">
            <w:pPr>
              <w:rPr>
                <w:i/>
              </w:rPr>
            </w:pPr>
            <w:r w:rsidRPr="007A0311">
              <w:fldChar w:fldCharType="begin">
                <w:ffData>
                  <w:name w:val="Tekst13"/>
                  <w:enabled/>
                  <w:calcOnExit w:val="0"/>
                  <w:textInput>
                    <w:default w:val="Navn"/>
                  </w:textInput>
                </w:ffData>
              </w:fldChar>
            </w:r>
            <w:r w:rsidRPr="007A0311">
              <w:instrText xml:space="preserve"> FORMTEXT </w:instrText>
            </w:r>
            <w:r w:rsidRPr="007A0311">
              <w:fldChar w:fldCharType="separate"/>
            </w:r>
            <w:r>
              <w:rPr>
                <w:noProof/>
              </w:rPr>
              <w:t>Navn</w:t>
            </w:r>
            <w:r w:rsidRPr="007A0311">
              <w:fldChar w:fldCharType="end"/>
            </w:r>
            <w:bookmarkEnd w:id="7"/>
            <w:r w:rsidRPr="007A0311">
              <w:t xml:space="preserve">, </w:t>
            </w:r>
            <w:bookmarkStart w:id="8" w:name="Tekst14"/>
            <w:r w:rsidRPr="007A0311">
              <w:fldChar w:fldCharType="begin">
                <w:ffData>
                  <w:name w:val="Tekst14"/>
                  <w:enabled/>
                  <w:calcOnExit w:val="0"/>
                  <w:textInput>
                    <w:default w:val="titel"/>
                  </w:textInput>
                </w:ffData>
              </w:fldChar>
            </w:r>
            <w:r w:rsidRPr="007A0311">
              <w:instrText xml:space="preserve"> FORMTEXT </w:instrText>
            </w:r>
            <w:r w:rsidRPr="007A0311">
              <w:fldChar w:fldCharType="separate"/>
            </w:r>
            <w:r>
              <w:rPr>
                <w:noProof/>
              </w:rPr>
              <w:t>titel</w:t>
            </w:r>
            <w:r w:rsidRPr="007A0311">
              <w:fldChar w:fldCharType="end"/>
            </w:r>
            <w:bookmarkEnd w:id="8"/>
            <w:r w:rsidRPr="007A0311">
              <w:t xml:space="preserve">. </w:t>
            </w:r>
            <w:r w:rsidRPr="007A0311">
              <w:rPr>
                <w:color w:val="FF0000"/>
              </w:rPr>
              <w:t>(Regionens)</w:t>
            </w:r>
          </w:p>
        </w:tc>
      </w:tr>
      <w:tr w:rsidR="00D976F5" w14:paraId="241F6033" w14:textId="77777777" w:rsidTr="00C22CA5">
        <w:tc>
          <w:tcPr>
            <w:tcW w:w="3114" w:type="dxa"/>
          </w:tcPr>
          <w:p w14:paraId="3AE36CA0" w14:textId="77777777" w:rsidR="00D976F5" w:rsidRDefault="00D976F5" w:rsidP="00B12CE8"/>
        </w:tc>
        <w:tc>
          <w:tcPr>
            <w:tcW w:w="6384" w:type="dxa"/>
          </w:tcPr>
          <w:p w14:paraId="41CB022D" w14:textId="77777777" w:rsidR="00D976F5" w:rsidRDefault="00D976F5" w:rsidP="00B12CE8"/>
        </w:tc>
      </w:tr>
      <w:tr w:rsidR="00D976F5" w14:paraId="694DEC74" w14:textId="77777777" w:rsidTr="00C22CA5">
        <w:tc>
          <w:tcPr>
            <w:tcW w:w="3114" w:type="dxa"/>
          </w:tcPr>
          <w:p w14:paraId="62BA54EC" w14:textId="77777777" w:rsidR="00D976F5" w:rsidRPr="00E86689" w:rsidRDefault="00E86689" w:rsidP="00B12CE8">
            <w:r>
              <w:rPr>
                <w:i/>
              </w:rPr>
              <w:t>Kommune:</w:t>
            </w:r>
          </w:p>
        </w:tc>
        <w:tc>
          <w:tcPr>
            <w:tcW w:w="6384" w:type="dxa"/>
          </w:tcPr>
          <w:p w14:paraId="2158DE1E" w14:textId="77777777" w:rsidR="00D976F5" w:rsidRDefault="00E86689" w:rsidP="00E86689">
            <w:r w:rsidRPr="007A0311">
              <w:fldChar w:fldCharType="begin">
                <w:ffData>
                  <w:name w:val="Tekst11"/>
                  <w:enabled/>
                  <w:calcOnExit w:val="0"/>
                  <w:textInput>
                    <w:default w:val="Kommune"/>
                  </w:textInput>
                </w:ffData>
              </w:fldChar>
            </w:r>
            <w:r w:rsidRPr="007A0311">
              <w:instrText xml:space="preserve"> FORMTEXT </w:instrText>
            </w:r>
            <w:r w:rsidRPr="007A0311">
              <w:fldChar w:fldCharType="separate"/>
            </w:r>
            <w:r>
              <w:rPr>
                <w:noProof/>
              </w:rPr>
              <w:t>Kommune</w:t>
            </w:r>
            <w:r w:rsidRPr="007A0311">
              <w:fldChar w:fldCharType="end"/>
            </w:r>
            <w:r w:rsidRPr="007A0311">
              <w:t xml:space="preserve"> </w:t>
            </w:r>
            <w:proofErr w:type="spellStart"/>
            <w:r w:rsidRPr="007A0311">
              <w:t>Kommune</w:t>
            </w:r>
            <w:proofErr w:type="spellEnd"/>
            <w:r w:rsidRPr="007A0311">
              <w:t xml:space="preserve">, </w:t>
            </w:r>
            <w:bookmarkStart w:id="9" w:name="Tekst12"/>
            <w:r w:rsidRPr="007A0311">
              <w:fldChar w:fldCharType="begin">
                <w:ffData>
                  <w:name w:val="Tekst12"/>
                  <w:enabled/>
                  <w:calcOnExit w:val="0"/>
                  <w:textInput>
                    <w:default w:val="Adresse"/>
                  </w:textInput>
                </w:ffData>
              </w:fldChar>
            </w:r>
            <w:r w:rsidRPr="007A0311">
              <w:instrText xml:space="preserve"> FORMTEXT </w:instrText>
            </w:r>
            <w:r w:rsidRPr="007A0311">
              <w:fldChar w:fldCharType="separate"/>
            </w:r>
            <w:r>
              <w:rPr>
                <w:noProof/>
              </w:rPr>
              <w:t>Adresse</w:t>
            </w:r>
            <w:r w:rsidRPr="007A0311">
              <w:fldChar w:fldCharType="end"/>
            </w:r>
            <w:bookmarkEnd w:id="9"/>
            <w:r>
              <w:t>.</w:t>
            </w:r>
          </w:p>
        </w:tc>
      </w:tr>
      <w:tr w:rsidR="00D976F5" w14:paraId="00C16BE5" w14:textId="77777777" w:rsidTr="00C22CA5">
        <w:tc>
          <w:tcPr>
            <w:tcW w:w="3114" w:type="dxa"/>
          </w:tcPr>
          <w:p w14:paraId="6D7509E3" w14:textId="77777777" w:rsidR="00D976F5" w:rsidRDefault="00D976F5" w:rsidP="00B12CE8"/>
        </w:tc>
        <w:tc>
          <w:tcPr>
            <w:tcW w:w="6384" w:type="dxa"/>
          </w:tcPr>
          <w:p w14:paraId="3E092AF2" w14:textId="77777777" w:rsidR="00D976F5" w:rsidRDefault="00D976F5" w:rsidP="00B12CE8"/>
        </w:tc>
      </w:tr>
      <w:tr w:rsidR="00D976F5" w14:paraId="7B20AEB7" w14:textId="77777777" w:rsidTr="00C22CA5">
        <w:tc>
          <w:tcPr>
            <w:tcW w:w="3114" w:type="dxa"/>
          </w:tcPr>
          <w:p w14:paraId="1754EBD6" w14:textId="77777777" w:rsidR="00D976F5" w:rsidRPr="00E86689" w:rsidRDefault="00E86689" w:rsidP="00B12CE8">
            <w:r>
              <w:rPr>
                <w:i/>
              </w:rPr>
              <w:t>Rådgiver:</w:t>
            </w:r>
          </w:p>
        </w:tc>
        <w:tc>
          <w:tcPr>
            <w:tcW w:w="6384" w:type="dxa"/>
          </w:tcPr>
          <w:p w14:paraId="2FE83AB3" w14:textId="77777777" w:rsidR="00D976F5" w:rsidRDefault="00E86689" w:rsidP="00B12CE8">
            <w:r w:rsidRPr="007A0311">
              <w:fldChar w:fldCharType="begin">
                <w:ffData>
                  <w:name w:val=""/>
                  <w:enabled/>
                  <w:calcOnExit w:val="0"/>
                  <w:textInput>
                    <w:default w:val="Projektmedarbejder"/>
                  </w:textInput>
                </w:ffData>
              </w:fldChar>
            </w:r>
            <w:r w:rsidRPr="007A0311">
              <w:instrText xml:space="preserve"> FORMTEXT </w:instrText>
            </w:r>
            <w:r w:rsidRPr="007A0311">
              <w:fldChar w:fldCharType="separate"/>
            </w:r>
            <w:r>
              <w:rPr>
                <w:noProof/>
              </w:rPr>
              <w:t>Projektmedarbejder</w:t>
            </w:r>
            <w:r w:rsidRPr="007A0311">
              <w:fldChar w:fldCharType="end"/>
            </w:r>
            <w:r w:rsidRPr="007A0311">
              <w:t xml:space="preserve">, </w:t>
            </w:r>
            <w:r w:rsidR="00FB3D64" w:rsidRPr="007A0311">
              <w:fldChar w:fldCharType="begin">
                <w:ffData>
                  <w:name w:val="Tekst8"/>
                  <w:enabled/>
                  <w:calcOnExit w:val="0"/>
                  <w:textInput>
                    <w:default w:val="Adresse"/>
                  </w:textInput>
                </w:ffData>
              </w:fldChar>
            </w:r>
            <w:r w:rsidR="00FB3D64" w:rsidRPr="007A0311">
              <w:instrText xml:space="preserve"> FORMTEXT </w:instrText>
            </w:r>
            <w:r w:rsidR="00FB3D64" w:rsidRPr="007A0311">
              <w:fldChar w:fldCharType="separate"/>
            </w:r>
            <w:r w:rsidR="00FB3D64">
              <w:rPr>
                <w:noProof/>
              </w:rPr>
              <w:t>Firma</w:t>
            </w:r>
            <w:r w:rsidR="00FB3D64" w:rsidRPr="007A0311">
              <w:fldChar w:fldCharType="end"/>
            </w:r>
            <w:r w:rsidRPr="00FB3D64">
              <w:t>,</w:t>
            </w:r>
            <w:r w:rsidRPr="007A0311">
              <w:rPr>
                <w:color w:val="FF0000"/>
              </w:rPr>
              <w:t xml:space="preserve"> </w:t>
            </w:r>
            <w:r w:rsidR="00FB3D64" w:rsidRPr="007A0311">
              <w:fldChar w:fldCharType="begin">
                <w:ffData>
                  <w:name w:val="Tekst8"/>
                  <w:enabled/>
                  <w:calcOnExit w:val="0"/>
                  <w:textInput>
                    <w:default w:val="Adresse"/>
                  </w:textInput>
                </w:ffData>
              </w:fldChar>
            </w:r>
            <w:r w:rsidR="00FB3D64" w:rsidRPr="007A0311">
              <w:instrText xml:space="preserve"> FORMTEXT </w:instrText>
            </w:r>
            <w:r w:rsidR="00FB3D64" w:rsidRPr="007A0311">
              <w:fldChar w:fldCharType="separate"/>
            </w:r>
            <w:r w:rsidR="00FB3D64">
              <w:t>Firma</w:t>
            </w:r>
            <w:r w:rsidR="00FB3D64">
              <w:rPr>
                <w:noProof/>
              </w:rPr>
              <w:t>adresse</w:t>
            </w:r>
            <w:r w:rsidR="00FB3D64" w:rsidRPr="007A0311">
              <w:fldChar w:fldCharType="end"/>
            </w:r>
          </w:p>
        </w:tc>
      </w:tr>
      <w:tr w:rsidR="00D976F5" w14:paraId="052F320D" w14:textId="77777777" w:rsidTr="00C22CA5">
        <w:tc>
          <w:tcPr>
            <w:tcW w:w="3114" w:type="dxa"/>
          </w:tcPr>
          <w:p w14:paraId="2FDBA831" w14:textId="77777777" w:rsidR="00D976F5" w:rsidRDefault="00D976F5" w:rsidP="00B12CE8"/>
        </w:tc>
        <w:tc>
          <w:tcPr>
            <w:tcW w:w="6384" w:type="dxa"/>
          </w:tcPr>
          <w:p w14:paraId="18D02BDB" w14:textId="77777777" w:rsidR="00D976F5" w:rsidRDefault="00D976F5" w:rsidP="00B12CE8"/>
        </w:tc>
      </w:tr>
      <w:tr w:rsidR="00D976F5" w14:paraId="4C698DB1" w14:textId="77777777" w:rsidTr="00C22CA5">
        <w:tc>
          <w:tcPr>
            <w:tcW w:w="3114" w:type="dxa"/>
          </w:tcPr>
          <w:p w14:paraId="7E9FC6C1" w14:textId="77777777" w:rsidR="00D976F5" w:rsidRPr="00E86689" w:rsidRDefault="00E86689" w:rsidP="00B12CE8">
            <w:r>
              <w:rPr>
                <w:i/>
              </w:rPr>
              <w:t>Nuværende arealanvendelse:</w:t>
            </w:r>
          </w:p>
        </w:tc>
        <w:tc>
          <w:tcPr>
            <w:tcW w:w="6384" w:type="dxa"/>
          </w:tcPr>
          <w:p w14:paraId="5298D67E" w14:textId="77777777" w:rsidR="00D976F5" w:rsidRPr="00E86689" w:rsidRDefault="00E86689" w:rsidP="00B12CE8">
            <w:pPr>
              <w:rPr>
                <w:i/>
              </w:rPr>
            </w:pPr>
            <w:r w:rsidRPr="007A0311">
              <w:fldChar w:fldCharType="begin">
                <w:ffData>
                  <w:name w:val="Tekst24"/>
                  <w:enabled/>
                  <w:calcOnExit w:val="0"/>
                  <w:textInput/>
                </w:ffData>
              </w:fldChar>
            </w:r>
            <w:bookmarkStart w:id="10" w:name="Tekst24"/>
            <w:r w:rsidRPr="007A0311">
              <w:instrText xml:space="preserve"> FORMTEXT </w:instrText>
            </w:r>
            <w:r w:rsidRPr="007A0311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7A0311">
              <w:fldChar w:fldCharType="end"/>
            </w:r>
            <w:bookmarkEnd w:id="10"/>
            <w:r w:rsidRPr="007A0311">
              <w:t>.</w:t>
            </w:r>
          </w:p>
        </w:tc>
      </w:tr>
      <w:tr w:rsidR="00E86689" w14:paraId="478A3A02" w14:textId="77777777" w:rsidTr="00C22CA5">
        <w:tc>
          <w:tcPr>
            <w:tcW w:w="3114" w:type="dxa"/>
          </w:tcPr>
          <w:p w14:paraId="086DAB0D" w14:textId="77777777" w:rsidR="00E86689" w:rsidRDefault="00E86689" w:rsidP="00B12CE8"/>
        </w:tc>
        <w:tc>
          <w:tcPr>
            <w:tcW w:w="6384" w:type="dxa"/>
          </w:tcPr>
          <w:p w14:paraId="7247CCD7" w14:textId="77777777" w:rsidR="00E86689" w:rsidRDefault="00E86689" w:rsidP="00B12CE8"/>
        </w:tc>
      </w:tr>
      <w:tr w:rsidR="00D976F5" w14:paraId="7939A1F8" w14:textId="77777777" w:rsidTr="00C22CA5">
        <w:tc>
          <w:tcPr>
            <w:tcW w:w="3114" w:type="dxa"/>
          </w:tcPr>
          <w:p w14:paraId="1CE039C4" w14:textId="77777777" w:rsidR="00D976F5" w:rsidRPr="00E86689" w:rsidRDefault="00E86689" w:rsidP="00B12CE8">
            <w:r>
              <w:rPr>
                <w:i/>
              </w:rPr>
              <w:t>Grundvandsforhold:</w:t>
            </w:r>
          </w:p>
        </w:tc>
        <w:tc>
          <w:tcPr>
            <w:tcW w:w="6384" w:type="dxa"/>
          </w:tcPr>
          <w:p w14:paraId="6114E247" w14:textId="77777777" w:rsidR="00D976F5" w:rsidRDefault="00E86689" w:rsidP="00B12CE8">
            <w:r>
              <w:t>Ejendommen</w:t>
            </w:r>
            <w:r w:rsidR="00FB3D64">
              <w:t xml:space="preserve"> ligger</w:t>
            </w:r>
            <w:r>
              <w:t xml:space="preserve"> </w:t>
            </w:r>
            <w:r w:rsidRPr="00FB3D64">
              <w:rPr>
                <w:color w:val="FF0000"/>
              </w:rPr>
              <w:t>ikke</w:t>
            </w:r>
            <w:r>
              <w:t xml:space="preserve"> i et område med særlige drikkevandsinteresser. Lokaliteten ligger inden/uden for indvindingsopland til </w:t>
            </w:r>
            <w:r w:rsidR="00FB3D64" w:rsidRPr="007A0311">
              <w:fldChar w:fldCharType="begin">
                <w:ffData>
                  <w:name w:val="Tekst8"/>
                  <w:enabled/>
                  <w:calcOnExit w:val="0"/>
                  <w:textInput>
                    <w:default w:val="Adresse"/>
                  </w:textInput>
                </w:ffData>
              </w:fldChar>
            </w:r>
            <w:r w:rsidR="00FB3D64" w:rsidRPr="007A0311">
              <w:instrText xml:space="preserve"> FORMTEXT </w:instrText>
            </w:r>
            <w:r w:rsidR="00FB3D64" w:rsidRPr="007A0311">
              <w:fldChar w:fldCharType="separate"/>
            </w:r>
            <w:r w:rsidR="00FB3D64">
              <w:rPr>
                <w:noProof/>
              </w:rPr>
              <w:t>navn</w:t>
            </w:r>
            <w:r w:rsidR="00FB3D64" w:rsidRPr="007A0311">
              <w:fldChar w:fldCharType="end"/>
            </w:r>
            <w:r>
              <w:t xml:space="preserve"> vandværk.</w:t>
            </w:r>
          </w:p>
        </w:tc>
      </w:tr>
      <w:tr w:rsidR="00E86689" w14:paraId="0C6CFDC0" w14:textId="77777777" w:rsidTr="00C22CA5">
        <w:tc>
          <w:tcPr>
            <w:tcW w:w="3114" w:type="dxa"/>
          </w:tcPr>
          <w:p w14:paraId="3307A1AD" w14:textId="77777777" w:rsidR="00E86689" w:rsidRDefault="00E86689" w:rsidP="00B12CE8">
            <w:pPr>
              <w:rPr>
                <w:i/>
              </w:rPr>
            </w:pPr>
          </w:p>
        </w:tc>
        <w:tc>
          <w:tcPr>
            <w:tcW w:w="6384" w:type="dxa"/>
          </w:tcPr>
          <w:p w14:paraId="46D249FB" w14:textId="77777777" w:rsidR="00E86689" w:rsidRDefault="00E86689" w:rsidP="00B12CE8"/>
        </w:tc>
      </w:tr>
      <w:tr w:rsidR="00E86689" w14:paraId="06000C63" w14:textId="77777777" w:rsidTr="00C22CA5">
        <w:tc>
          <w:tcPr>
            <w:tcW w:w="3114" w:type="dxa"/>
          </w:tcPr>
          <w:p w14:paraId="4C4F60E0" w14:textId="77777777" w:rsidR="00E86689" w:rsidRPr="00E86689" w:rsidRDefault="00E86689" w:rsidP="00B12CE8">
            <w:r>
              <w:rPr>
                <w:i/>
              </w:rPr>
              <w:t>Overfladevand:</w:t>
            </w:r>
          </w:p>
        </w:tc>
        <w:tc>
          <w:tcPr>
            <w:tcW w:w="6384" w:type="dxa"/>
          </w:tcPr>
          <w:p w14:paraId="1C445F13" w14:textId="77777777" w:rsidR="00E86689" w:rsidRDefault="00E86689" w:rsidP="00B12CE8">
            <w:r>
              <w:t xml:space="preserve">Inden undersøgelsen vurderes ejendommen </w:t>
            </w:r>
            <w:r w:rsidRPr="00E86689">
              <w:rPr>
                <w:color w:val="FF0000"/>
              </w:rPr>
              <w:t>ikke</w:t>
            </w:r>
            <w:r>
              <w:t xml:space="preserve"> at være omfattet af det offentlige indsatsområde i forhold til målsat overfladevand.</w:t>
            </w:r>
          </w:p>
        </w:tc>
      </w:tr>
      <w:tr w:rsidR="00E86689" w14:paraId="3537C863" w14:textId="77777777" w:rsidTr="00C22CA5">
        <w:tc>
          <w:tcPr>
            <w:tcW w:w="3114" w:type="dxa"/>
          </w:tcPr>
          <w:p w14:paraId="4AE7D315" w14:textId="77777777" w:rsidR="00E86689" w:rsidRDefault="00E86689" w:rsidP="00B12CE8">
            <w:pPr>
              <w:rPr>
                <w:i/>
              </w:rPr>
            </w:pPr>
          </w:p>
        </w:tc>
        <w:tc>
          <w:tcPr>
            <w:tcW w:w="6384" w:type="dxa"/>
          </w:tcPr>
          <w:p w14:paraId="3A99B168" w14:textId="77777777" w:rsidR="00E86689" w:rsidRDefault="00E86689" w:rsidP="00B12CE8"/>
        </w:tc>
      </w:tr>
      <w:tr w:rsidR="00E86689" w14:paraId="5C7A528A" w14:textId="77777777" w:rsidTr="00C22CA5">
        <w:tc>
          <w:tcPr>
            <w:tcW w:w="3114" w:type="dxa"/>
          </w:tcPr>
          <w:p w14:paraId="380F3D21" w14:textId="77777777" w:rsidR="00E86689" w:rsidRPr="00E86689" w:rsidRDefault="00E86689" w:rsidP="00B12CE8">
            <w:r>
              <w:rPr>
                <w:i/>
              </w:rPr>
              <w:t>Boreentreprenør:</w:t>
            </w:r>
          </w:p>
        </w:tc>
        <w:bookmarkStart w:id="11" w:name="Tekst25"/>
        <w:tc>
          <w:tcPr>
            <w:tcW w:w="6384" w:type="dxa"/>
          </w:tcPr>
          <w:p w14:paraId="3BA8F98C" w14:textId="77777777" w:rsidR="00E86689" w:rsidRDefault="00E86689" w:rsidP="00B12CE8">
            <w:r w:rsidRPr="007A0311">
              <w:fldChar w:fldCharType="begin">
                <w:ffData>
                  <w:name w:val="Tekst25"/>
                  <w:enabled/>
                  <w:calcOnExit w:val="0"/>
                  <w:textInput>
                    <w:default w:val="Firma"/>
                  </w:textInput>
                </w:ffData>
              </w:fldChar>
            </w:r>
            <w:r w:rsidRPr="007A0311">
              <w:instrText xml:space="preserve"> FORMTEXT </w:instrText>
            </w:r>
            <w:r w:rsidRPr="007A0311">
              <w:fldChar w:fldCharType="separate"/>
            </w:r>
            <w:r>
              <w:rPr>
                <w:noProof/>
              </w:rPr>
              <w:t>Firma</w:t>
            </w:r>
            <w:r w:rsidRPr="007A0311">
              <w:fldChar w:fldCharType="end"/>
            </w:r>
            <w:bookmarkEnd w:id="11"/>
            <w:r w:rsidRPr="007A0311">
              <w:t xml:space="preserve">, </w:t>
            </w:r>
            <w:bookmarkStart w:id="12" w:name="Tekst26"/>
            <w:r w:rsidRPr="007A0311">
              <w:fldChar w:fldCharType="begin">
                <w:ffData>
                  <w:name w:val="Tekst26"/>
                  <w:enabled/>
                  <w:calcOnExit w:val="0"/>
                  <w:textInput>
                    <w:default w:val="By"/>
                  </w:textInput>
                </w:ffData>
              </w:fldChar>
            </w:r>
            <w:r w:rsidRPr="007A0311">
              <w:instrText xml:space="preserve"> FORMTEXT </w:instrText>
            </w:r>
            <w:r w:rsidRPr="007A0311">
              <w:fldChar w:fldCharType="separate"/>
            </w:r>
            <w:r>
              <w:rPr>
                <w:noProof/>
              </w:rPr>
              <w:t>By</w:t>
            </w:r>
            <w:r w:rsidRPr="007A0311">
              <w:fldChar w:fldCharType="end"/>
            </w:r>
            <w:bookmarkEnd w:id="12"/>
            <w:r w:rsidRPr="007A0311">
              <w:t>.</w:t>
            </w:r>
          </w:p>
        </w:tc>
      </w:tr>
      <w:tr w:rsidR="00E86689" w14:paraId="55DA7C06" w14:textId="77777777" w:rsidTr="00C22CA5">
        <w:tc>
          <w:tcPr>
            <w:tcW w:w="3114" w:type="dxa"/>
          </w:tcPr>
          <w:p w14:paraId="5BBD5A70" w14:textId="77777777" w:rsidR="00E86689" w:rsidRDefault="00E86689" w:rsidP="00B12CE8">
            <w:pPr>
              <w:rPr>
                <w:i/>
              </w:rPr>
            </w:pPr>
          </w:p>
        </w:tc>
        <w:tc>
          <w:tcPr>
            <w:tcW w:w="6384" w:type="dxa"/>
          </w:tcPr>
          <w:p w14:paraId="0A436085" w14:textId="77777777" w:rsidR="00E86689" w:rsidRDefault="00E86689" w:rsidP="00B12CE8"/>
        </w:tc>
      </w:tr>
      <w:tr w:rsidR="00D976F5" w14:paraId="39353CF4" w14:textId="77777777" w:rsidTr="00C22CA5">
        <w:tc>
          <w:tcPr>
            <w:tcW w:w="3114" w:type="dxa"/>
          </w:tcPr>
          <w:p w14:paraId="39D4C460" w14:textId="77777777" w:rsidR="00D976F5" w:rsidRPr="00E86689" w:rsidRDefault="00E86689" w:rsidP="00B12CE8">
            <w:r>
              <w:rPr>
                <w:i/>
              </w:rPr>
              <w:t>Analyselaboratorium:</w:t>
            </w:r>
          </w:p>
        </w:tc>
        <w:tc>
          <w:tcPr>
            <w:tcW w:w="6384" w:type="dxa"/>
          </w:tcPr>
          <w:p w14:paraId="327E7AAE" w14:textId="77777777" w:rsidR="00D976F5" w:rsidRDefault="00E86689" w:rsidP="00B12CE8">
            <w:proofErr w:type="spellStart"/>
            <w:r>
              <w:t>Eurofins</w:t>
            </w:r>
            <w:proofErr w:type="spellEnd"/>
            <w:r w:rsidRPr="007A0311">
              <w:t xml:space="preserve"> </w:t>
            </w:r>
            <w:r w:rsidRPr="007A0311">
              <w:rPr>
                <w:color w:val="FF0000"/>
              </w:rPr>
              <w:t>og</w:t>
            </w:r>
            <w:r w:rsidRPr="007A0311">
              <w:t xml:space="preserve"> </w:t>
            </w:r>
            <w:r w:rsidRPr="007A0311">
              <w:fldChar w:fldCharType="begin">
                <w:ffData>
                  <w:name w:val="Tekst25"/>
                  <w:enabled/>
                  <w:calcOnExit w:val="0"/>
                  <w:textInput>
                    <w:default w:val="Firma"/>
                  </w:textInput>
                </w:ffData>
              </w:fldChar>
            </w:r>
            <w:r w:rsidRPr="007A0311">
              <w:instrText xml:space="preserve"> FORMTEXT </w:instrText>
            </w:r>
            <w:r w:rsidRPr="007A0311">
              <w:fldChar w:fldCharType="separate"/>
            </w:r>
            <w:r>
              <w:rPr>
                <w:noProof/>
              </w:rPr>
              <w:t>Firma</w:t>
            </w:r>
            <w:r w:rsidRPr="007A0311">
              <w:fldChar w:fldCharType="end"/>
            </w:r>
          </w:p>
        </w:tc>
      </w:tr>
    </w:tbl>
    <w:p w14:paraId="4A702B04" w14:textId="77777777" w:rsidR="00AD058F" w:rsidRPr="00AD058F" w:rsidRDefault="00AD058F" w:rsidP="00B12CE8"/>
    <w:p w14:paraId="4C2F1224" w14:textId="77777777" w:rsidR="00DF7807" w:rsidRPr="007A0311" w:rsidRDefault="00DF7807" w:rsidP="00B12CE8">
      <w:r w:rsidRPr="007A0311">
        <w:t>Projektmedarbejder</w:t>
      </w:r>
      <w:r w:rsidRPr="007A0311">
        <w:tab/>
      </w:r>
      <w:r w:rsidR="00B71E80">
        <w:tab/>
      </w:r>
      <w:r w:rsidR="00B71E80">
        <w:tab/>
      </w:r>
      <w:r w:rsidRPr="007A0311">
        <w:t>Kvalitetskontrol</w:t>
      </w:r>
    </w:p>
    <w:p w14:paraId="44D7D92D" w14:textId="77777777" w:rsidR="00DF7807" w:rsidRPr="007A0311" w:rsidRDefault="00DF7807" w:rsidP="00B12CE8">
      <w:bookmarkStart w:id="13" w:name="Tekst34"/>
      <w:r w:rsidRPr="007A0311">
        <w:br/>
      </w:r>
    </w:p>
    <w:p w14:paraId="27B374FB" w14:textId="77777777" w:rsidR="00DF7807" w:rsidRPr="007A0311" w:rsidRDefault="00DF7807" w:rsidP="00B12CE8">
      <w:r w:rsidRPr="007A0311">
        <w:fldChar w:fldCharType="begin">
          <w:ffData>
            <w:name w:val="Tekst34"/>
            <w:enabled/>
            <w:calcOnExit w:val="0"/>
            <w:textInput>
              <w:default w:val="Navn"/>
            </w:textInput>
          </w:ffData>
        </w:fldChar>
      </w:r>
      <w:r w:rsidRPr="007A0311">
        <w:instrText xml:space="preserve"> FORMTEXT </w:instrText>
      </w:r>
      <w:r w:rsidRPr="007A0311">
        <w:fldChar w:fldCharType="separate"/>
      </w:r>
      <w:r w:rsidR="00914897">
        <w:rPr>
          <w:noProof/>
        </w:rPr>
        <w:t>Navn</w:t>
      </w:r>
      <w:r w:rsidRPr="007A0311">
        <w:fldChar w:fldCharType="end"/>
      </w:r>
      <w:bookmarkStart w:id="14" w:name="Tekst36"/>
      <w:bookmarkEnd w:id="13"/>
      <w:r w:rsidRPr="007A0311">
        <w:tab/>
      </w:r>
      <w:r w:rsidR="00B71E80">
        <w:tab/>
      </w:r>
      <w:r w:rsidR="00B71E80">
        <w:tab/>
      </w:r>
      <w:r w:rsidR="00B71E80">
        <w:tab/>
      </w:r>
      <w:r w:rsidRPr="007A0311">
        <w:fldChar w:fldCharType="begin">
          <w:ffData>
            <w:name w:val="Tekst36"/>
            <w:enabled/>
            <w:calcOnExit w:val="0"/>
            <w:textInput>
              <w:default w:val="Navn"/>
            </w:textInput>
          </w:ffData>
        </w:fldChar>
      </w:r>
      <w:r w:rsidRPr="007A0311">
        <w:instrText xml:space="preserve"> FORMTEXT </w:instrText>
      </w:r>
      <w:r w:rsidRPr="007A0311">
        <w:fldChar w:fldCharType="separate"/>
      </w:r>
      <w:r w:rsidR="00914897">
        <w:rPr>
          <w:noProof/>
        </w:rPr>
        <w:t>Navn</w:t>
      </w:r>
      <w:r w:rsidRPr="007A0311">
        <w:fldChar w:fldCharType="end"/>
      </w:r>
      <w:bookmarkStart w:id="15" w:name="Tekst35"/>
      <w:bookmarkEnd w:id="14"/>
    </w:p>
    <w:p w14:paraId="2A9B8EA9" w14:textId="77777777" w:rsidR="008C2219" w:rsidRDefault="00DF7807" w:rsidP="00B12CE8">
      <w:r w:rsidRPr="007A0311">
        <w:fldChar w:fldCharType="begin">
          <w:ffData>
            <w:name w:val="Tekst35"/>
            <w:enabled/>
            <w:calcOnExit w:val="0"/>
            <w:textInput>
              <w:default w:val="titel"/>
            </w:textInput>
          </w:ffData>
        </w:fldChar>
      </w:r>
      <w:r w:rsidRPr="007A0311">
        <w:instrText xml:space="preserve"> FORMTEXT </w:instrText>
      </w:r>
      <w:r w:rsidRPr="007A0311">
        <w:fldChar w:fldCharType="separate"/>
      </w:r>
      <w:r w:rsidR="00914897">
        <w:rPr>
          <w:noProof/>
        </w:rPr>
        <w:t>titel</w:t>
      </w:r>
      <w:r w:rsidRPr="007A0311">
        <w:fldChar w:fldCharType="end"/>
      </w:r>
      <w:bookmarkEnd w:id="15"/>
      <w:r w:rsidRPr="007A0311">
        <w:t xml:space="preserve"> (ingen firmalogo)</w:t>
      </w:r>
      <w:r w:rsidRPr="007A0311">
        <w:tab/>
      </w:r>
      <w:bookmarkStart w:id="16" w:name="Tekst37"/>
      <w:r w:rsidRPr="007A0311">
        <w:tab/>
      </w:r>
      <w:r w:rsidRPr="007A0311">
        <w:tab/>
      </w:r>
      <w:r w:rsidRPr="007A0311">
        <w:fldChar w:fldCharType="begin">
          <w:ffData>
            <w:name w:val="Tekst37"/>
            <w:enabled/>
            <w:calcOnExit w:val="0"/>
            <w:textInput>
              <w:default w:val="titel"/>
            </w:textInput>
          </w:ffData>
        </w:fldChar>
      </w:r>
      <w:r w:rsidRPr="007A0311">
        <w:instrText xml:space="preserve"> FORMTEXT </w:instrText>
      </w:r>
      <w:r w:rsidRPr="007A0311">
        <w:fldChar w:fldCharType="separate"/>
      </w:r>
      <w:r w:rsidR="00914897">
        <w:rPr>
          <w:noProof/>
        </w:rPr>
        <w:t>titel</w:t>
      </w:r>
      <w:r w:rsidRPr="007A0311">
        <w:fldChar w:fldCharType="end"/>
      </w:r>
      <w:bookmarkEnd w:id="16"/>
      <w:r w:rsidRPr="007A0311">
        <w:t xml:space="preserve"> (ingen firmalogo)</w:t>
      </w:r>
    </w:p>
    <w:p w14:paraId="2CBCBC31" w14:textId="77777777" w:rsidR="008C2219" w:rsidRPr="008C2219" w:rsidRDefault="008C2219" w:rsidP="008C2219">
      <w:pPr>
        <w:spacing w:line="240" w:lineRule="auto"/>
        <w:rPr>
          <w:i/>
          <w:color w:val="FF0000"/>
        </w:rPr>
      </w:pPr>
      <w:r w:rsidRPr="008C2219">
        <w:rPr>
          <w:i/>
          <w:color w:val="FF0000"/>
        </w:rPr>
        <w:t xml:space="preserve">Hvis </w:t>
      </w:r>
      <w:r w:rsidR="00FB3D64">
        <w:rPr>
          <w:i/>
          <w:color w:val="FF0000"/>
        </w:rPr>
        <w:t>regionen har</w:t>
      </w:r>
      <w:r w:rsidRPr="008C2219">
        <w:rPr>
          <w:i/>
          <w:color w:val="FF0000"/>
        </w:rPr>
        <w:t xml:space="preserve"> mange bemærkninger til en rapport, skal rådgiver sikre, at rapporten kvalitetssikres </w:t>
      </w:r>
      <w:r w:rsidR="00956341">
        <w:rPr>
          <w:i/>
          <w:color w:val="FF0000"/>
        </w:rPr>
        <w:t>endnu engang</w:t>
      </w:r>
      <w:r w:rsidRPr="008C2219">
        <w:rPr>
          <w:i/>
          <w:color w:val="FF0000"/>
        </w:rPr>
        <w:t xml:space="preserve">, før den igen afleveres til regionen. </w:t>
      </w:r>
    </w:p>
    <w:p w14:paraId="5F8C72A0" w14:textId="77777777" w:rsidR="00DF7807" w:rsidRPr="008C2219" w:rsidRDefault="008C2219" w:rsidP="008C2219">
      <w:pPr>
        <w:spacing w:line="240" w:lineRule="auto"/>
        <w:jc w:val="both"/>
        <w:rPr>
          <w:b/>
          <w:i/>
          <w:caps/>
          <w:color w:val="FF0000"/>
          <w:spacing w:val="60"/>
          <w:sz w:val="30"/>
        </w:rPr>
      </w:pPr>
      <w:r w:rsidRPr="008C2219">
        <w:rPr>
          <w:i/>
          <w:color w:val="FF0000"/>
        </w:rPr>
        <w:t>Giv altid respons tilbage til regionen, hvis I er uenige i bemærkninger givet til rapporten. Regionen skal vide, hvad der er indarbejdet i næs</w:t>
      </w:r>
      <w:r w:rsidR="00C22CA5">
        <w:rPr>
          <w:i/>
          <w:color w:val="FF0000"/>
        </w:rPr>
        <w:t>te rapport, og hvad der ikke er.</w:t>
      </w:r>
      <w:r w:rsidR="00DF7807" w:rsidRPr="008C2219">
        <w:rPr>
          <w:i/>
          <w:color w:val="FF0000"/>
        </w:rPr>
        <w:br w:type="page"/>
      </w:r>
    </w:p>
    <w:p w14:paraId="2A164143" w14:textId="77777777" w:rsidR="00F71375" w:rsidRPr="00F71375" w:rsidRDefault="00F71375" w:rsidP="001020C0">
      <w:pPr>
        <w:tabs>
          <w:tab w:val="left" w:pos="3159"/>
        </w:tabs>
        <w:rPr>
          <w:sz w:val="22"/>
          <w:szCs w:val="22"/>
        </w:rPr>
      </w:pPr>
    </w:p>
    <w:sdt>
      <w:sdtPr>
        <w:rPr>
          <w:b w:val="0"/>
          <w:caps w:val="0"/>
          <w:spacing w:val="0"/>
          <w:sz w:val="20"/>
        </w:rPr>
        <w:id w:val="-138054535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2D278B7" w14:textId="77777777" w:rsidR="00A11691" w:rsidRDefault="00A11691">
          <w:pPr>
            <w:pStyle w:val="Overskrift"/>
          </w:pPr>
          <w:r>
            <w:t>Indhold</w:t>
          </w:r>
        </w:p>
        <w:p w14:paraId="4EC0E78A" w14:textId="07E5B5C4" w:rsidR="007F17B2" w:rsidRDefault="00A11691">
          <w:pPr>
            <w:pStyle w:val="Indholdsfortegnelse1"/>
            <w:tabs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2666447" w:history="1">
            <w:r w:rsidR="007F17B2" w:rsidRPr="00895C50">
              <w:rPr>
                <w:rStyle w:val="Hyperlink"/>
                <w:noProof/>
              </w:rPr>
              <w:t>1</w:t>
            </w:r>
            <w:r w:rsidR="007F17B2"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da-DK"/>
              </w:rPr>
              <w:tab/>
            </w:r>
            <w:r w:rsidR="007F17B2" w:rsidRPr="00895C50">
              <w:rPr>
                <w:rStyle w:val="Hyperlink"/>
                <w:noProof/>
              </w:rPr>
              <w:t>Indledning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_Toc152666447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1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597F6D20" w14:textId="5AE1C210" w:rsidR="007F17B2" w:rsidRDefault="005E2DD8">
          <w:pPr>
            <w:pStyle w:val="Indholdsfortegnelse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48" w:history="1">
            <w:r w:rsidR="007F17B2" w:rsidRPr="00895C50">
              <w:rPr>
                <w:rStyle w:val="Hyperlink"/>
                <w:noProof/>
              </w:rPr>
              <w:t>1.1 Baggrund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_Toc152666448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1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088A5638" w14:textId="42A5A8C4" w:rsidR="007F17B2" w:rsidRDefault="005E2DD8">
          <w:pPr>
            <w:pStyle w:val="Indholdsfortegnelse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49" w:history="1">
            <w:r w:rsidR="007F17B2" w:rsidRPr="00895C50">
              <w:rPr>
                <w:rStyle w:val="Hyperlink"/>
                <w:noProof/>
              </w:rPr>
              <w:t>1.2 Formål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_Toc152666449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1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3E1A63E8" w14:textId="7448EC11" w:rsidR="007F17B2" w:rsidRDefault="005E2DD8">
          <w:pPr>
            <w:pStyle w:val="Indholdsfortegnelse1"/>
            <w:tabs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da-DK"/>
            </w:rPr>
          </w:pPr>
          <w:hyperlink w:anchor="_Toc152666450" w:history="1">
            <w:r w:rsidR="007F17B2" w:rsidRPr="00895C50">
              <w:rPr>
                <w:rStyle w:val="Hyperlink"/>
                <w:noProof/>
                <w:lang w:eastAsia="da-DK"/>
              </w:rPr>
              <w:t>2</w:t>
            </w:r>
            <w:r w:rsidR="007F17B2"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da-DK"/>
              </w:rPr>
              <w:tab/>
            </w:r>
            <w:r w:rsidR="007F17B2" w:rsidRPr="00895C50">
              <w:rPr>
                <w:rStyle w:val="Hyperlink"/>
                <w:noProof/>
                <w:lang w:eastAsia="da-DK"/>
              </w:rPr>
              <w:t>Resumé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_Toc152666450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2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157792A7" w14:textId="008691CE" w:rsidR="007F17B2" w:rsidRDefault="005E2DD8">
          <w:pPr>
            <w:pStyle w:val="Indholdsfortegnelse1"/>
            <w:tabs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da-DK"/>
            </w:rPr>
          </w:pPr>
          <w:hyperlink w:anchor="_Toc152666451" w:history="1">
            <w:r w:rsidR="007F17B2" w:rsidRPr="00895C50">
              <w:rPr>
                <w:rStyle w:val="Hyperlink"/>
                <w:noProof/>
              </w:rPr>
              <w:t>3</w:t>
            </w:r>
            <w:r w:rsidR="007F17B2"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da-DK"/>
              </w:rPr>
              <w:tab/>
            </w:r>
            <w:r w:rsidR="007F17B2" w:rsidRPr="00895C50">
              <w:rPr>
                <w:rStyle w:val="Hyperlink"/>
                <w:noProof/>
              </w:rPr>
              <w:t>Beskrivelse af lokaliteten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_Toc152666451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3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2741BC34" w14:textId="12F6F7B9" w:rsidR="007F17B2" w:rsidRDefault="005E2DD8">
          <w:pPr>
            <w:pStyle w:val="Indholdsfortegnelse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52" w:history="1">
            <w:r w:rsidR="007F17B2" w:rsidRPr="00895C50">
              <w:rPr>
                <w:rStyle w:val="Hyperlink"/>
                <w:noProof/>
              </w:rPr>
              <w:t>3.1 Historisk redegørelse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_Toc152666452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3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1FDDDED3" w14:textId="4BCFC0BD" w:rsidR="007F17B2" w:rsidRDefault="005E2DD8">
          <w:pPr>
            <w:pStyle w:val="Indholdsfortegnelse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53" w:history="1">
            <w:r w:rsidR="007F17B2" w:rsidRPr="00895C50">
              <w:rPr>
                <w:rStyle w:val="Hyperlink"/>
                <w:noProof/>
              </w:rPr>
              <w:t>3.2 Kilder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_Toc152666453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4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1DBA0684" w14:textId="0615D4BA" w:rsidR="007F17B2" w:rsidRDefault="005E2DD8">
          <w:pPr>
            <w:pStyle w:val="Indholdsfortegnelse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54" w:history="1">
            <w:r w:rsidR="007F17B2" w:rsidRPr="00895C50">
              <w:rPr>
                <w:rStyle w:val="Hyperlink"/>
                <w:noProof/>
              </w:rPr>
              <w:t>3.3 Fysiske forhold og iagttagelser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_Toc152666454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4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0498C2D5" w14:textId="4FE0EFD7" w:rsidR="007F17B2" w:rsidRDefault="005E2DD8">
          <w:pPr>
            <w:pStyle w:val="Indholdsfortegnelse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55" w:history="1">
            <w:r w:rsidR="007F17B2" w:rsidRPr="00895C50">
              <w:rPr>
                <w:rStyle w:val="Hyperlink"/>
                <w:noProof/>
              </w:rPr>
              <w:t>3.4 Resultater af tidligere udførte undersøgelser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_Toc152666455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4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737726CA" w14:textId="5A734C95" w:rsidR="007F17B2" w:rsidRDefault="005E2DD8">
          <w:pPr>
            <w:pStyle w:val="Indholdsfortegnelse1"/>
            <w:tabs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da-DK"/>
            </w:rPr>
          </w:pPr>
          <w:hyperlink w:anchor="_Toc152666456" w:history="1">
            <w:r w:rsidR="007F17B2" w:rsidRPr="00895C50">
              <w:rPr>
                <w:rStyle w:val="Hyperlink"/>
                <w:noProof/>
              </w:rPr>
              <w:t>4</w:t>
            </w:r>
            <w:r w:rsidR="007F17B2"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da-DK"/>
              </w:rPr>
              <w:tab/>
            </w:r>
            <w:r w:rsidR="007F17B2" w:rsidRPr="00895C50">
              <w:rPr>
                <w:rStyle w:val="Hyperlink"/>
                <w:noProof/>
              </w:rPr>
              <w:t>Geologi, grundvandsforhold og overfladevand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_Toc152666456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5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3D18032D" w14:textId="628565FB" w:rsidR="007F17B2" w:rsidRDefault="005E2DD8">
          <w:pPr>
            <w:pStyle w:val="Indholdsfortegnelse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57" w:history="1">
            <w:r w:rsidR="007F17B2" w:rsidRPr="00895C50">
              <w:rPr>
                <w:rStyle w:val="Hyperlink"/>
                <w:noProof/>
              </w:rPr>
              <w:t>4.1 Geologi og hydrogeologi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_Toc152666457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5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5D3EAF7C" w14:textId="43DFF580" w:rsidR="007F17B2" w:rsidRDefault="005E2DD8">
          <w:pPr>
            <w:pStyle w:val="Indholdsfortegnelse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58" w:history="1">
            <w:r w:rsidR="007F17B2" w:rsidRPr="00895C50">
              <w:rPr>
                <w:rStyle w:val="Hyperlink"/>
                <w:noProof/>
              </w:rPr>
              <w:t>4.2 Grundvand og overfladevand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_Toc152666458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7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48DF1598" w14:textId="215835AA" w:rsidR="007F17B2" w:rsidRDefault="005E2DD8">
          <w:pPr>
            <w:pStyle w:val="Indholdsfortegnelse1"/>
            <w:tabs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da-DK"/>
            </w:rPr>
          </w:pPr>
          <w:hyperlink w:anchor="_Toc152666459" w:history="1">
            <w:r w:rsidR="007F17B2" w:rsidRPr="00895C50">
              <w:rPr>
                <w:rStyle w:val="Hyperlink"/>
                <w:noProof/>
              </w:rPr>
              <w:t>5</w:t>
            </w:r>
            <w:r w:rsidR="007F17B2"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da-DK"/>
              </w:rPr>
              <w:tab/>
            </w:r>
            <w:r w:rsidR="007F17B2" w:rsidRPr="00895C50">
              <w:rPr>
                <w:rStyle w:val="Hyperlink"/>
                <w:noProof/>
              </w:rPr>
              <w:t>Undersøgelsens omfang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_Toc152666459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8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314C3120" w14:textId="16234FCC" w:rsidR="007F17B2" w:rsidRDefault="005E2DD8">
          <w:pPr>
            <w:pStyle w:val="Indholdsfortegnelse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60" w:history="1">
            <w:r w:rsidR="007F17B2" w:rsidRPr="00895C50">
              <w:rPr>
                <w:rStyle w:val="Hyperlink"/>
                <w:noProof/>
              </w:rPr>
              <w:t>5.1 Strategi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_Toc152666460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8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53056859" w14:textId="15999496" w:rsidR="007F17B2" w:rsidRDefault="005E2DD8">
          <w:pPr>
            <w:pStyle w:val="Indholdsfortegnelse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61" w:history="1">
            <w:r w:rsidR="007F17B2" w:rsidRPr="00895C50">
              <w:rPr>
                <w:rStyle w:val="Hyperlink"/>
                <w:noProof/>
              </w:rPr>
              <w:t>5.2 Feltarbejde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_Toc152666461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8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1181025D" w14:textId="63BAD73D" w:rsidR="007F17B2" w:rsidRDefault="005E2DD8">
          <w:pPr>
            <w:pStyle w:val="Indholdsfortegnelse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62" w:history="1">
            <w:r w:rsidR="007F17B2" w:rsidRPr="00895C50">
              <w:rPr>
                <w:rStyle w:val="Hyperlink"/>
                <w:noProof/>
              </w:rPr>
              <w:t>5.3 Boringer og prøveudtagning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_Toc152666462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9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1D447012" w14:textId="3CC02DD2" w:rsidR="007F17B2" w:rsidRDefault="005E2DD8">
          <w:pPr>
            <w:pStyle w:val="Indholdsfortegnelse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63" w:history="1">
            <w:r w:rsidR="007F17B2" w:rsidRPr="00895C50">
              <w:rPr>
                <w:rStyle w:val="Hyperlink"/>
                <w:noProof/>
              </w:rPr>
              <w:t>5.4 Analyseprogram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_Toc152666463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9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658C248D" w14:textId="3210996C" w:rsidR="007F17B2" w:rsidRDefault="005E2DD8">
          <w:pPr>
            <w:pStyle w:val="Indholdsfortegnelse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64" w:history="1">
            <w:r w:rsidR="007F17B2" w:rsidRPr="00895C50">
              <w:rPr>
                <w:rStyle w:val="Hyperlink"/>
                <w:noProof/>
              </w:rPr>
              <w:t>5.5 Afvigelser i forhold til oplæg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_Toc152666464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10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4C631009" w14:textId="61E7F8F2" w:rsidR="007F17B2" w:rsidRDefault="005E2DD8">
          <w:pPr>
            <w:pStyle w:val="Indholdsfortegnelse1"/>
            <w:tabs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da-DK"/>
            </w:rPr>
          </w:pPr>
          <w:hyperlink w:anchor="_Toc152666465" w:history="1">
            <w:r w:rsidR="007F17B2" w:rsidRPr="00895C50">
              <w:rPr>
                <w:rStyle w:val="Hyperlink"/>
                <w:noProof/>
              </w:rPr>
              <w:t>6</w:t>
            </w:r>
            <w:r w:rsidR="007F17B2"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da-DK"/>
              </w:rPr>
              <w:tab/>
            </w:r>
            <w:r w:rsidR="007F17B2" w:rsidRPr="00895C50">
              <w:rPr>
                <w:rStyle w:val="Hyperlink"/>
                <w:noProof/>
              </w:rPr>
              <w:t>Resultater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_Toc152666465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11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0F6B08CE" w14:textId="53D8BC0A" w:rsidR="007F17B2" w:rsidRDefault="005E2DD8">
          <w:pPr>
            <w:pStyle w:val="Indholdsfortegnelse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66" w:history="1">
            <w:r w:rsidR="007F17B2" w:rsidRPr="00895C50">
              <w:rPr>
                <w:rStyle w:val="Hyperlink"/>
                <w:noProof/>
              </w:rPr>
              <w:t>6.1 Feltobservationer og PID-målinger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_Toc152666466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11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183D9105" w14:textId="2865C6DB" w:rsidR="007F17B2" w:rsidRDefault="005E2DD8">
          <w:pPr>
            <w:pStyle w:val="Indholdsfortegnelse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67" w:history="1">
            <w:r w:rsidR="007F17B2" w:rsidRPr="00895C50">
              <w:rPr>
                <w:rStyle w:val="Hyperlink"/>
                <w:noProof/>
              </w:rPr>
              <w:t>6.2 Kemiske analyser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_Toc152666467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12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0CF1198D" w14:textId="27037BBF" w:rsidR="007F17B2" w:rsidRDefault="005E2DD8">
          <w:pPr>
            <w:pStyle w:val="Indholdsfortegnelse1"/>
            <w:tabs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da-DK"/>
            </w:rPr>
          </w:pPr>
          <w:hyperlink w:anchor="_Toc152666468" w:history="1">
            <w:r w:rsidR="007F17B2" w:rsidRPr="00895C50">
              <w:rPr>
                <w:rStyle w:val="Hyperlink"/>
                <w:noProof/>
              </w:rPr>
              <w:t>7</w:t>
            </w:r>
            <w:r w:rsidR="007F17B2"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da-DK"/>
              </w:rPr>
              <w:tab/>
            </w:r>
            <w:r w:rsidR="007F17B2" w:rsidRPr="00895C50">
              <w:rPr>
                <w:rStyle w:val="Hyperlink"/>
                <w:noProof/>
              </w:rPr>
              <w:t>Forureningens omfang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_Toc152666468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18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186DFA8F" w14:textId="13381E59" w:rsidR="007F17B2" w:rsidRDefault="005E2DD8">
          <w:pPr>
            <w:pStyle w:val="Indholdsfortegnelse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69" w:history="1">
            <w:r w:rsidR="007F17B2" w:rsidRPr="00895C50">
              <w:rPr>
                <w:rStyle w:val="Hyperlink"/>
                <w:noProof/>
              </w:rPr>
              <w:t>7.1 Jord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_Toc152666469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18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4E320C9A" w14:textId="3FF7EE1E" w:rsidR="007F17B2" w:rsidRDefault="005E2DD8">
          <w:pPr>
            <w:pStyle w:val="Indholdsfortegnelse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70" w:history="1">
            <w:r w:rsidR="007F17B2" w:rsidRPr="00895C50">
              <w:rPr>
                <w:rStyle w:val="Hyperlink"/>
                <w:noProof/>
              </w:rPr>
              <w:t>7.2 Grundvand og/eller porevand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_Toc152666470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18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711A42D0" w14:textId="3B171A43" w:rsidR="007F17B2" w:rsidRDefault="005E2DD8">
          <w:pPr>
            <w:pStyle w:val="Indholdsfortegnelse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71" w:history="1">
            <w:r w:rsidR="007F17B2" w:rsidRPr="00895C50">
              <w:rPr>
                <w:rStyle w:val="Hyperlink"/>
                <w:noProof/>
              </w:rPr>
              <w:t>7.3 Poreluft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_Toc152666471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18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178221B9" w14:textId="0EBBF9DC" w:rsidR="007F17B2" w:rsidRDefault="005E2DD8">
          <w:pPr>
            <w:pStyle w:val="Indholdsfortegnelse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72" w:history="1">
            <w:r w:rsidR="007F17B2" w:rsidRPr="00895C50">
              <w:rPr>
                <w:rStyle w:val="Hyperlink"/>
                <w:noProof/>
              </w:rPr>
              <w:t>7.4 Indeklima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_Toc152666472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18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765468EE" w14:textId="1E1EF14D" w:rsidR="007F17B2" w:rsidRDefault="005E2DD8">
          <w:pPr>
            <w:pStyle w:val="Indholdsfortegnelse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73" w:history="1">
            <w:r w:rsidR="007F17B2" w:rsidRPr="00895C50">
              <w:rPr>
                <w:rStyle w:val="Hyperlink"/>
                <w:noProof/>
              </w:rPr>
              <w:t>7.5 Konceptuel model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_Toc152666473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18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1F4A718B" w14:textId="0A91FAC4" w:rsidR="007F17B2" w:rsidRDefault="005E2DD8">
          <w:pPr>
            <w:pStyle w:val="Indholdsfortegnelse1"/>
            <w:tabs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da-DK"/>
            </w:rPr>
          </w:pPr>
          <w:hyperlink w:anchor="_Toc152666474" w:history="1">
            <w:r w:rsidR="007F17B2" w:rsidRPr="00895C50">
              <w:rPr>
                <w:rStyle w:val="Hyperlink"/>
                <w:noProof/>
              </w:rPr>
              <w:t>8</w:t>
            </w:r>
            <w:r w:rsidR="007F17B2"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da-DK"/>
              </w:rPr>
              <w:tab/>
            </w:r>
            <w:r w:rsidR="007F17B2" w:rsidRPr="00895C50">
              <w:rPr>
                <w:rStyle w:val="Hyperlink"/>
                <w:noProof/>
              </w:rPr>
              <w:t>Risikovurdering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_Toc152666474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19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05F29760" w14:textId="53474F6C" w:rsidR="007F17B2" w:rsidRDefault="005E2DD8">
          <w:pPr>
            <w:pStyle w:val="Indholdsfortegnelse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75" w:history="1">
            <w:r w:rsidR="007F17B2" w:rsidRPr="00895C50">
              <w:rPr>
                <w:rStyle w:val="Hyperlink"/>
                <w:noProof/>
              </w:rPr>
              <w:t>8.1 Arealanvendelse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_Toc152666475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19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46A5E1FE" w14:textId="14865184" w:rsidR="007F17B2" w:rsidRDefault="005E2DD8">
          <w:pPr>
            <w:pStyle w:val="Indholdsfortegnelse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76" w:history="1">
            <w:r w:rsidR="007F17B2" w:rsidRPr="00895C50">
              <w:rPr>
                <w:rStyle w:val="Hyperlink"/>
                <w:noProof/>
              </w:rPr>
              <w:t>8.2 Grundvand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_Toc152666476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19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64DB95E1" w14:textId="59DBE0BC" w:rsidR="007F17B2" w:rsidRDefault="005E2DD8">
          <w:pPr>
            <w:pStyle w:val="Indholdsfortegnelse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77" w:history="1">
            <w:r w:rsidR="007F17B2" w:rsidRPr="00895C50">
              <w:rPr>
                <w:rStyle w:val="Hyperlink"/>
                <w:noProof/>
              </w:rPr>
              <w:t>8.3 Overfladevand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_Toc152666477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20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5711B2F3" w14:textId="24263F27" w:rsidR="007F17B2" w:rsidRDefault="005E2DD8">
          <w:pPr>
            <w:pStyle w:val="Indholdsfortegnelse1"/>
            <w:tabs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da-DK"/>
            </w:rPr>
          </w:pPr>
          <w:hyperlink w:anchor="_Toc152666478" w:history="1">
            <w:r w:rsidR="007F17B2" w:rsidRPr="00895C50">
              <w:rPr>
                <w:rStyle w:val="Hyperlink"/>
                <w:noProof/>
              </w:rPr>
              <w:t>9</w:t>
            </w:r>
            <w:r w:rsidR="007F17B2"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da-DK"/>
              </w:rPr>
              <w:tab/>
            </w:r>
            <w:r w:rsidR="007F17B2" w:rsidRPr="00895C50">
              <w:rPr>
                <w:rStyle w:val="Hyperlink"/>
                <w:noProof/>
              </w:rPr>
              <w:t>Anbefalinger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_Toc152666478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21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5D0B08CA" w14:textId="284C194B" w:rsidR="007F17B2" w:rsidRDefault="005E2DD8">
          <w:pPr>
            <w:pStyle w:val="Indholdsfortegnelse1"/>
            <w:tabs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sz w:val="22"/>
              <w:szCs w:val="22"/>
              <w:lang w:eastAsia="da-DK"/>
            </w:rPr>
          </w:pPr>
          <w:hyperlink w:anchor="_Toc152666479" w:history="1">
            <w:r w:rsidR="007F17B2" w:rsidRPr="00895C50">
              <w:rPr>
                <w:rStyle w:val="Hyperlink"/>
                <w:noProof/>
              </w:rPr>
              <w:t>10</w:t>
            </w:r>
            <w:r w:rsidR="007F17B2">
              <w:rPr>
                <w:rFonts w:asciiTheme="minorHAnsi" w:eastAsiaTheme="minorEastAsia" w:hAnsiTheme="minorHAnsi"/>
                <w:b w:val="0"/>
                <w:noProof/>
                <w:sz w:val="22"/>
                <w:szCs w:val="22"/>
                <w:lang w:eastAsia="da-DK"/>
              </w:rPr>
              <w:tab/>
            </w:r>
            <w:r w:rsidR="007F17B2" w:rsidRPr="00895C50">
              <w:rPr>
                <w:rStyle w:val="Hyperlink"/>
                <w:noProof/>
              </w:rPr>
              <w:t>Referencer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_Toc152666479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22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0B5D1889" w14:textId="489F0666" w:rsidR="007F17B2" w:rsidRDefault="005E2DD8">
          <w:pPr>
            <w:pStyle w:val="Indholdsfortegnelse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80" w:history="1">
            <w:r w:rsidR="007F17B2" w:rsidRPr="00895C50">
              <w:rPr>
                <w:rStyle w:val="Hyperlink"/>
                <w:noProof/>
              </w:rPr>
              <w:t>Bilag 1 Grundvandskort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_Toc152666480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23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0D82E982" w14:textId="1FFA85C5" w:rsidR="007F17B2" w:rsidRDefault="005E2DD8">
          <w:pPr>
            <w:pStyle w:val="Indholdsfortegnelse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81" w:history="1">
            <w:r w:rsidR="007F17B2" w:rsidRPr="00895C50">
              <w:rPr>
                <w:rStyle w:val="Hyperlink"/>
                <w:noProof/>
              </w:rPr>
              <w:t>Bilag 2 Borejournaler  (Medtag også alle gamle borejournaler)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_Toc152666481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24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7244DA5E" w14:textId="7986ADEE" w:rsidR="007F17B2" w:rsidRDefault="005E2DD8">
          <w:pPr>
            <w:pStyle w:val="Indholdsfortegnelse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82" w:history="1">
            <w:r w:rsidR="007F17B2" w:rsidRPr="00895C50">
              <w:rPr>
                <w:rStyle w:val="Hyperlink"/>
                <w:noProof/>
              </w:rPr>
              <w:t>Bilag 3 Prøvetagningsskemaer (for vand, poreluft + evt. andet)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_Toc152666482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27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567A468D" w14:textId="2D294F47" w:rsidR="007F17B2" w:rsidRDefault="005E2DD8">
          <w:pPr>
            <w:pStyle w:val="Indholdsfortegnelse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83" w:history="1">
            <w:r w:rsidR="007F17B2" w:rsidRPr="00895C50">
              <w:rPr>
                <w:rStyle w:val="Hyperlink"/>
                <w:noProof/>
              </w:rPr>
              <w:t>Bilag 4 Analyserapporter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_Toc152666483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27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2BF1798C" w14:textId="6AC10956" w:rsidR="007F17B2" w:rsidRDefault="005E2DD8">
          <w:pPr>
            <w:pStyle w:val="Indholdsfortegnelse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84" w:history="1">
            <w:r w:rsidR="007F17B2" w:rsidRPr="00895C50">
              <w:rPr>
                <w:rStyle w:val="Hyperlink"/>
                <w:noProof/>
              </w:rPr>
              <w:t>Bilag 5 Fotodokumentation (hele ejendommen dækkes, se eksempel)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_Toc152666484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28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69D0C008" w14:textId="5A7433BD" w:rsidR="007F17B2" w:rsidRDefault="005E2DD8">
          <w:pPr>
            <w:pStyle w:val="Indholdsfortegnelse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da-DK"/>
            </w:rPr>
          </w:pPr>
          <w:hyperlink w:anchor="_Toc152666485" w:history="1">
            <w:r w:rsidR="007F17B2" w:rsidRPr="00895C50">
              <w:rPr>
                <w:rStyle w:val="Hyperlink"/>
                <w:noProof/>
              </w:rPr>
              <w:t>Bilag 6 Situationsplaner</w:t>
            </w:r>
            <w:r w:rsidR="007F17B2">
              <w:rPr>
                <w:noProof/>
                <w:webHidden/>
              </w:rPr>
              <w:tab/>
            </w:r>
            <w:r w:rsidR="007F17B2">
              <w:rPr>
                <w:noProof/>
                <w:webHidden/>
              </w:rPr>
              <w:fldChar w:fldCharType="begin"/>
            </w:r>
            <w:r w:rsidR="007F17B2">
              <w:rPr>
                <w:noProof/>
                <w:webHidden/>
              </w:rPr>
              <w:instrText xml:space="preserve"> PAGEREF _Toc152666485 \h </w:instrText>
            </w:r>
            <w:r w:rsidR="007F17B2">
              <w:rPr>
                <w:noProof/>
                <w:webHidden/>
              </w:rPr>
            </w:r>
            <w:r w:rsidR="007F17B2">
              <w:rPr>
                <w:noProof/>
                <w:webHidden/>
              </w:rPr>
              <w:fldChar w:fldCharType="separate"/>
            </w:r>
            <w:r w:rsidR="007F17B2">
              <w:rPr>
                <w:noProof/>
                <w:webHidden/>
              </w:rPr>
              <w:t>29</w:t>
            </w:r>
            <w:r w:rsidR="007F17B2">
              <w:rPr>
                <w:noProof/>
                <w:webHidden/>
              </w:rPr>
              <w:fldChar w:fldCharType="end"/>
            </w:r>
          </w:hyperlink>
        </w:p>
        <w:p w14:paraId="357EEE18" w14:textId="0863DA63" w:rsidR="00A11691" w:rsidRDefault="00A11691">
          <w:r>
            <w:rPr>
              <w:b/>
              <w:bCs/>
            </w:rPr>
            <w:fldChar w:fldCharType="end"/>
          </w:r>
        </w:p>
      </w:sdtContent>
    </w:sdt>
    <w:p w14:paraId="6180D6F3" w14:textId="77777777" w:rsidR="004C6223" w:rsidRPr="001020C0" w:rsidRDefault="001020C0" w:rsidP="001020C0">
      <w:pPr>
        <w:tabs>
          <w:tab w:val="left" w:pos="3159"/>
        </w:tabs>
        <w:sectPr w:rsidR="004C6223" w:rsidRPr="001020C0" w:rsidSect="00CE33C1">
          <w:headerReference w:type="default" r:id="rId12"/>
          <w:footerReference w:type="default" r:id="rId13"/>
          <w:pgSz w:w="11906" w:h="16838" w:code="9"/>
          <w:pgMar w:top="1418" w:right="1418" w:bottom="1134" w:left="1418" w:header="397" w:footer="584" w:gutter="0"/>
          <w:cols w:space="708"/>
          <w:docGrid w:linePitch="360"/>
        </w:sectPr>
      </w:pPr>
      <w:r>
        <w:tab/>
      </w:r>
    </w:p>
    <w:p w14:paraId="26C30604" w14:textId="77777777" w:rsidR="00555EEF" w:rsidRPr="007764AA" w:rsidRDefault="007A0311" w:rsidP="003854A4">
      <w:pPr>
        <w:pStyle w:val="Overskrift1"/>
      </w:pPr>
      <w:bookmarkStart w:id="17" w:name="_Toc486399794"/>
      <w:bookmarkStart w:id="18" w:name="_Toc152666447"/>
      <w:r>
        <w:lastRenderedPageBreak/>
        <w:t>Indledning</w:t>
      </w:r>
      <w:bookmarkEnd w:id="17"/>
      <w:bookmarkEnd w:id="18"/>
    </w:p>
    <w:p w14:paraId="22CA83D9" w14:textId="77777777" w:rsidR="00934DC8" w:rsidRPr="007764AA" w:rsidRDefault="007A0311" w:rsidP="003854A4">
      <w:pPr>
        <w:pStyle w:val="Overskrift2"/>
      </w:pPr>
      <w:bookmarkStart w:id="19" w:name="_Toc486399795"/>
      <w:bookmarkStart w:id="20" w:name="_Toc152666448"/>
      <w:r>
        <w:t>1.1 Baggrund</w:t>
      </w:r>
      <w:bookmarkEnd w:id="19"/>
      <w:bookmarkEnd w:id="20"/>
    </w:p>
    <w:p w14:paraId="4E30DEBE" w14:textId="77777777" w:rsidR="007A0311" w:rsidRPr="007A0311" w:rsidRDefault="007A0311" w:rsidP="00535C6C">
      <w:pPr>
        <w:jc w:val="both"/>
        <w:rPr>
          <w:szCs w:val="22"/>
        </w:rPr>
      </w:pPr>
      <w:r w:rsidRPr="007E0E65">
        <w:t xml:space="preserve">Ejendommen matr. nr. </w:t>
      </w:r>
      <w:r w:rsidRPr="007E0E65">
        <w:fldChar w:fldCharType="begin">
          <w:ffData>
            <w:name w:val="Tekst41"/>
            <w:enabled/>
            <w:calcOnExit w:val="0"/>
            <w:textInput>
              <w:default w:val="Ejerlav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Ejerlav</w:t>
      </w:r>
      <w:r w:rsidRPr="007E0E65">
        <w:fldChar w:fldCharType="end"/>
      </w:r>
      <w:r w:rsidRPr="007E0E65">
        <w:t xml:space="preserve">, beliggende </w:t>
      </w:r>
      <w:bookmarkStart w:id="21" w:name="Tekst42"/>
      <w:r w:rsidRPr="007E0E65">
        <w:fldChar w:fldCharType="begin">
          <w:ffData>
            <w:name w:val="Tekst42"/>
            <w:enabled/>
            <w:calcOnExit w:val="0"/>
            <w:textInput>
              <w:default w:val="Adresse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Adresse</w:t>
      </w:r>
      <w:r w:rsidRPr="007E0E65">
        <w:fldChar w:fldCharType="end"/>
      </w:r>
      <w:bookmarkEnd w:id="21"/>
      <w:r w:rsidRPr="007E0E65">
        <w:t xml:space="preserve">, har i perioden fra </w:t>
      </w:r>
      <w:bookmarkStart w:id="22" w:name="Tekst43"/>
      <w:r w:rsidRPr="007E0E65">
        <w:fldChar w:fldCharType="begin">
          <w:ffData>
            <w:name w:val="Tekst43"/>
            <w:enabled/>
            <w:calcOnExit w:val="0"/>
            <w:textInput>
              <w:default w:val="årstal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årstal</w:t>
      </w:r>
      <w:r w:rsidRPr="007E0E65">
        <w:fldChar w:fldCharType="end"/>
      </w:r>
      <w:bookmarkEnd w:id="22"/>
      <w:r w:rsidRPr="007E0E65">
        <w:t xml:space="preserve"> været benyttet til </w:t>
      </w:r>
      <w:bookmarkStart w:id="23" w:name="Tekst44"/>
      <w:r w:rsidRPr="007E0E65">
        <w:fldChar w:fldCharType="begin">
          <w:ffData>
            <w:name w:val="Tekst44"/>
            <w:enabled/>
            <w:calcOnExit w:val="0"/>
            <w:textInput>
              <w:default w:val="branche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branche</w:t>
      </w:r>
      <w:r w:rsidRPr="007E0E65">
        <w:fldChar w:fldCharType="end"/>
      </w:r>
      <w:bookmarkEnd w:id="23"/>
      <w:r w:rsidRPr="007E0E65">
        <w:t xml:space="preserve">. Yderligere har der været </w:t>
      </w:r>
      <w:bookmarkStart w:id="24" w:name="Tekst45"/>
      <w:r w:rsidRPr="007E0E65">
        <w:fldChar w:fldCharType="begin">
          <w:ffData>
            <w:name w:val="Tekst45"/>
            <w:enabled/>
            <w:calcOnExit w:val="0"/>
            <w:textInput>
              <w:default w:val="branche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branche</w:t>
      </w:r>
      <w:r w:rsidRPr="007E0E65">
        <w:fldChar w:fldCharType="end"/>
      </w:r>
      <w:bookmarkEnd w:id="24"/>
      <w:r w:rsidRPr="007E0E65">
        <w:t xml:space="preserve"> i perioden fra ca. </w:t>
      </w:r>
      <w:bookmarkStart w:id="25" w:name="Tekst46"/>
      <w:r w:rsidRPr="007E0E65">
        <w:fldChar w:fldCharType="begin">
          <w:ffData>
            <w:name w:val="Tekst46"/>
            <w:enabled/>
            <w:calcOnExit w:val="0"/>
            <w:textInput>
              <w:default w:val="årstal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årstal</w:t>
      </w:r>
      <w:r w:rsidRPr="007E0E65">
        <w:fldChar w:fldCharType="end"/>
      </w:r>
      <w:bookmarkEnd w:id="25"/>
      <w:r w:rsidRPr="007E0E65">
        <w:t xml:space="preserve">. </w:t>
      </w:r>
      <w:r w:rsidRPr="007E0E65">
        <w:rPr>
          <w:color w:val="FF0000"/>
        </w:rPr>
        <w:t>En del af</w:t>
      </w:r>
      <w:r w:rsidRPr="007E0E65">
        <w:t xml:space="preserve"> Ejen</w:t>
      </w:r>
      <w:r w:rsidRPr="007A0311">
        <w:rPr>
          <w:szCs w:val="22"/>
        </w:rPr>
        <w:t>dommen er dermed vurderet til at være omfattet af jordforureningsloven.</w:t>
      </w:r>
    </w:p>
    <w:p w14:paraId="43DE00BB" w14:textId="77777777" w:rsidR="00DD4738" w:rsidRPr="00DD4738" w:rsidRDefault="00DD4738" w:rsidP="00535C6C">
      <w:pPr>
        <w:jc w:val="both"/>
        <w:rPr>
          <w:color w:val="FF0000"/>
        </w:rPr>
      </w:pPr>
    </w:p>
    <w:p w14:paraId="36CEDA61" w14:textId="77777777" w:rsidR="00A51F6E" w:rsidRDefault="008C2219" w:rsidP="00535C6C">
      <w:pPr>
        <w:jc w:val="both"/>
        <w:rPr>
          <w:color w:val="FF0000"/>
        </w:rPr>
      </w:pPr>
      <w:r w:rsidRPr="00DD4738">
        <w:rPr>
          <w:color w:val="FF0000"/>
        </w:rPr>
        <w:t xml:space="preserve">Beskrivelse af den konstaterede forurening, og </w:t>
      </w:r>
      <w:r w:rsidR="00FB3D64">
        <w:rPr>
          <w:color w:val="FF0000"/>
        </w:rPr>
        <w:t>hvorfor</w:t>
      </w:r>
      <w:r w:rsidRPr="00DD4738">
        <w:rPr>
          <w:color w:val="FF0000"/>
        </w:rPr>
        <w:t xml:space="preserve"> undersøgelsen udføres </w:t>
      </w:r>
      <w:r w:rsidR="00FB3D64">
        <w:rPr>
          <w:color w:val="FF0000"/>
        </w:rPr>
        <w:t>(</w:t>
      </w:r>
      <w:r w:rsidRPr="00DD4738">
        <w:rPr>
          <w:color w:val="FF0000"/>
        </w:rPr>
        <w:t>VTO/indsatsplan</w:t>
      </w:r>
      <w:r w:rsidR="00FB3D64">
        <w:rPr>
          <w:color w:val="FF0000"/>
        </w:rPr>
        <w:t>)</w:t>
      </w:r>
      <w:r w:rsidRPr="00DD4738">
        <w:rPr>
          <w:color w:val="FF0000"/>
        </w:rPr>
        <w:t>.</w:t>
      </w:r>
    </w:p>
    <w:p w14:paraId="389C89EA" w14:textId="77777777" w:rsidR="002313C7" w:rsidRPr="00DD4738" w:rsidRDefault="002313C7" w:rsidP="00535C6C">
      <w:pPr>
        <w:jc w:val="both"/>
        <w:rPr>
          <w:color w:val="FF0000"/>
        </w:rPr>
      </w:pPr>
    </w:p>
    <w:p w14:paraId="6863A534" w14:textId="77777777" w:rsidR="007A0311" w:rsidRDefault="007A0311" w:rsidP="003854A4">
      <w:pPr>
        <w:pStyle w:val="Overskrift2"/>
      </w:pPr>
      <w:bookmarkStart w:id="26" w:name="_Toc486399796"/>
      <w:bookmarkStart w:id="27" w:name="_Toc152666449"/>
      <w:r>
        <w:t>1.2 Formål</w:t>
      </w:r>
      <w:bookmarkEnd w:id="26"/>
      <w:bookmarkEnd w:id="27"/>
    </w:p>
    <w:p w14:paraId="51C5BBDE" w14:textId="77777777" w:rsidR="007A0311" w:rsidRPr="007F17B2" w:rsidRDefault="00312820" w:rsidP="00535C6C">
      <w:pPr>
        <w:jc w:val="both"/>
        <w:rPr>
          <w:color w:val="FF0000"/>
        </w:rPr>
      </w:pPr>
      <w:bookmarkStart w:id="28" w:name="_Toc40243858"/>
      <w:r>
        <w:t xml:space="preserve">Kort beskrivelse af formål: </w:t>
      </w:r>
      <w:r w:rsidR="00DC5D07">
        <w:t>Formålet med den udvidede forureningsundersøgelse er at</w:t>
      </w:r>
      <w:r w:rsidR="007A0311" w:rsidRPr="00DC5D07">
        <w:t xml:space="preserve"> </w:t>
      </w:r>
      <w:r w:rsidR="007A0311" w:rsidRPr="00B71E80">
        <w:rPr>
          <w:color w:val="FF0000"/>
        </w:rPr>
        <w:t>afklare</w:t>
      </w:r>
      <w:r w:rsidR="00DC5D07" w:rsidRPr="00B71E80">
        <w:rPr>
          <w:color w:val="FF0000"/>
        </w:rPr>
        <w:t xml:space="preserve">….. forureningen skal afgrænses …. Vurdere risiko </w:t>
      </w:r>
      <w:r w:rsidR="00DC5D07" w:rsidRPr="007F17B2">
        <w:rPr>
          <w:color w:val="FF0000"/>
        </w:rPr>
        <w:t>over</w:t>
      </w:r>
      <w:r w:rsidR="00FB3D64" w:rsidRPr="007F17B2">
        <w:rPr>
          <w:color w:val="FF0000"/>
        </w:rPr>
        <w:t xml:space="preserve"> </w:t>
      </w:r>
      <w:r w:rsidR="00DC5D07" w:rsidRPr="007F17B2">
        <w:rPr>
          <w:color w:val="FF0000"/>
        </w:rPr>
        <w:t>for….</w:t>
      </w:r>
      <w:r w:rsidR="00A06A75" w:rsidRPr="007F17B2">
        <w:rPr>
          <w:color w:val="FF0000"/>
        </w:rPr>
        <w:t xml:space="preserve"> Boliger, naboboliger, grundvandsressourcen (OSD og indvindingsoplandet til xx vandværk, overfladevand (navn på bæk/fjord eller andet).</w:t>
      </w:r>
    </w:p>
    <w:p w14:paraId="29C516C8" w14:textId="77777777" w:rsidR="002313C7" w:rsidRPr="007F17B2" w:rsidRDefault="002313C7" w:rsidP="00535C6C">
      <w:pPr>
        <w:jc w:val="both"/>
        <w:rPr>
          <w:color w:val="FF0000"/>
        </w:rPr>
      </w:pPr>
    </w:p>
    <w:bookmarkEnd w:id="28"/>
    <w:p w14:paraId="0907B60D" w14:textId="77777777" w:rsidR="007A0311" w:rsidRPr="007A0311" w:rsidRDefault="007A0311" w:rsidP="00535C6C">
      <w:pPr>
        <w:jc w:val="both"/>
        <w:rPr>
          <w:lang w:eastAsia="da-DK"/>
        </w:rPr>
      </w:pPr>
    </w:p>
    <w:p w14:paraId="07DFB777" w14:textId="77777777" w:rsidR="007A0311" w:rsidRDefault="007A0311" w:rsidP="003854A4">
      <w:pPr>
        <w:pStyle w:val="Overskrift1"/>
        <w:rPr>
          <w:lang w:eastAsia="da-DK"/>
        </w:rPr>
      </w:pPr>
      <w:bookmarkStart w:id="29" w:name="_Toc486399798"/>
      <w:bookmarkStart w:id="30" w:name="_Toc152666450"/>
      <w:r>
        <w:rPr>
          <w:lang w:eastAsia="da-DK"/>
        </w:rPr>
        <w:lastRenderedPageBreak/>
        <w:t>Resumé</w:t>
      </w:r>
      <w:bookmarkEnd w:id="29"/>
      <w:bookmarkEnd w:id="30"/>
    </w:p>
    <w:p w14:paraId="2C8E0030" w14:textId="77777777" w:rsidR="007A0311" w:rsidRPr="007E0E65" w:rsidRDefault="007A0311" w:rsidP="00535C6C">
      <w:pPr>
        <w:jc w:val="both"/>
      </w:pPr>
      <w:r w:rsidRPr="00FD1631">
        <w:t>Region Nordjylland har gennemført</w:t>
      </w:r>
      <w:r w:rsidRPr="007E0E65">
        <w:t xml:space="preserve"> en </w:t>
      </w:r>
      <w:r w:rsidR="00DC5D07">
        <w:t>udvidet</w:t>
      </w:r>
      <w:r w:rsidRPr="007E0E65">
        <w:t xml:space="preserve"> </w:t>
      </w:r>
      <w:r w:rsidR="00DC5D07">
        <w:t>forureningsunder</w:t>
      </w:r>
      <w:r w:rsidRPr="007E0E65">
        <w:t xml:space="preserve">undersøgelse på ejendommen </w:t>
      </w:r>
      <w:bookmarkStart w:id="31" w:name="Tekst61"/>
      <w:r w:rsidRPr="007E0E65">
        <w:fldChar w:fldCharType="begin">
          <w:ffData>
            <w:name w:val="Tekst61"/>
            <w:enabled/>
            <w:calcOnExit w:val="0"/>
            <w:textInput>
              <w:default w:val="Adresse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Adresse</w:t>
      </w:r>
      <w:r w:rsidRPr="007E0E65">
        <w:fldChar w:fldCharType="end"/>
      </w:r>
      <w:bookmarkEnd w:id="31"/>
      <w:r w:rsidRPr="007E0E65">
        <w:t>. Undersøgelsens resultater kan sammenfattes til følgende:</w:t>
      </w:r>
    </w:p>
    <w:p w14:paraId="5EA9EE81" w14:textId="77777777" w:rsidR="006B1305" w:rsidRPr="002313C7" w:rsidRDefault="006B1305" w:rsidP="00535C6C">
      <w:pPr>
        <w:jc w:val="both"/>
        <w:rPr>
          <w:color w:val="FF0000"/>
        </w:rPr>
      </w:pPr>
    </w:p>
    <w:p w14:paraId="382FA620" w14:textId="77777777" w:rsidR="00312820" w:rsidRPr="002313C7" w:rsidRDefault="00312820" w:rsidP="00535C6C">
      <w:pPr>
        <w:jc w:val="both"/>
        <w:rPr>
          <w:color w:val="FF0000"/>
        </w:rPr>
      </w:pPr>
      <w:r w:rsidRPr="002313C7">
        <w:rPr>
          <w:color w:val="FF0000"/>
        </w:rPr>
        <w:t>Kort resume af:</w:t>
      </w:r>
    </w:p>
    <w:p w14:paraId="1704FC9C" w14:textId="77777777" w:rsidR="006B1305" w:rsidRPr="002313C7" w:rsidRDefault="006B1305" w:rsidP="00535C6C">
      <w:pPr>
        <w:jc w:val="both"/>
        <w:rPr>
          <w:color w:val="FF0000"/>
        </w:rPr>
      </w:pPr>
    </w:p>
    <w:p w14:paraId="355B9E20" w14:textId="77777777" w:rsidR="007A0311" w:rsidRPr="002313C7" w:rsidRDefault="00DC5D07" w:rsidP="00535C6C">
      <w:pPr>
        <w:jc w:val="both"/>
        <w:rPr>
          <w:color w:val="FF0000"/>
        </w:rPr>
      </w:pPr>
      <w:r w:rsidRPr="002313C7">
        <w:rPr>
          <w:color w:val="FF0000"/>
        </w:rPr>
        <w:t>Formål….</w:t>
      </w:r>
    </w:p>
    <w:p w14:paraId="16CE06F9" w14:textId="77777777" w:rsidR="006B1305" w:rsidRPr="002313C7" w:rsidRDefault="006B1305" w:rsidP="00535C6C">
      <w:pPr>
        <w:jc w:val="both"/>
        <w:rPr>
          <w:color w:val="FF0000"/>
        </w:rPr>
      </w:pPr>
    </w:p>
    <w:p w14:paraId="78EE2DA9" w14:textId="77777777" w:rsidR="00DC5D07" w:rsidRPr="002313C7" w:rsidRDefault="00DC5D07" w:rsidP="00535C6C">
      <w:pPr>
        <w:jc w:val="both"/>
        <w:rPr>
          <w:color w:val="FF0000"/>
        </w:rPr>
      </w:pPr>
      <w:r w:rsidRPr="002313C7">
        <w:rPr>
          <w:color w:val="FF0000"/>
        </w:rPr>
        <w:t>Hvad er foretaget….</w:t>
      </w:r>
    </w:p>
    <w:p w14:paraId="645A96DE" w14:textId="77777777" w:rsidR="006B1305" w:rsidRPr="002313C7" w:rsidRDefault="006B1305" w:rsidP="00535C6C">
      <w:pPr>
        <w:jc w:val="both"/>
        <w:rPr>
          <w:color w:val="FF0000"/>
        </w:rPr>
      </w:pPr>
    </w:p>
    <w:p w14:paraId="025AA0D6" w14:textId="77777777" w:rsidR="00DC5D07" w:rsidRPr="002313C7" w:rsidRDefault="00DC5D07" w:rsidP="00535C6C">
      <w:pPr>
        <w:jc w:val="both"/>
        <w:rPr>
          <w:color w:val="FF0000"/>
        </w:rPr>
      </w:pPr>
      <w:r w:rsidRPr="002313C7">
        <w:rPr>
          <w:color w:val="FF0000"/>
        </w:rPr>
        <w:t>Resultater …</w:t>
      </w:r>
    </w:p>
    <w:p w14:paraId="69D8F194" w14:textId="77777777" w:rsidR="006B1305" w:rsidRPr="002313C7" w:rsidRDefault="006B1305" w:rsidP="00535C6C">
      <w:pPr>
        <w:jc w:val="both"/>
        <w:rPr>
          <w:color w:val="FF0000"/>
        </w:rPr>
      </w:pPr>
    </w:p>
    <w:p w14:paraId="42B8B1AE" w14:textId="77777777" w:rsidR="00DC5D07" w:rsidRDefault="00DC5D07" w:rsidP="00535C6C">
      <w:pPr>
        <w:jc w:val="both"/>
        <w:rPr>
          <w:color w:val="FF0000"/>
        </w:rPr>
      </w:pPr>
      <w:r w:rsidRPr="002313C7">
        <w:rPr>
          <w:color w:val="FF0000"/>
        </w:rPr>
        <w:t>Risikovurdering….</w:t>
      </w:r>
    </w:p>
    <w:p w14:paraId="428534CE" w14:textId="77777777" w:rsidR="002730EB" w:rsidRPr="002313C7" w:rsidRDefault="002730EB" w:rsidP="00535C6C">
      <w:pPr>
        <w:jc w:val="both"/>
        <w:rPr>
          <w:color w:val="FF0000"/>
        </w:rPr>
      </w:pPr>
    </w:p>
    <w:p w14:paraId="0B479F73" w14:textId="77777777" w:rsidR="007A0311" w:rsidRDefault="003E4C11" w:rsidP="003854A4">
      <w:pPr>
        <w:pStyle w:val="Overskrift1"/>
      </w:pPr>
      <w:bookmarkStart w:id="32" w:name="_Toc486399799"/>
      <w:bookmarkStart w:id="33" w:name="_Toc152666451"/>
      <w:r>
        <w:lastRenderedPageBreak/>
        <w:t>Beskrivelse af lokaliteten</w:t>
      </w:r>
      <w:bookmarkEnd w:id="32"/>
      <w:bookmarkEnd w:id="33"/>
    </w:p>
    <w:p w14:paraId="55BCC5BC" w14:textId="77777777" w:rsidR="007A0311" w:rsidRDefault="007A0311" w:rsidP="003854A4">
      <w:pPr>
        <w:pStyle w:val="Overskrift2"/>
      </w:pPr>
      <w:bookmarkStart w:id="34" w:name="_Toc486399800"/>
      <w:bookmarkStart w:id="35" w:name="_Toc152666452"/>
      <w:r>
        <w:t>3.1 Historisk redegørelse</w:t>
      </w:r>
      <w:bookmarkEnd w:id="34"/>
      <w:bookmarkEnd w:id="35"/>
    </w:p>
    <w:p w14:paraId="45FA97A9" w14:textId="77777777" w:rsidR="007A0311" w:rsidRDefault="007A0311" w:rsidP="007A7BD6">
      <w:pPr>
        <w:pStyle w:val="TypografiEfter11pkt"/>
        <w:spacing w:after="0" w:line="276" w:lineRule="auto"/>
        <w:ind w:left="0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t xml:space="preserve">Der er udarbejdet en redegørelse for ejendommens tidligere og nuværende anvendelse på baggrund af de kilder, der er nævnt </w:t>
      </w:r>
      <w:r w:rsidR="00D83DFC">
        <w:rPr>
          <w:sz w:val="20"/>
          <w:lang w:val="da-DK"/>
        </w:rPr>
        <w:t xml:space="preserve">sidst </w:t>
      </w:r>
      <w:r w:rsidRPr="006B1305">
        <w:rPr>
          <w:sz w:val="20"/>
          <w:lang w:val="da-DK"/>
        </w:rPr>
        <w:t>i afsnit 3.</w:t>
      </w:r>
    </w:p>
    <w:p w14:paraId="39990A7B" w14:textId="77777777" w:rsidR="007A7BD6" w:rsidRPr="006B1305" w:rsidRDefault="007A7BD6" w:rsidP="007A7BD6">
      <w:pPr>
        <w:pStyle w:val="TypografiEfter11pkt"/>
        <w:spacing w:after="0" w:line="276" w:lineRule="auto"/>
        <w:ind w:left="0"/>
        <w:jc w:val="both"/>
        <w:rPr>
          <w:sz w:val="20"/>
          <w:lang w:val="da-DK"/>
        </w:rPr>
      </w:pPr>
    </w:p>
    <w:p w14:paraId="3F33F397" w14:textId="77777777" w:rsidR="007A0311" w:rsidRPr="006B1305" w:rsidRDefault="007A0311" w:rsidP="007A7BD6">
      <w:pPr>
        <w:pStyle w:val="TypografiEfter11pkt"/>
        <w:spacing w:after="0" w:line="276" w:lineRule="auto"/>
        <w:ind w:left="0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t xml:space="preserve">Nedenfor ses en oversigt over grundejere i perioden fra </w:t>
      </w:r>
      <w:bookmarkStart w:id="36" w:name="Tekst68"/>
      <w:r w:rsidRPr="006B1305">
        <w:rPr>
          <w:sz w:val="20"/>
          <w:lang w:val="da-DK"/>
        </w:rPr>
        <w:fldChar w:fldCharType="begin">
          <w:ffData>
            <w:name w:val="Tekst68"/>
            <w:enabled/>
            <w:calcOnExit w:val="0"/>
            <w:textInput>
              <w:default w:val="årstal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årstal</w:t>
      </w:r>
      <w:r w:rsidRPr="006B1305">
        <w:rPr>
          <w:sz w:val="20"/>
          <w:lang w:val="da-DK"/>
        </w:rPr>
        <w:fldChar w:fldCharType="end"/>
      </w:r>
      <w:bookmarkEnd w:id="36"/>
      <w:r w:rsidRPr="006B1305">
        <w:rPr>
          <w:sz w:val="20"/>
          <w:lang w:val="da-DK"/>
        </w:rPr>
        <w:t xml:space="preserve"> til i dag (</w:t>
      </w:r>
      <w:bookmarkStart w:id="37" w:name="Tekst69"/>
      <w:r w:rsidRPr="006B1305">
        <w:rPr>
          <w:sz w:val="20"/>
          <w:lang w:val="da-DK"/>
        </w:rPr>
        <w:fldChar w:fldCharType="begin">
          <w:ffData>
            <w:name w:val="Tekst69"/>
            <w:enabled/>
            <w:calcOnExit w:val="0"/>
            <w:textInput>
              <w:default w:val="kilde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kilde</w:t>
      </w:r>
      <w:r w:rsidRPr="006B1305">
        <w:rPr>
          <w:sz w:val="20"/>
          <w:lang w:val="da-DK"/>
        </w:rPr>
        <w:fldChar w:fldCharType="end"/>
      </w:r>
      <w:bookmarkEnd w:id="37"/>
      <w:r w:rsidRPr="006B1305">
        <w:rPr>
          <w:sz w:val="20"/>
          <w:lang w:val="da-DK"/>
        </w:rPr>
        <w:t>):</w:t>
      </w:r>
    </w:p>
    <w:bookmarkStart w:id="38" w:name="Tekst75"/>
    <w:p w14:paraId="4714B8B4" w14:textId="77777777" w:rsidR="007A0311" w:rsidRPr="006B1305" w:rsidRDefault="007A0311" w:rsidP="007A7BD6">
      <w:pPr>
        <w:pStyle w:val="TypografiEfter11pkt"/>
        <w:spacing w:after="0" w:line="276" w:lineRule="auto"/>
        <w:ind w:left="0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fldChar w:fldCharType="begin">
          <w:ffData>
            <w:name w:val="Tekst75"/>
            <w:enabled/>
            <w:calcOnExit w:val="0"/>
            <w:textInput>
              <w:default w:val="1913 - 1923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1913 - 1923</w:t>
      </w:r>
      <w:r w:rsidRPr="006B1305">
        <w:rPr>
          <w:sz w:val="20"/>
          <w:lang w:val="da-DK"/>
        </w:rPr>
        <w:fldChar w:fldCharType="end"/>
      </w:r>
      <w:bookmarkEnd w:id="38"/>
      <w:r w:rsidRPr="006B1305">
        <w:rPr>
          <w:sz w:val="20"/>
          <w:lang w:val="da-DK"/>
        </w:rPr>
        <w:t>:</w:t>
      </w:r>
      <w:r w:rsidRPr="006B1305">
        <w:rPr>
          <w:sz w:val="20"/>
          <w:lang w:val="da-DK"/>
        </w:rPr>
        <w:tab/>
      </w:r>
      <w:bookmarkStart w:id="39" w:name="Tekst76"/>
      <w:r w:rsidRPr="006B1305">
        <w:rPr>
          <w:sz w:val="20"/>
          <w:lang w:val="da-DK"/>
        </w:rPr>
        <w:fldChar w:fldCharType="begin">
          <w:ffData>
            <w:name w:val="Tekst76"/>
            <w:enabled/>
            <w:calcOnExit w:val="0"/>
            <w:textInput>
              <w:default w:val="Hans Hansen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Hans Hansen</w:t>
      </w:r>
      <w:r w:rsidRPr="006B1305">
        <w:rPr>
          <w:sz w:val="20"/>
          <w:lang w:val="da-DK"/>
        </w:rPr>
        <w:fldChar w:fldCharType="end"/>
      </w:r>
      <w:bookmarkEnd w:id="39"/>
      <w:r w:rsidRPr="006B1305">
        <w:rPr>
          <w:sz w:val="20"/>
          <w:lang w:val="da-DK"/>
        </w:rPr>
        <w:t>.</w:t>
      </w:r>
    </w:p>
    <w:p w14:paraId="00FEAADC" w14:textId="77777777" w:rsidR="007A0311" w:rsidRPr="006B1305" w:rsidRDefault="007A0311" w:rsidP="007A7BD6">
      <w:pPr>
        <w:pStyle w:val="TypografiEfter11pkt"/>
        <w:spacing w:after="0" w:line="276" w:lineRule="auto"/>
        <w:ind w:left="1713" w:hanging="1713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fldChar w:fldCharType="begin">
          <w:ffData>
            <w:name w:val="Tekst75"/>
            <w:enabled/>
            <w:calcOnExit w:val="0"/>
            <w:textInput>
              <w:default w:val="årstal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årstal</w:t>
      </w:r>
      <w:r w:rsidRPr="006B1305">
        <w:rPr>
          <w:sz w:val="20"/>
          <w:lang w:val="da-DK"/>
        </w:rPr>
        <w:fldChar w:fldCharType="end"/>
      </w:r>
      <w:r w:rsidRPr="006B1305">
        <w:rPr>
          <w:sz w:val="20"/>
          <w:lang w:val="da-DK"/>
        </w:rPr>
        <w:t>:</w:t>
      </w:r>
      <w:r w:rsidRPr="006B1305">
        <w:rPr>
          <w:sz w:val="20"/>
          <w:lang w:val="da-DK"/>
        </w:rPr>
        <w:tab/>
      </w:r>
      <w:r w:rsidRPr="006B1305">
        <w:rPr>
          <w:sz w:val="20"/>
          <w:lang w:val="da-DK"/>
        </w:rPr>
        <w:fldChar w:fldCharType="begin">
          <w:ffData>
            <w:name w:val="Tekst76"/>
            <w:enabled/>
            <w:calcOnExit w:val="0"/>
            <w:textInput>
              <w:default w:val="Navn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Navn</w:t>
      </w:r>
      <w:r w:rsidRPr="006B1305">
        <w:rPr>
          <w:sz w:val="20"/>
          <w:lang w:val="da-DK"/>
        </w:rPr>
        <w:fldChar w:fldCharType="end"/>
      </w:r>
    </w:p>
    <w:p w14:paraId="44ED68C1" w14:textId="77777777" w:rsidR="007A0311" w:rsidRPr="006B1305" w:rsidRDefault="007A0311" w:rsidP="007A7BD6">
      <w:pPr>
        <w:pStyle w:val="TypografiEfter11pkt"/>
        <w:spacing w:after="0" w:line="276" w:lineRule="auto"/>
        <w:ind w:left="1713" w:hanging="1713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fldChar w:fldCharType="begin">
          <w:ffData>
            <w:name w:val="Tekst75"/>
            <w:enabled/>
            <w:calcOnExit w:val="0"/>
            <w:textInput>
              <w:default w:val="årstal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årstal</w:t>
      </w:r>
      <w:r w:rsidRPr="006B1305">
        <w:rPr>
          <w:sz w:val="20"/>
          <w:lang w:val="da-DK"/>
        </w:rPr>
        <w:fldChar w:fldCharType="end"/>
      </w:r>
      <w:r w:rsidRPr="006B1305">
        <w:rPr>
          <w:sz w:val="20"/>
          <w:lang w:val="da-DK"/>
        </w:rPr>
        <w:t>:</w:t>
      </w:r>
      <w:r w:rsidRPr="006B1305">
        <w:rPr>
          <w:sz w:val="20"/>
          <w:lang w:val="da-DK"/>
        </w:rPr>
        <w:tab/>
      </w:r>
      <w:r w:rsidRPr="006B1305">
        <w:rPr>
          <w:sz w:val="20"/>
          <w:lang w:val="da-DK"/>
        </w:rPr>
        <w:fldChar w:fldCharType="begin">
          <w:ffData>
            <w:name w:val="Tekst76"/>
            <w:enabled/>
            <w:calcOnExit w:val="0"/>
            <w:textInput>
              <w:default w:val="Navn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Navn</w:t>
      </w:r>
      <w:r w:rsidRPr="006B1305">
        <w:rPr>
          <w:sz w:val="20"/>
          <w:lang w:val="da-DK"/>
        </w:rPr>
        <w:fldChar w:fldCharType="end"/>
      </w:r>
    </w:p>
    <w:p w14:paraId="62D87BBE" w14:textId="77777777" w:rsidR="007A0311" w:rsidRPr="006B1305" w:rsidRDefault="007A0311" w:rsidP="007A7BD6">
      <w:pPr>
        <w:pStyle w:val="TypografiEfter11pkt"/>
        <w:spacing w:after="0" w:line="276" w:lineRule="auto"/>
        <w:ind w:left="1713" w:hanging="1713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fldChar w:fldCharType="begin">
          <w:ffData>
            <w:name w:val="Tekst75"/>
            <w:enabled/>
            <w:calcOnExit w:val="0"/>
            <w:textInput>
              <w:default w:val="årstal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årstal</w:t>
      </w:r>
      <w:r w:rsidRPr="006B1305">
        <w:rPr>
          <w:sz w:val="20"/>
          <w:lang w:val="da-DK"/>
        </w:rPr>
        <w:fldChar w:fldCharType="end"/>
      </w:r>
      <w:r w:rsidRPr="006B1305">
        <w:rPr>
          <w:sz w:val="20"/>
          <w:lang w:val="da-DK"/>
        </w:rPr>
        <w:t>:</w:t>
      </w:r>
      <w:r w:rsidRPr="006B1305">
        <w:rPr>
          <w:sz w:val="20"/>
          <w:lang w:val="da-DK"/>
        </w:rPr>
        <w:tab/>
      </w:r>
      <w:r w:rsidRPr="006B1305">
        <w:rPr>
          <w:sz w:val="20"/>
          <w:lang w:val="da-DK"/>
        </w:rPr>
        <w:fldChar w:fldCharType="begin">
          <w:ffData>
            <w:name w:val="Tekst76"/>
            <w:enabled/>
            <w:calcOnExit w:val="0"/>
            <w:textInput>
              <w:default w:val="Navn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Navn</w:t>
      </w:r>
      <w:r w:rsidRPr="006B1305">
        <w:rPr>
          <w:sz w:val="20"/>
          <w:lang w:val="da-DK"/>
        </w:rPr>
        <w:fldChar w:fldCharType="end"/>
      </w:r>
    </w:p>
    <w:p w14:paraId="26102634" w14:textId="77777777" w:rsidR="007A0311" w:rsidRPr="006B1305" w:rsidRDefault="007A0311" w:rsidP="007A7BD6">
      <w:pPr>
        <w:pStyle w:val="TypografiEfter11pkt"/>
        <w:spacing w:after="0" w:line="276" w:lineRule="auto"/>
        <w:ind w:left="1713" w:hanging="1713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fldChar w:fldCharType="begin">
          <w:ffData>
            <w:name w:val="Tekst75"/>
            <w:enabled/>
            <w:calcOnExit w:val="0"/>
            <w:textInput>
              <w:default w:val="årstal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årstal</w:t>
      </w:r>
      <w:r w:rsidRPr="006B1305">
        <w:rPr>
          <w:sz w:val="20"/>
          <w:lang w:val="da-DK"/>
        </w:rPr>
        <w:fldChar w:fldCharType="end"/>
      </w:r>
      <w:r w:rsidRPr="006B1305">
        <w:rPr>
          <w:sz w:val="20"/>
          <w:lang w:val="da-DK"/>
        </w:rPr>
        <w:t>:</w:t>
      </w:r>
      <w:r w:rsidRPr="006B1305">
        <w:rPr>
          <w:sz w:val="20"/>
          <w:lang w:val="da-DK"/>
        </w:rPr>
        <w:tab/>
      </w:r>
      <w:r w:rsidRPr="006B1305">
        <w:rPr>
          <w:sz w:val="20"/>
          <w:lang w:val="da-DK"/>
        </w:rPr>
        <w:fldChar w:fldCharType="begin">
          <w:ffData>
            <w:name w:val="Tekst76"/>
            <w:enabled/>
            <w:calcOnExit w:val="0"/>
            <w:textInput>
              <w:default w:val="Navn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Navn</w:t>
      </w:r>
      <w:r w:rsidRPr="006B1305">
        <w:rPr>
          <w:sz w:val="20"/>
          <w:lang w:val="da-DK"/>
        </w:rPr>
        <w:fldChar w:fldCharType="end"/>
      </w:r>
    </w:p>
    <w:p w14:paraId="54966E3C" w14:textId="77777777" w:rsidR="00A069A3" w:rsidRPr="006B1305" w:rsidRDefault="00A069A3" w:rsidP="007A7BD6">
      <w:pPr>
        <w:pStyle w:val="TypografiEfter11pkt"/>
        <w:spacing w:after="0" w:line="276" w:lineRule="auto"/>
        <w:ind w:left="0"/>
        <w:jc w:val="both"/>
        <w:rPr>
          <w:sz w:val="20"/>
          <w:lang w:val="da-DK"/>
        </w:rPr>
      </w:pPr>
    </w:p>
    <w:p w14:paraId="2A0FC95E" w14:textId="77777777" w:rsidR="007A0311" w:rsidRPr="006B1305" w:rsidRDefault="007A0311" w:rsidP="007A7BD6">
      <w:pPr>
        <w:pStyle w:val="TypografiEfter11pkt"/>
        <w:spacing w:after="0" w:line="276" w:lineRule="auto"/>
        <w:ind w:left="0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t>Redegørelsen viser følgende anvendelsesforhold for ejendommen, idet de angivne tanknumre refererer til situationsplanen i bilag 6.1:</w:t>
      </w:r>
    </w:p>
    <w:p w14:paraId="3AACDF42" w14:textId="77777777" w:rsidR="00312820" w:rsidRDefault="00FB3D64" w:rsidP="007A7BD6">
      <w:pPr>
        <w:pStyle w:val="TypografiEfter11pkt"/>
        <w:spacing w:after="0" w:line="276" w:lineRule="auto"/>
        <w:ind w:left="0"/>
        <w:jc w:val="both"/>
        <w:rPr>
          <w:i/>
          <w:color w:val="FF0000"/>
          <w:sz w:val="20"/>
          <w:lang w:val="da-DK"/>
        </w:rPr>
      </w:pPr>
      <w:r>
        <w:rPr>
          <w:i/>
          <w:color w:val="FF0000"/>
          <w:sz w:val="20"/>
          <w:lang w:val="da-DK"/>
        </w:rPr>
        <w:t>D</w:t>
      </w:r>
      <w:r w:rsidR="00312820" w:rsidRPr="006B1305">
        <w:rPr>
          <w:i/>
          <w:color w:val="FF0000"/>
          <w:sz w:val="20"/>
          <w:lang w:val="da-DK"/>
        </w:rPr>
        <w:t>en historiske redegørelse kan variere meget i omfan</w:t>
      </w:r>
      <w:r>
        <w:rPr>
          <w:i/>
          <w:color w:val="FF0000"/>
          <w:sz w:val="20"/>
          <w:lang w:val="da-DK"/>
        </w:rPr>
        <w:t>g –</w:t>
      </w:r>
      <w:r w:rsidR="00312820" w:rsidRPr="006B1305">
        <w:rPr>
          <w:i/>
          <w:color w:val="FF0000"/>
          <w:sz w:val="20"/>
          <w:lang w:val="da-DK"/>
        </w:rPr>
        <w:t xml:space="preserve"> vurder</w:t>
      </w:r>
      <w:r>
        <w:rPr>
          <w:i/>
          <w:color w:val="FF0000"/>
          <w:sz w:val="20"/>
          <w:lang w:val="da-DK"/>
        </w:rPr>
        <w:t xml:space="preserve"> derfor,</w:t>
      </w:r>
      <w:r w:rsidR="00312820" w:rsidRPr="006B1305">
        <w:rPr>
          <w:i/>
          <w:color w:val="FF0000"/>
          <w:sz w:val="20"/>
          <w:lang w:val="da-DK"/>
        </w:rPr>
        <w:t xml:space="preserve"> hvad der er nødvendigt og gengiv det evt. kun kort.</w:t>
      </w:r>
    </w:p>
    <w:p w14:paraId="14FDC517" w14:textId="77777777" w:rsidR="007A7BD6" w:rsidRPr="006B1305" w:rsidRDefault="007A7BD6" w:rsidP="007A7BD6">
      <w:pPr>
        <w:pStyle w:val="TypografiEfter11pkt"/>
        <w:spacing w:after="0"/>
        <w:ind w:left="0"/>
        <w:jc w:val="both"/>
        <w:rPr>
          <w:i/>
          <w:color w:val="FF0000"/>
          <w:sz w:val="20"/>
          <w:lang w:val="da-DK"/>
        </w:rPr>
      </w:pPr>
    </w:p>
    <w:p w14:paraId="667EBC39" w14:textId="77777777" w:rsidR="007A0311" w:rsidRDefault="007A0311" w:rsidP="007A7BD6">
      <w:pPr>
        <w:pStyle w:val="TypografiEfter11pkt"/>
        <w:spacing w:after="0"/>
        <w:ind w:left="0"/>
        <w:jc w:val="both"/>
        <w:rPr>
          <w:b/>
          <w:bCs/>
          <w:lang w:val="da-DK"/>
        </w:rPr>
      </w:pPr>
      <w:r w:rsidRPr="007E0E65">
        <w:rPr>
          <w:b/>
          <w:bCs/>
          <w:lang w:val="da-DK"/>
        </w:rPr>
        <w:t>Generelle forhold (</w:t>
      </w:r>
      <w:bookmarkStart w:id="40" w:name="Tekst100"/>
      <w:r w:rsidRPr="007E0E65">
        <w:rPr>
          <w:b/>
          <w:bCs/>
          <w:lang w:val="da-DK"/>
        </w:rPr>
        <w:fldChar w:fldCharType="begin">
          <w:ffData>
            <w:name w:val="Tekst100"/>
            <w:enabled/>
            <w:calcOnExit w:val="0"/>
            <w:textInput>
              <w:default w:val="årstal"/>
            </w:textInput>
          </w:ffData>
        </w:fldChar>
      </w:r>
      <w:r w:rsidRPr="007E0E65">
        <w:rPr>
          <w:b/>
          <w:bCs/>
          <w:lang w:val="da-DK"/>
        </w:rPr>
        <w:instrText xml:space="preserve"> FORMTEXT </w:instrText>
      </w:r>
      <w:r w:rsidRPr="007E0E65">
        <w:rPr>
          <w:b/>
          <w:bCs/>
          <w:lang w:val="da-DK"/>
        </w:rPr>
      </w:r>
      <w:r w:rsidRPr="007E0E65">
        <w:rPr>
          <w:b/>
          <w:bCs/>
          <w:lang w:val="da-DK"/>
        </w:rPr>
        <w:fldChar w:fldCharType="separate"/>
      </w:r>
      <w:r w:rsidR="00914897">
        <w:rPr>
          <w:b/>
          <w:bCs/>
          <w:noProof/>
          <w:lang w:val="da-DK"/>
        </w:rPr>
        <w:t>årstal</w:t>
      </w:r>
      <w:r w:rsidRPr="007E0E65">
        <w:rPr>
          <w:b/>
          <w:bCs/>
          <w:lang w:val="da-DK"/>
        </w:rPr>
        <w:fldChar w:fldCharType="end"/>
      </w:r>
      <w:bookmarkEnd w:id="40"/>
      <w:r w:rsidRPr="007E0E65">
        <w:rPr>
          <w:b/>
          <w:bCs/>
          <w:lang w:val="da-DK"/>
        </w:rPr>
        <w:t>-i dag)</w:t>
      </w:r>
    </w:p>
    <w:bookmarkStart w:id="41" w:name="Tekst101"/>
    <w:p w14:paraId="2707D1BE" w14:textId="77777777" w:rsidR="007A0311" w:rsidRPr="006B1305" w:rsidRDefault="007A0311" w:rsidP="007A7BD6">
      <w:pPr>
        <w:pStyle w:val="TypografiEfter11pkt"/>
        <w:spacing w:after="0"/>
        <w:ind w:left="1713" w:hanging="1713"/>
        <w:jc w:val="both"/>
        <w:rPr>
          <w:bCs/>
          <w:sz w:val="20"/>
          <w:lang w:val="da-DK"/>
        </w:rPr>
      </w:pPr>
      <w:r w:rsidRPr="006B1305">
        <w:rPr>
          <w:bCs/>
          <w:sz w:val="20"/>
          <w:lang w:val="da-DK"/>
        </w:rPr>
        <w:fldChar w:fldCharType="begin">
          <w:ffData>
            <w:name w:val="Tekst101"/>
            <w:enabled/>
            <w:calcOnExit w:val="0"/>
            <w:textInput>
              <w:default w:val="1913"/>
            </w:textInput>
          </w:ffData>
        </w:fldChar>
      </w:r>
      <w:r w:rsidRPr="006B1305">
        <w:rPr>
          <w:bCs/>
          <w:sz w:val="20"/>
          <w:lang w:val="da-DK"/>
        </w:rPr>
        <w:instrText xml:space="preserve"> FORMTEXT </w:instrText>
      </w:r>
      <w:r w:rsidRPr="006B1305">
        <w:rPr>
          <w:bCs/>
          <w:sz w:val="20"/>
          <w:lang w:val="da-DK"/>
        </w:rPr>
      </w:r>
      <w:r w:rsidRPr="006B1305">
        <w:rPr>
          <w:bCs/>
          <w:sz w:val="20"/>
          <w:lang w:val="da-DK"/>
        </w:rPr>
        <w:fldChar w:fldCharType="separate"/>
      </w:r>
      <w:r w:rsidR="00914897">
        <w:rPr>
          <w:bCs/>
          <w:noProof/>
          <w:sz w:val="20"/>
          <w:lang w:val="da-DK"/>
        </w:rPr>
        <w:t>1913</w:t>
      </w:r>
      <w:r w:rsidRPr="006B1305">
        <w:rPr>
          <w:bCs/>
          <w:sz w:val="20"/>
          <w:lang w:val="da-DK"/>
        </w:rPr>
        <w:fldChar w:fldCharType="end"/>
      </w:r>
      <w:r w:rsidRPr="006B1305">
        <w:rPr>
          <w:bCs/>
          <w:sz w:val="20"/>
          <w:lang w:val="da-DK"/>
        </w:rPr>
        <w:t>:</w:t>
      </w:r>
      <w:r w:rsidRPr="006B1305">
        <w:rPr>
          <w:bCs/>
          <w:sz w:val="20"/>
          <w:lang w:val="da-DK"/>
        </w:rPr>
        <w:tab/>
      </w:r>
      <w:r w:rsidRPr="006B1305">
        <w:rPr>
          <w:bCs/>
          <w:sz w:val="20"/>
          <w:lang w:val="da-DK"/>
        </w:rPr>
        <w:fldChar w:fldCharType="begin">
          <w:ffData>
            <w:name w:val="Tekst104"/>
            <w:enabled/>
            <w:calcOnExit w:val="0"/>
            <w:textInput>
              <w:default w:val="Bygning opføres på ejendommen"/>
            </w:textInput>
          </w:ffData>
        </w:fldChar>
      </w:r>
      <w:r w:rsidRPr="006B1305">
        <w:rPr>
          <w:bCs/>
          <w:sz w:val="20"/>
          <w:lang w:val="da-DK"/>
        </w:rPr>
        <w:instrText xml:space="preserve"> FORMTEXT </w:instrText>
      </w:r>
      <w:r w:rsidRPr="006B1305">
        <w:rPr>
          <w:bCs/>
          <w:sz w:val="20"/>
          <w:lang w:val="da-DK"/>
        </w:rPr>
      </w:r>
      <w:r w:rsidRPr="006B1305">
        <w:rPr>
          <w:bCs/>
          <w:sz w:val="20"/>
          <w:lang w:val="da-DK"/>
        </w:rPr>
        <w:fldChar w:fldCharType="separate"/>
      </w:r>
      <w:r w:rsidR="00914897">
        <w:rPr>
          <w:bCs/>
          <w:noProof/>
          <w:sz w:val="20"/>
          <w:lang w:val="da-DK"/>
        </w:rPr>
        <w:t>Bygning opføres på ejendommen</w:t>
      </w:r>
      <w:r w:rsidRPr="006B1305">
        <w:rPr>
          <w:bCs/>
          <w:sz w:val="20"/>
          <w:lang w:val="da-DK"/>
        </w:rPr>
        <w:fldChar w:fldCharType="end"/>
      </w:r>
      <w:r w:rsidRPr="006B1305">
        <w:rPr>
          <w:bCs/>
          <w:sz w:val="20"/>
          <w:lang w:val="da-DK"/>
        </w:rPr>
        <w:t xml:space="preserve"> </w:t>
      </w:r>
      <w:r w:rsidRPr="006B1305">
        <w:rPr>
          <w:sz w:val="20"/>
          <w:lang w:val="da-DK"/>
        </w:rPr>
        <w:t>(</w:t>
      </w:r>
      <w:r w:rsidRPr="006B1305">
        <w:rPr>
          <w:sz w:val="20"/>
          <w:lang w:val="da-DK"/>
        </w:rPr>
        <w:fldChar w:fldCharType="begin">
          <w:ffData>
            <w:name w:val=""/>
            <w:enabled/>
            <w:calcOnExit w:val="0"/>
            <w:textInput>
              <w:default w:val="KK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KK</w:t>
      </w:r>
      <w:r w:rsidRPr="006B1305">
        <w:rPr>
          <w:sz w:val="20"/>
          <w:lang w:val="da-DK"/>
        </w:rPr>
        <w:fldChar w:fldCharType="end"/>
      </w:r>
      <w:r w:rsidRPr="006B1305">
        <w:rPr>
          <w:sz w:val="20"/>
          <w:lang w:val="da-DK"/>
        </w:rPr>
        <w:t>)</w:t>
      </w:r>
      <w:r w:rsidRPr="006B1305">
        <w:rPr>
          <w:bCs/>
          <w:sz w:val="20"/>
          <w:lang w:val="da-DK"/>
        </w:rPr>
        <w:t>.</w:t>
      </w:r>
    </w:p>
    <w:p w14:paraId="7206233D" w14:textId="77777777" w:rsidR="007A7BD6" w:rsidRDefault="007A7BD6" w:rsidP="007A7BD6">
      <w:pPr>
        <w:pStyle w:val="TypografiEfter11pkt"/>
        <w:spacing w:after="0"/>
        <w:ind w:left="1713" w:hanging="1713"/>
        <w:jc w:val="both"/>
        <w:rPr>
          <w:bCs/>
          <w:sz w:val="20"/>
          <w:lang w:val="da-DK"/>
        </w:rPr>
      </w:pPr>
    </w:p>
    <w:p w14:paraId="7082C45B" w14:textId="77777777" w:rsidR="007A0311" w:rsidRPr="006B1305" w:rsidRDefault="007A0311" w:rsidP="007A7BD6">
      <w:pPr>
        <w:pStyle w:val="TypografiEfter11pkt"/>
        <w:spacing w:after="0"/>
        <w:ind w:left="1713" w:hanging="1713"/>
        <w:jc w:val="both"/>
        <w:rPr>
          <w:bCs/>
          <w:sz w:val="20"/>
          <w:lang w:val="da-DK"/>
        </w:rPr>
      </w:pPr>
      <w:r w:rsidRPr="006B1305">
        <w:rPr>
          <w:bCs/>
          <w:sz w:val="20"/>
          <w:lang w:val="da-DK"/>
        </w:rPr>
        <w:fldChar w:fldCharType="begin">
          <w:ffData>
            <w:name w:val="Tekst101"/>
            <w:enabled/>
            <w:calcOnExit w:val="0"/>
            <w:textInput>
              <w:default w:val="1913"/>
            </w:textInput>
          </w:ffData>
        </w:fldChar>
      </w:r>
      <w:r w:rsidRPr="006B1305">
        <w:rPr>
          <w:bCs/>
          <w:sz w:val="20"/>
          <w:lang w:val="da-DK"/>
        </w:rPr>
        <w:instrText xml:space="preserve"> FORMTEXT </w:instrText>
      </w:r>
      <w:r w:rsidRPr="006B1305">
        <w:rPr>
          <w:bCs/>
          <w:sz w:val="20"/>
          <w:lang w:val="da-DK"/>
        </w:rPr>
      </w:r>
      <w:r w:rsidRPr="006B1305">
        <w:rPr>
          <w:bCs/>
          <w:sz w:val="20"/>
          <w:lang w:val="da-DK"/>
        </w:rPr>
        <w:fldChar w:fldCharType="separate"/>
      </w:r>
      <w:r w:rsidR="00914897">
        <w:rPr>
          <w:bCs/>
          <w:noProof/>
          <w:sz w:val="20"/>
          <w:lang w:val="da-DK"/>
        </w:rPr>
        <w:t>1913</w:t>
      </w:r>
      <w:r w:rsidRPr="006B1305">
        <w:rPr>
          <w:bCs/>
          <w:sz w:val="20"/>
          <w:lang w:val="da-DK"/>
        </w:rPr>
        <w:fldChar w:fldCharType="end"/>
      </w:r>
      <w:bookmarkEnd w:id="41"/>
      <w:r w:rsidRPr="006B1305">
        <w:rPr>
          <w:bCs/>
          <w:sz w:val="20"/>
          <w:lang w:val="da-DK"/>
        </w:rPr>
        <w:t>:</w:t>
      </w:r>
      <w:r w:rsidRPr="006B1305">
        <w:rPr>
          <w:bCs/>
          <w:sz w:val="20"/>
          <w:lang w:val="da-DK"/>
        </w:rPr>
        <w:tab/>
      </w:r>
      <w:bookmarkStart w:id="42" w:name="Tekst104"/>
      <w:r w:rsidRPr="006B1305">
        <w:rPr>
          <w:bCs/>
          <w:sz w:val="20"/>
          <w:lang w:val="da-DK"/>
        </w:rPr>
        <w:fldChar w:fldCharType="begin">
          <w:ffData>
            <w:name w:val="Tekst104"/>
            <w:enabled/>
            <w:calcOnExit w:val="0"/>
            <w:textInput>
              <w:default w:val="Bygning opføres på ejendommen"/>
            </w:textInput>
          </w:ffData>
        </w:fldChar>
      </w:r>
      <w:r w:rsidRPr="006B1305">
        <w:rPr>
          <w:bCs/>
          <w:sz w:val="20"/>
          <w:lang w:val="da-DK"/>
        </w:rPr>
        <w:instrText xml:space="preserve"> FORMTEXT </w:instrText>
      </w:r>
      <w:r w:rsidRPr="006B1305">
        <w:rPr>
          <w:bCs/>
          <w:sz w:val="20"/>
          <w:lang w:val="da-DK"/>
        </w:rPr>
      </w:r>
      <w:r w:rsidRPr="006B1305">
        <w:rPr>
          <w:bCs/>
          <w:sz w:val="20"/>
          <w:lang w:val="da-DK"/>
        </w:rPr>
        <w:fldChar w:fldCharType="separate"/>
      </w:r>
      <w:r w:rsidR="00914897">
        <w:rPr>
          <w:bCs/>
          <w:noProof/>
          <w:sz w:val="20"/>
          <w:lang w:val="da-DK"/>
        </w:rPr>
        <w:t>Bygning opføres på ejendommen</w:t>
      </w:r>
      <w:r w:rsidRPr="006B1305">
        <w:rPr>
          <w:bCs/>
          <w:sz w:val="20"/>
          <w:lang w:val="da-DK"/>
        </w:rPr>
        <w:fldChar w:fldCharType="end"/>
      </w:r>
      <w:bookmarkEnd w:id="42"/>
      <w:r w:rsidRPr="006B1305">
        <w:rPr>
          <w:bCs/>
          <w:sz w:val="20"/>
          <w:lang w:val="da-DK"/>
        </w:rPr>
        <w:t xml:space="preserve"> </w:t>
      </w:r>
      <w:r w:rsidRPr="006B1305">
        <w:rPr>
          <w:sz w:val="20"/>
          <w:lang w:val="da-DK"/>
        </w:rPr>
        <w:t>(</w:t>
      </w:r>
      <w:r w:rsidRPr="006B1305">
        <w:rPr>
          <w:sz w:val="20"/>
          <w:lang w:val="da-DK"/>
        </w:rPr>
        <w:fldChar w:fldCharType="begin">
          <w:ffData>
            <w:name w:val=""/>
            <w:enabled/>
            <w:calcOnExit w:val="0"/>
            <w:textInput>
              <w:default w:val="KK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KK</w:t>
      </w:r>
      <w:r w:rsidRPr="006B1305">
        <w:rPr>
          <w:sz w:val="20"/>
          <w:lang w:val="da-DK"/>
        </w:rPr>
        <w:fldChar w:fldCharType="end"/>
      </w:r>
      <w:r w:rsidRPr="006B1305">
        <w:rPr>
          <w:sz w:val="20"/>
          <w:lang w:val="da-DK"/>
        </w:rPr>
        <w:t>)</w:t>
      </w:r>
      <w:r w:rsidRPr="006B1305">
        <w:rPr>
          <w:bCs/>
          <w:sz w:val="20"/>
          <w:lang w:val="da-DK"/>
        </w:rPr>
        <w:t>.</w:t>
      </w:r>
    </w:p>
    <w:p w14:paraId="63B3D828" w14:textId="77777777" w:rsidR="007A7BD6" w:rsidRDefault="007A7BD6" w:rsidP="007A7BD6">
      <w:pPr>
        <w:pStyle w:val="TypografiEfter11pkt"/>
        <w:spacing w:after="0"/>
        <w:ind w:left="1738" w:hanging="1738"/>
        <w:jc w:val="both"/>
        <w:rPr>
          <w:bCs/>
          <w:sz w:val="20"/>
          <w:lang w:val="da-DK"/>
        </w:rPr>
      </w:pPr>
      <w:bookmarkStart w:id="43" w:name="Tekst102"/>
    </w:p>
    <w:p w14:paraId="0578758A" w14:textId="77777777" w:rsidR="007A0311" w:rsidRPr="006B1305" w:rsidRDefault="007A0311" w:rsidP="007A7BD6">
      <w:pPr>
        <w:pStyle w:val="TypografiEfter11pkt"/>
        <w:spacing w:after="0"/>
        <w:ind w:left="1738" w:hanging="1738"/>
        <w:jc w:val="both"/>
        <w:rPr>
          <w:bCs/>
          <w:sz w:val="20"/>
          <w:lang w:val="da-DK"/>
        </w:rPr>
      </w:pPr>
      <w:r w:rsidRPr="006B1305">
        <w:rPr>
          <w:bCs/>
          <w:sz w:val="20"/>
          <w:lang w:val="da-DK"/>
        </w:rPr>
        <w:fldChar w:fldCharType="begin">
          <w:ffData>
            <w:name w:val="Tekst102"/>
            <w:enabled/>
            <w:calcOnExit w:val="0"/>
            <w:textInput>
              <w:default w:val="1953"/>
            </w:textInput>
          </w:ffData>
        </w:fldChar>
      </w:r>
      <w:r w:rsidRPr="006B1305">
        <w:rPr>
          <w:bCs/>
          <w:sz w:val="20"/>
          <w:lang w:val="da-DK"/>
        </w:rPr>
        <w:instrText xml:space="preserve"> FORMTEXT </w:instrText>
      </w:r>
      <w:r w:rsidRPr="006B1305">
        <w:rPr>
          <w:bCs/>
          <w:sz w:val="20"/>
          <w:lang w:val="da-DK"/>
        </w:rPr>
      </w:r>
      <w:r w:rsidRPr="006B1305">
        <w:rPr>
          <w:bCs/>
          <w:sz w:val="20"/>
          <w:lang w:val="da-DK"/>
        </w:rPr>
        <w:fldChar w:fldCharType="separate"/>
      </w:r>
      <w:r w:rsidR="00914897">
        <w:rPr>
          <w:bCs/>
          <w:noProof/>
          <w:sz w:val="20"/>
          <w:lang w:val="da-DK"/>
        </w:rPr>
        <w:t>1953</w:t>
      </w:r>
      <w:r w:rsidRPr="006B1305">
        <w:rPr>
          <w:bCs/>
          <w:sz w:val="20"/>
          <w:lang w:val="da-DK"/>
        </w:rPr>
        <w:fldChar w:fldCharType="end"/>
      </w:r>
      <w:bookmarkEnd w:id="43"/>
      <w:r w:rsidRPr="006B1305">
        <w:rPr>
          <w:bCs/>
          <w:sz w:val="20"/>
          <w:lang w:val="da-DK"/>
        </w:rPr>
        <w:t>:</w:t>
      </w:r>
      <w:r w:rsidRPr="006B1305">
        <w:rPr>
          <w:bCs/>
          <w:sz w:val="20"/>
          <w:lang w:val="da-DK"/>
        </w:rPr>
        <w:tab/>
      </w:r>
      <w:bookmarkStart w:id="44" w:name="Tekst106"/>
      <w:r w:rsidRPr="006B1305">
        <w:rPr>
          <w:bCs/>
          <w:sz w:val="20"/>
          <w:lang w:val="da-DK"/>
        </w:rPr>
        <w:fldChar w:fldCharType="begin">
          <w:ffData>
            <w:name w:val="Tekst106"/>
            <w:enabled/>
            <w:calcOnExit w:val="0"/>
            <w:textInput>
              <w:default w:val="Tank nedgraves på ejendommen"/>
            </w:textInput>
          </w:ffData>
        </w:fldChar>
      </w:r>
      <w:r w:rsidRPr="006B1305">
        <w:rPr>
          <w:bCs/>
          <w:sz w:val="20"/>
          <w:lang w:val="da-DK"/>
        </w:rPr>
        <w:instrText xml:space="preserve"> FORMTEXT </w:instrText>
      </w:r>
      <w:r w:rsidRPr="006B1305">
        <w:rPr>
          <w:bCs/>
          <w:sz w:val="20"/>
          <w:lang w:val="da-DK"/>
        </w:rPr>
      </w:r>
      <w:r w:rsidRPr="006B1305">
        <w:rPr>
          <w:bCs/>
          <w:sz w:val="20"/>
          <w:lang w:val="da-DK"/>
        </w:rPr>
        <w:fldChar w:fldCharType="separate"/>
      </w:r>
      <w:r w:rsidR="00914897">
        <w:rPr>
          <w:bCs/>
          <w:noProof/>
          <w:sz w:val="20"/>
          <w:lang w:val="da-DK"/>
        </w:rPr>
        <w:t>Tank nedgraves på ejendommen</w:t>
      </w:r>
      <w:r w:rsidRPr="006B1305">
        <w:rPr>
          <w:bCs/>
          <w:sz w:val="20"/>
          <w:lang w:val="da-DK"/>
        </w:rPr>
        <w:fldChar w:fldCharType="end"/>
      </w:r>
      <w:bookmarkEnd w:id="44"/>
      <w:r w:rsidRPr="006B1305">
        <w:rPr>
          <w:bCs/>
          <w:sz w:val="20"/>
          <w:lang w:val="da-DK"/>
        </w:rPr>
        <w:t xml:space="preserve"> </w:t>
      </w:r>
      <w:r w:rsidRPr="006B1305">
        <w:rPr>
          <w:sz w:val="20"/>
          <w:lang w:val="da-DK"/>
        </w:rPr>
        <w:t>(</w:t>
      </w:r>
      <w:r w:rsidRPr="006B1305">
        <w:rPr>
          <w:sz w:val="20"/>
          <w:lang w:val="da-DK"/>
        </w:rPr>
        <w:fldChar w:fldCharType="begin">
          <w:ffData>
            <w:name w:val=""/>
            <w:enabled/>
            <w:calcOnExit w:val="0"/>
            <w:textInput>
              <w:default w:val="KK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KK</w:t>
      </w:r>
      <w:r w:rsidRPr="006B1305">
        <w:rPr>
          <w:sz w:val="20"/>
          <w:lang w:val="da-DK"/>
        </w:rPr>
        <w:fldChar w:fldCharType="end"/>
      </w:r>
      <w:r w:rsidRPr="006B1305">
        <w:rPr>
          <w:sz w:val="20"/>
          <w:lang w:val="da-DK"/>
        </w:rPr>
        <w:t>)</w:t>
      </w:r>
      <w:r w:rsidRPr="006B1305">
        <w:rPr>
          <w:bCs/>
          <w:sz w:val="20"/>
          <w:lang w:val="da-DK"/>
        </w:rPr>
        <w:t>.</w:t>
      </w:r>
    </w:p>
    <w:p w14:paraId="7941DE09" w14:textId="77777777" w:rsidR="007A7BD6" w:rsidRDefault="007A7BD6" w:rsidP="007A7BD6">
      <w:pPr>
        <w:pStyle w:val="TypografiEfter11pkt"/>
        <w:spacing w:after="0"/>
        <w:ind w:left="1738" w:hanging="1738"/>
        <w:jc w:val="both"/>
        <w:rPr>
          <w:bCs/>
          <w:sz w:val="20"/>
          <w:lang w:val="da-DK"/>
        </w:rPr>
      </w:pPr>
      <w:bookmarkStart w:id="45" w:name="Tekst103"/>
    </w:p>
    <w:p w14:paraId="6EEFF43B" w14:textId="77777777" w:rsidR="007A0311" w:rsidRPr="006B1305" w:rsidRDefault="007A0311" w:rsidP="007A7BD6">
      <w:pPr>
        <w:pStyle w:val="TypografiEfter11pkt"/>
        <w:spacing w:after="0"/>
        <w:ind w:left="1738" w:hanging="1738"/>
        <w:jc w:val="both"/>
        <w:rPr>
          <w:bCs/>
          <w:sz w:val="20"/>
          <w:lang w:val="da-DK"/>
        </w:rPr>
      </w:pPr>
      <w:r w:rsidRPr="006B1305">
        <w:rPr>
          <w:bCs/>
          <w:sz w:val="20"/>
          <w:lang w:val="da-DK"/>
        </w:rPr>
        <w:fldChar w:fldCharType="begin">
          <w:ffData>
            <w:name w:val="Tekst103"/>
            <w:enabled/>
            <w:calcOnExit w:val="0"/>
            <w:textInput>
              <w:default w:val="årstal"/>
            </w:textInput>
          </w:ffData>
        </w:fldChar>
      </w:r>
      <w:r w:rsidRPr="006B1305">
        <w:rPr>
          <w:bCs/>
          <w:sz w:val="20"/>
          <w:lang w:val="da-DK"/>
        </w:rPr>
        <w:instrText xml:space="preserve"> FORMTEXT </w:instrText>
      </w:r>
      <w:r w:rsidRPr="006B1305">
        <w:rPr>
          <w:bCs/>
          <w:sz w:val="20"/>
          <w:lang w:val="da-DK"/>
        </w:rPr>
      </w:r>
      <w:r w:rsidRPr="006B1305">
        <w:rPr>
          <w:bCs/>
          <w:sz w:val="20"/>
          <w:lang w:val="da-DK"/>
        </w:rPr>
        <w:fldChar w:fldCharType="separate"/>
      </w:r>
      <w:r w:rsidR="00914897">
        <w:rPr>
          <w:bCs/>
          <w:noProof/>
          <w:sz w:val="20"/>
          <w:lang w:val="da-DK"/>
        </w:rPr>
        <w:t>årstal</w:t>
      </w:r>
      <w:r w:rsidRPr="006B1305">
        <w:rPr>
          <w:bCs/>
          <w:sz w:val="20"/>
          <w:lang w:val="da-DK"/>
        </w:rPr>
        <w:fldChar w:fldCharType="end"/>
      </w:r>
      <w:bookmarkEnd w:id="45"/>
      <w:r w:rsidRPr="006B1305">
        <w:rPr>
          <w:bCs/>
          <w:sz w:val="20"/>
          <w:lang w:val="da-DK"/>
        </w:rPr>
        <w:t>:</w:t>
      </w:r>
      <w:r w:rsidRPr="006B1305">
        <w:rPr>
          <w:bCs/>
          <w:sz w:val="20"/>
          <w:lang w:val="da-DK"/>
        </w:rPr>
        <w:tab/>
      </w:r>
      <w:bookmarkStart w:id="46" w:name="Tekst107"/>
      <w:r w:rsidRPr="006B1305">
        <w:rPr>
          <w:bCs/>
          <w:sz w:val="20"/>
          <w:lang w:val="da-DK"/>
        </w:rPr>
        <w:fldChar w:fldCharType="begin">
          <w:ffData>
            <w:name w:val="Tekst107"/>
            <w:enabled/>
            <w:calcOnExit w:val="0"/>
            <w:textInput>
              <w:default w:val="Beskrivelse"/>
            </w:textInput>
          </w:ffData>
        </w:fldChar>
      </w:r>
      <w:r w:rsidRPr="006B1305">
        <w:rPr>
          <w:bCs/>
          <w:sz w:val="20"/>
          <w:lang w:val="da-DK"/>
        </w:rPr>
        <w:instrText xml:space="preserve"> FORMTEXT </w:instrText>
      </w:r>
      <w:r w:rsidRPr="006B1305">
        <w:rPr>
          <w:bCs/>
          <w:sz w:val="20"/>
          <w:lang w:val="da-DK"/>
        </w:rPr>
      </w:r>
      <w:r w:rsidRPr="006B1305">
        <w:rPr>
          <w:bCs/>
          <w:sz w:val="20"/>
          <w:lang w:val="da-DK"/>
        </w:rPr>
        <w:fldChar w:fldCharType="separate"/>
      </w:r>
      <w:r w:rsidR="00914897">
        <w:rPr>
          <w:bCs/>
          <w:noProof/>
          <w:sz w:val="20"/>
          <w:lang w:val="da-DK"/>
        </w:rPr>
        <w:t>Beskrivelse</w:t>
      </w:r>
      <w:r w:rsidRPr="006B1305">
        <w:rPr>
          <w:bCs/>
          <w:sz w:val="20"/>
          <w:lang w:val="da-DK"/>
        </w:rPr>
        <w:fldChar w:fldCharType="end"/>
      </w:r>
      <w:bookmarkEnd w:id="46"/>
      <w:r w:rsidRPr="006B1305">
        <w:rPr>
          <w:bCs/>
          <w:sz w:val="20"/>
          <w:lang w:val="da-DK"/>
        </w:rPr>
        <w:t xml:space="preserve"> </w:t>
      </w:r>
      <w:r w:rsidRPr="006B1305">
        <w:rPr>
          <w:sz w:val="20"/>
          <w:lang w:val="da-DK"/>
        </w:rPr>
        <w:t>(</w:t>
      </w:r>
      <w:r w:rsidRPr="006B1305">
        <w:rPr>
          <w:sz w:val="20"/>
          <w:lang w:val="da-DK"/>
        </w:rPr>
        <w:fldChar w:fldCharType="begin">
          <w:ffData>
            <w:name w:val="Tekst105"/>
            <w:enabled/>
            <w:calcOnExit w:val="0"/>
            <w:textInput>
              <w:default w:val="Kilde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Kilde</w:t>
      </w:r>
      <w:r w:rsidRPr="006B1305">
        <w:rPr>
          <w:sz w:val="20"/>
          <w:lang w:val="da-DK"/>
        </w:rPr>
        <w:fldChar w:fldCharType="end"/>
      </w:r>
      <w:r w:rsidRPr="006B1305">
        <w:rPr>
          <w:sz w:val="20"/>
          <w:lang w:val="da-DK"/>
        </w:rPr>
        <w:t>)</w:t>
      </w:r>
      <w:r w:rsidRPr="006B1305">
        <w:rPr>
          <w:bCs/>
          <w:sz w:val="20"/>
          <w:lang w:val="da-DK"/>
        </w:rPr>
        <w:t>.</w:t>
      </w:r>
    </w:p>
    <w:p w14:paraId="06796A1B" w14:textId="77777777" w:rsidR="007A7BD6" w:rsidRDefault="007A7BD6" w:rsidP="007A7BD6">
      <w:pPr>
        <w:pStyle w:val="TypografiTypografiEfter11pktVenstre0cmHngende3cm"/>
        <w:spacing w:after="0"/>
        <w:ind w:left="1701"/>
        <w:jc w:val="both"/>
        <w:rPr>
          <w:b/>
          <w:bCs/>
          <w:lang w:val="da-DK"/>
        </w:rPr>
      </w:pPr>
      <w:bookmarkStart w:id="47" w:name="Tekst87"/>
    </w:p>
    <w:p w14:paraId="7AE84C38" w14:textId="77777777" w:rsidR="007A0311" w:rsidRPr="007E0E65" w:rsidRDefault="007A0311" w:rsidP="007A7BD6">
      <w:pPr>
        <w:pStyle w:val="TypografiTypografiEfter11pktVenstre0cmHngende3cm"/>
        <w:spacing w:after="0"/>
        <w:ind w:left="1701"/>
        <w:jc w:val="both"/>
        <w:rPr>
          <w:b/>
          <w:bCs/>
          <w:lang w:val="da-DK"/>
        </w:rPr>
      </w:pPr>
      <w:r w:rsidRPr="007E0E65">
        <w:rPr>
          <w:b/>
          <w:bCs/>
          <w:lang w:val="da-DK"/>
        </w:rPr>
        <w:fldChar w:fldCharType="begin">
          <w:ffData>
            <w:name w:val="Tekst87"/>
            <w:enabled/>
            <w:calcOnExit w:val="0"/>
            <w:textInput>
              <w:default w:val="Branche"/>
            </w:textInput>
          </w:ffData>
        </w:fldChar>
      </w:r>
      <w:r w:rsidRPr="007E0E65">
        <w:rPr>
          <w:b/>
          <w:bCs/>
          <w:lang w:val="da-DK"/>
        </w:rPr>
        <w:instrText xml:space="preserve"> FORMTEXT </w:instrText>
      </w:r>
      <w:r w:rsidRPr="007E0E65">
        <w:rPr>
          <w:b/>
          <w:bCs/>
          <w:lang w:val="da-DK"/>
        </w:rPr>
      </w:r>
      <w:r w:rsidRPr="007E0E65">
        <w:rPr>
          <w:b/>
          <w:bCs/>
          <w:lang w:val="da-DK"/>
        </w:rPr>
        <w:fldChar w:fldCharType="separate"/>
      </w:r>
      <w:r w:rsidR="00914897">
        <w:rPr>
          <w:b/>
          <w:bCs/>
          <w:noProof/>
          <w:lang w:val="da-DK"/>
        </w:rPr>
        <w:t>Branche</w:t>
      </w:r>
      <w:r w:rsidRPr="007E0E65">
        <w:rPr>
          <w:b/>
          <w:bCs/>
          <w:lang w:val="da-DK"/>
        </w:rPr>
        <w:fldChar w:fldCharType="end"/>
      </w:r>
      <w:bookmarkEnd w:id="47"/>
      <w:r w:rsidRPr="007E0E65">
        <w:rPr>
          <w:b/>
          <w:bCs/>
          <w:lang w:val="da-DK"/>
        </w:rPr>
        <w:t xml:space="preserve"> (</w:t>
      </w:r>
      <w:bookmarkStart w:id="48" w:name="Tekst88"/>
      <w:r w:rsidRPr="007E0E65">
        <w:rPr>
          <w:b/>
          <w:bCs/>
          <w:lang w:val="da-DK"/>
        </w:rPr>
        <w:fldChar w:fldCharType="begin">
          <w:ffData>
            <w:name w:val="Tekst88"/>
            <w:enabled/>
            <w:calcOnExit w:val="0"/>
            <w:textInput>
              <w:default w:val="årstal"/>
            </w:textInput>
          </w:ffData>
        </w:fldChar>
      </w:r>
      <w:r w:rsidRPr="007E0E65">
        <w:rPr>
          <w:b/>
          <w:bCs/>
          <w:lang w:val="da-DK"/>
        </w:rPr>
        <w:instrText xml:space="preserve"> FORMTEXT </w:instrText>
      </w:r>
      <w:r w:rsidRPr="007E0E65">
        <w:rPr>
          <w:b/>
          <w:bCs/>
          <w:lang w:val="da-DK"/>
        </w:rPr>
      </w:r>
      <w:r w:rsidRPr="007E0E65">
        <w:rPr>
          <w:b/>
          <w:bCs/>
          <w:lang w:val="da-DK"/>
        </w:rPr>
        <w:fldChar w:fldCharType="separate"/>
      </w:r>
      <w:r w:rsidR="00914897">
        <w:rPr>
          <w:b/>
          <w:bCs/>
          <w:noProof/>
          <w:lang w:val="da-DK"/>
        </w:rPr>
        <w:t>årstal</w:t>
      </w:r>
      <w:r w:rsidRPr="007E0E65">
        <w:rPr>
          <w:b/>
          <w:bCs/>
          <w:lang w:val="da-DK"/>
        </w:rPr>
        <w:fldChar w:fldCharType="end"/>
      </w:r>
      <w:bookmarkEnd w:id="48"/>
      <w:r w:rsidRPr="007E0E65">
        <w:rPr>
          <w:b/>
          <w:bCs/>
          <w:lang w:val="da-DK"/>
        </w:rPr>
        <w:t>)</w:t>
      </w:r>
    </w:p>
    <w:p w14:paraId="3CC10C4F" w14:textId="77777777" w:rsidR="007A0311" w:rsidRPr="006B1305" w:rsidRDefault="007A0311" w:rsidP="007A7BD6">
      <w:pPr>
        <w:pStyle w:val="TypografiEfter11pkt"/>
        <w:spacing w:after="0"/>
        <w:ind w:left="0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t xml:space="preserve">I perioden fra </w:t>
      </w:r>
      <w:bookmarkStart w:id="49" w:name="Tekst90"/>
      <w:r w:rsidRPr="006B1305">
        <w:rPr>
          <w:sz w:val="20"/>
          <w:lang w:val="da-DK"/>
        </w:rPr>
        <w:fldChar w:fldCharType="begin">
          <w:ffData>
            <w:name w:val="Tekst90"/>
            <w:enabled/>
            <w:calcOnExit w:val="0"/>
            <w:textInput>
              <w:default w:val="årstal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årstal</w:t>
      </w:r>
      <w:r w:rsidRPr="006B1305">
        <w:rPr>
          <w:sz w:val="20"/>
          <w:lang w:val="da-DK"/>
        </w:rPr>
        <w:fldChar w:fldCharType="end"/>
      </w:r>
      <w:bookmarkEnd w:id="49"/>
      <w:r w:rsidRPr="006B1305">
        <w:rPr>
          <w:sz w:val="20"/>
          <w:lang w:val="da-DK"/>
        </w:rPr>
        <w:t xml:space="preserve"> har der været </w:t>
      </w:r>
      <w:bookmarkStart w:id="50" w:name="Tekst91"/>
      <w:r w:rsidRPr="006B1305">
        <w:rPr>
          <w:sz w:val="20"/>
          <w:lang w:val="da-DK"/>
        </w:rPr>
        <w:fldChar w:fldCharType="begin">
          <w:ffData>
            <w:name w:val="Tekst91"/>
            <w:enabled/>
            <w:calcOnExit w:val="0"/>
            <w:textInput>
              <w:default w:val="branche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branche</w:t>
      </w:r>
      <w:r w:rsidRPr="006B1305">
        <w:rPr>
          <w:sz w:val="20"/>
          <w:lang w:val="da-DK"/>
        </w:rPr>
        <w:fldChar w:fldCharType="end"/>
      </w:r>
      <w:bookmarkEnd w:id="50"/>
      <w:r w:rsidRPr="006B1305">
        <w:rPr>
          <w:sz w:val="20"/>
          <w:lang w:val="da-DK"/>
        </w:rPr>
        <w:t xml:space="preserve"> på ejendommen (</w:t>
      </w:r>
      <w:bookmarkStart w:id="51" w:name="Tekst92"/>
      <w:r w:rsidRPr="006B1305">
        <w:rPr>
          <w:sz w:val="20"/>
          <w:lang w:val="da-DK"/>
        </w:rPr>
        <w:fldChar w:fldCharType="begin">
          <w:ffData>
            <w:name w:val="Tekst92"/>
            <w:enabled/>
            <w:calcOnExit w:val="0"/>
            <w:textInput>
              <w:default w:val="kilde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kilde</w:t>
      </w:r>
      <w:r w:rsidRPr="006B1305">
        <w:rPr>
          <w:sz w:val="20"/>
          <w:lang w:val="da-DK"/>
        </w:rPr>
        <w:fldChar w:fldCharType="end"/>
      </w:r>
      <w:bookmarkEnd w:id="51"/>
      <w:r w:rsidRPr="006B1305">
        <w:rPr>
          <w:sz w:val="20"/>
          <w:lang w:val="da-DK"/>
        </w:rPr>
        <w:t>).</w:t>
      </w:r>
    </w:p>
    <w:bookmarkStart w:id="52" w:name="Tekst94"/>
    <w:p w14:paraId="5502183A" w14:textId="77777777" w:rsidR="007A0311" w:rsidRPr="006B1305" w:rsidRDefault="007A0311" w:rsidP="007A7BD6">
      <w:pPr>
        <w:pStyle w:val="TypografiTypografiEfter11pktVenstre0cmHngende3cm"/>
        <w:spacing w:after="0"/>
        <w:ind w:left="1701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fldChar w:fldCharType="begin">
          <w:ffData>
            <w:name w:val="Tekst94"/>
            <w:enabled/>
            <w:calcOnExit w:val="0"/>
            <w:textInput>
              <w:default w:val="1927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1927</w:t>
      </w:r>
      <w:r w:rsidRPr="006B1305">
        <w:rPr>
          <w:sz w:val="20"/>
          <w:lang w:val="da-DK"/>
        </w:rPr>
        <w:fldChar w:fldCharType="end"/>
      </w:r>
      <w:bookmarkEnd w:id="52"/>
      <w:r w:rsidRPr="006B1305">
        <w:rPr>
          <w:sz w:val="20"/>
          <w:lang w:val="da-DK"/>
        </w:rPr>
        <w:t>:</w:t>
      </w:r>
      <w:r w:rsidRPr="006B1305">
        <w:rPr>
          <w:sz w:val="20"/>
          <w:lang w:val="da-DK"/>
        </w:rPr>
        <w:tab/>
      </w:r>
      <w:bookmarkStart w:id="53" w:name="Tekst97"/>
      <w:r w:rsidRPr="006B1305">
        <w:rPr>
          <w:sz w:val="20"/>
          <w:lang w:val="da-DK"/>
        </w:rPr>
        <w:fldChar w:fldCharType="begin">
          <w:ffData>
            <w:name w:val="Tekst97"/>
            <w:enabled/>
            <w:calcOnExit w:val="0"/>
            <w:textInput>
              <w:default w:val="Der drives købmandsforretning fra ejendommen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Der drives købmandsforretning fra ejendommen</w:t>
      </w:r>
      <w:r w:rsidRPr="006B1305">
        <w:rPr>
          <w:sz w:val="20"/>
          <w:lang w:val="da-DK"/>
        </w:rPr>
        <w:fldChar w:fldCharType="end"/>
      </w:r>
      <w:bookmarkEnd w:id="53"/>
      <w:r w:rsidRPr="006B1305">
        <w:rPr>
          <w:sz w:val="20"/>
          <w:lang w:val="da-DK"/>
        </w:rPr>
        <w:t xml:space="preserve"> (</w:t>
      </w:r>
      <w:r w:rsidRPr="006B1305">
        <w:rPr>
          <w:sz w:val="20"/>
          <w:lang w:val="da-DK"/>
        </w:rPr>
        <w:fldChar w:fldCharType="begin">
          <w:ffData>
            <w:name w:val=""/>
            <w:enabled/>
            <w:calcOnExit w:val="0"/>
            <w:textInput>
              <w:default w:val="KK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KK</w:t>
      </w:r>
      <w:r w:rsidRPr="006B1305">
        <w:rPr>
          <w:sz w:val="20"/>
          <w:lang w:val="da-DK"/>
        </w:rPr>
        <w:fldChar w:fldCharType="end"/>
      </w:r>
      <w:r w:rsidRPr="006B1305">
        <w:rPr>
          <w:sz w:val="20"/>
          <w:lang w:val="da-DK"/>
        </w:rPr>
        <w:t>).</w:t>
      </w:r>
    </w:p>
    <w:p w14:paraId="4C6847A1" w14:textId="77777777" w:rsidR="007A7BD6" w:rsidRDefault="007A7BD6" w:rsidP="007A7BD6">
      <w:pPr>
        <w:pStyle w:val="TypografiTypografiEfter11pktVenstre0cmHngende3cm"/>
        <w:spacing w:after="0"/>
        <w:ind w:left="1701"/>
        <w:jc w:val="both"/>
        <w:rPr>
          <w:sz w:val="20"/>
          <w:lang w:val="da-DK"/>
        </w:rPr>
      </w:pPr>
      <w:bookmarkStart w:id="54" w:name="Tekst95"/>
    </w:p>
    <w:p w14:paraId="5790CE2B" w14:textId="77777777" w:rsidR="007A0311" w:rsidRPr="006B1305" w:rsidRDefault="007A0311" w:rsidP="007A7BD6">
      <w:pPr>
        <w:pStyle w:val="TypografiTypografiEfter11pktVenstre0cmHngende3cm"/>
        <w:spacing w:after="0"/>
        <w:ind w:left="1701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fldChar w:fldCharType="begin">
          <w:ffData>
            <w:name w:val="Tekst95"/>
            <w:enabled/>
            <w:calcOnExit w:val="0"/>
            <w:textInput>
              <w:default w:val="årstal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årstal</w:t>
      </w:r>
      <w:r w:rsidRPr="006B1305">
        <w:rPr>
          <w:sz w:val="20"/>
          <w:lang w:val="da-DK"/>
        </w:rPr>
        <w:fldChar w:fldCharType="end"/>
      </w:r>
      <w:bookmarkEnd w:id="54"/>
      <w:r w:rsidRPr="006B1305">
        <w:rPr>
          <w:sz w:val="20"/>
          <w:lang w:val="da-DK"/>
        </w:rPr>
        <w:t>:</w:t>
      </w:r>
      <w:r w:rsidRPr="006B1305">
        <w:rPr>
          <w:sz w:val="20"/>
          <w:lang w:val="da-DK"/>
        </w:rPr>
        <w:tab/>
      </w:r>
      <w:bookmarkStart w:id="55" w:name="Tekst98"/>
      <w:r w:rsidRPr="006B1305">
        <w:rPr>
          <w:sz w:val="20"/>
          <w:lang w:val="da-DK"/>
        </w:rPr>
        <w:fldChar w:fldCharType="begin">
          <w:ffData>
            <w:name w:val="Tekst98"/>
            <w:enabled/>
            <w:calcOnExit w:val="0"/>
            <w:textInput>
              <w:default w:val="Beskrivelse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Beskrivelse</w:t>
      </w:r>
      <w:r w:rsidRPr="006B1305">
        <w:rPr>
          <w:sz w:val="20"/>
          <w:lang w:val="da-DK"/>
        </w:rPr>
        <w:fldChar w:fldCharType="end"/>
      </w:r>
      <w:bookmarkEnd w:id="55"/>
      <w:r w:rsidRPr="006B1305">
        <w:rPr>
          <w:sz w:val="20"/>
          <w:lang w:val="da-DK"/>
        </w:rPr>
        <w:t xml:space="preserve"> (</w:t>
      </w:r>
      <w:r w:rsidRPr="006B1305">
        <w:rPr>
          <w:sz w:val="20"/>
          <w:lang w:val="da-DK"/>
        </w:rPr>
        <w:fldChar w:fldCharType="begin">
          <w:ffData>
            <w:name w:val="Tekst105"/>
            <w:enabled/>
            <w:calcOnExit w:val="0"/>
            <w:textInput>
              <w:default w:val="Kilde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Kilde</w:t>
      </w:r>
      <w:r w:rsidRPr="006B1305">
        <w:rPr>
          <w:sz w:val="20"/>
          <w:lang w:val="da-DK"/>
        </w:rPr>
        <w:fldChar w:fldCharType="end"/>
      </w:r>
      <w:r w:rsidRPr="006B1305">
        <w:rPr>
          <w:sz w:val="20"/>
          <w:lang w:val="da-DK"/>
        </w:rPr>
        <w:t>).</w:t>
      </w:r>
    </w:p>
    <w:p w14:paraId="694229ED" w14:textId="77777777" w:rsidR="007A7BD6" w:rsidRDefault="007A7BD6" w:rsidP="007A7BD6">
      <w:pPr>
        <w:pStyle w:val="TypografiTypografiEfter11pktVenstre0cmHngende3cm"/>
        <w:spacing w:after="0"/>
        <w:ind w:left="1701"/>
        <w:jc w:val="both"/>
        <w:rPr>
          <w:sz w:val="20"/>
          <w:lang w:val="da-DK"/>
        </w:rPr>
      </w:pPr>
      <w:bookmarkStart w:id="56" w:name="Tekst96"/>
    </w:p>
    <w:p w14:paraId="2A4F4EED" w14:textId="77777777" w:rsidR="007A0311" w:rsidRPr="006B1305" w:rsidRDefault="007A0311" w:rsidP="007A7BD6">
      <w:pPr>
        <w:pStyle w:val="TypografiTypografiEfter11pktVenstre0cmHngende3cm"/>
        <w:spacing w:after="0"/>
        <w:ind w:left="1701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fldChar w:fldCharType="begin">
          <w:ffData>
            <w:name w:val="Tekst96"/>
            <w:enabled/>
            <w:calcOnExit w:val="0"/>
            <w:textInput>
              <w:default w:val="årstal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årstal</w:t>
      </w:r>
      <w:r w:rsidRPr="006B1305">
        <w:rPr>
          <w:sz w:val="20"/>
          <w:lang w:val="da-DK"/>
        </w:rPr>
        <w:fldChar w:fldCharType="end"/>
      </w:r>
      <w:bookmarkEnd w:id="56"/>
      <w:r w:rsidRPr="006B1305">
        <w:rPr>
          <w:sz w:val="20"/>
          <w:lang w:val="da-DK"/>
        </w:rPr>
        <w:t>:</w:t>
      </w:r>
      <w:r w:rsidRPr="006B1305">
        <w:rPr>
          <w:sz w:val="20"/>
          <w:lang w:val="da-DK"/>
        </w:rPr>
        <w:tab/>
      </w:r>
      <w:bookmarkStart w:id="57" w:name="Tekst99"/>
      <w:r w:rsidRPr="006B1305">
        <w:rPr>
          <w:sz w:val="20"/>
          <w:lang w:val="da-DK"/>
        </w:rPr>
        <w:fldChar w:fldCharType="begin">
          <w:ffData>
            <w:name w:val="Tekst99"/>
            <w:enabled/>
            <w:calcOnExit w:val="0"/>
            <w:textInput>
              <w:default w:val="Beskrivelse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Beskrivelse</w:t>
      </w:r>
      <w:r w:rsidRPr="006B1305">
        <w:rPr>
          <w:sz w:val="20"/>
          <w:lang w:val="da-DK"/>
        </w:rPr>
        <w:fldChar w:fldCharType="end"/>
      </w:r>
      <w:bookmarkEnd w:id="57"/>
      <w:r w:rsidRPr="006B1305">
        <w:rPr>
          <w:sz w:val="20"/>
          <w:lang w:val="da-DK"/>
        </w:rPr>
        <w:t xml:space="preserve"> (</w:t>
      </w:r>
      <w:r w:rsidRPr="006B1305">
        <w:rPr>
          <w:sz w:val="20"/>
          <w:lang w:val="da-DK"/>
        </w:rPr>
        <w:fldChar w:fldCharType="begin">
          <w:ffData>
            <w:name w:val="Tekst105"/>
            <w:enabled/>
            <w:calcOnExit w:val="0"/>
            <w:textInput>
              <w:default w:val="Kilde"/>
            </w:textInput>
          </w:ffData>
        </w:fldChar>
      </w:r>
      <w:r w:rsidRPr="006B1305">
        <w:rPr>
          <w:sz w:val="20"/>
          <w:lang w:val="da-DK"/>
        </w:rPr>
        <w:instrText xml:space="preserve"> FORMTEXT </w:instrText>
      </w:r>
      <w:r w:rsidRPr="006B1305">
        <w:rPr>
          <w:sz w:val="20"/>
          <w:lang w:val="da-DK"/>
        </w:rPr>
      </w:r>
      <w:r w:rsidRPr="006B1305">
        <w:rPr>
          <w:sz w:val="20"/>
          <w:lang w:val="da-DK"/>
        </w:rPr>
        <w:fldChar w:fldCharType="separate"/>
      </w:r>
      <w:r w:rsidR="00914897">
        <w:rPr>
          <w:noProof/>
          <w:sz w:val="20"/>
          <w:lang w:val="da-DK"/>
        </w:rPr>
        <w:t>Kilde</w:t>
      </w:r>
      <w:r w:rsidRPr="006B1305">
        <w:rPr>
          <w:sz w:val="20"/>
          <w:lang w:val="da-DK"/>
        </w:rPr>
        <w:fldChar w:fldCharType="end"/>
      </w:r>
      <w:r w:rsidRPr="006B1305">
        <w:rPr>
          <w:sz w:val="20"/>
          <w:lang w:val="da-DK"/>
        </w:rPr>
        <w:t>).</w:t>
      </w:r>
    </w:p>
    <w:p w14:paraId="3F93AE2B" w14:textId="77777777" w:rsidR="007A0311" w:rsidRPr="006B1305" w:rsidRDefault="007A0311" w:rsidP="007A7BD6">
      <w:pPr>
        <w:pStyle w:val="TypografiEfter11pkt"/>
        <w:spacing w:after="0"/>
        <w:ind w:left="0"/>
        <w:jc w:val="both"/>
        <w:rPr>
          <w:i/>
          <w:color w:val="FF0000"/>
          <w:sz w:val="20"/>
          <w:lang w:val="da-DK"/>
        </w:rPr>
      </w:pPr>
      <w:r w:rsidRPr="006B1305">
        <w:rPr>
          <w:i/>
          <w:color w:val="FF0000"/>
          <w:sz w:val="20"/>
          <w:lang w:val="da-DK"/>
        </w:rPr>
        <w:t>Husk beskrivelse af "ikke-</w:t>
      </w:r>
      <w:r w:rsidR="00FB3D64">
        <w:rPr>
          <w:i/>
          <w:color w:val="FF0000"/>
          <w:sz w:val="20"/>
          <w:lang w:val="da-DK"/>
        </w:rPr>
        <w:t>aktiviteter</w:t>
      </w:r>
      <w:r w:rsidRPr="006B1305">
        <w:rPr>
          <w:i/>
          <w:color w:val="FF0000"/>
          <w:sz w:val="20"/>
          <w:lang w:val="da-DK"/>
        </w:rPr>
        <w:t xml:space="preserve">", dvs. </w:t>
      </w:r>
      <w:r w:rsidR="00FB3D64">
        <w:rPr>
          <w:i/>
          <w:color w:val="FF0000"/>
          <w:sz w:val="20"/>
          <w:lang w:val="da-DK"/>
        </w:rPr>
        <w:t>aktiviteter</w:t>
      </w:r>
      <w:r w:rsidRPr="006B1305">
        <w:rPr>
          <w:i/>
          <w:color w:val="FF0000"/>
          <w:sz w:val="20"/>
          <w:lang w:val="da-DK"/>
        </w:rPr>
        <w:t>, som ofte findes i forbindelse med branchen, men som ikke findes i dette tilfælde. F.eks.: Der har ikke været kornbejdsning i forbindelse med købmandsforretningen.</w:t>
      </w:r>
    </w:p>
    <w:p w14:paraId="1F8D79D2" w14:textId="77777777" w:rsidR="007A7BD6" w:rsidRDefault="007A7BD6" w:rsidP="007A7BD6">
      <w:pPr>
        <w:pStyle w:val="TypografiEfter11pkt"/>
        <w:spacing w:after="0"/>
        <w:ind w:left="0"/>
        <w:jc w:val="both"/>
        <w:rPr>
          <w:sz w:val="20"/>
          <w:lang w:val="da-DK"/>
        </w:rPr>
      </w:pPr>
    </w:p>
    <w:p w14:paraId="11872ABC" w14:textId="77777777" w:rsidR="007A0311" w:rsidRPr="006B1305" w:rsidRDefault="007A0311" w:rsidP="007A7BD6">
      <w:pPr>
        <w:pStyle w:val="TypografiEfter11pkt"/>
        <w:spacing w:after="0"/>
        <w:ind w:left="0"/>
        <w:jc w:val="both"/>
        <w:rPr>
          <w:sz w:val="20"/>
          <w:lang w:val="da-DK"/>
        </w:rPr>
      </w:pPr>
      <w:r w:rsidRPr="006B1305">
        <w:rPr>
          <w:sz w:val="20"/>
          <w:lang w:val="da-DK"/>
        </w:rPr>
        <w:t xml:space="preserve">I tabel 3.1 ses en tankoversigt for ejendommen. </w:t>
      </w:r>
    </w:p>
    <w:p w14:paraId="097F1FAE" w14:textId="77777777" w:rsidR="006B1305" w:rsidRDefault="007A0311" w:rsidP="007A7BD6">
      <w:pPr>
        <w:pStyle w:val="TypografiEfter11pkt"/>
        <w:spacing w:after="0"/>
        <w:ind w:left="0"/>
        <w:jc w:val="both"/>
        <w:rPr>
          <w:i/>
          <w:color w:val="FF0000"/>
          <w:sz w:val="20"/>
          <w:lang w:val="da-DK"/>
        </w:rPr>
      </w:pPr>
      <w:r w:rsidRPr="006B1305">
        <w:rPr>
          <w:i/>
          <w:color w:val="FF0000"/>
          <w:sz w:val="20"/>
          <w:lang w:val="da-DK"/>
        </w:rPr>
        <w:t>Samme tankskema skal indsættes på situationsplanen.</w:t>
      </w:r>
    </w:p>
    <w:p w14:paraId="6CEEFE38" w14:textId="77777777" w:rsidR="00D83DFC" w:rsidRDefault="00D83DFC" w:rsidP="007A7BD6">
      <w:pPr>
        <w:pStyle w:val="TypografiEfter11pkt"/>
        <w:spacing w:after="0"/>
        <w:ind w:left="0"/>
        <w:jc w:val="both"/>
        <w:rPr>
          <w:i/>
          <w:color w:val="FF0000"/>
          <w:sz w:val="20"/>
          <w:lang w:val="da-DK"/>
        </w:rPr>
      </w:pPr>
    </w:p>
    <w:p w14:paraId="279BAA66" w14:textId="77777777" w:rsidR="00D83DFC" w:rsidRDefault="00D83DFC" w:rsidP="00D83DFC">
      <w:pPr>
        <w:jc w:val="both"/>
        <w:rPr>
          <w:rFonts w:eastAsia="Times New Roman" w:cs="Times New Roman"/>
          <w:i/>
          <w:color w:val="FF0000"/>
          <w:lang w:eastAsia="x-non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top w:w="11" w:type="dxa"/>
          <w:left w:w="57" w:type="dxa"/>
          <w:bottom w:w="11" w:type="dxa"/>
          <w:right w:w="57" w:type="dxa"/>
        </w:tblCellMar>
        <w:tblLook w:val="0000" w:firstRow="0" w:lastRow="0" w:firstColumn="0" w:lastColumn="0" w:noHBand="0" w:noVBand="0"/>
      </w:tblPr>
      <w:tblGrid>
        <w:gridCol w:w="635"/>
        <w:gridCol w:w="1463"/>
        <w:gridCol w:w="1631"/>
        <w:gridCol w:w="1049"/>
        <w:gridCol w:w="1316"/>
        <w:gridCol w:w="1325"/>
        <w:gridCol w:w="1620"/>
      </w:tblGrid>
      <w:tr w:rsidR="00D83DFC" w:rsidRPr="007E0E65" w14:paraId="0E79DF2C" w14:textId="77777777" w:rsidTr="000F775B">
        <w:trPr>
          <w:jc w:val="center"/>
        </w:trPr>
        <w:tc>
          <w:tcPr>
            <w:tcW w:w="35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E4CEDE" w14:textId="77777777" w:rsidR="00D83DFC" w:rsidRPr="007E0E65" w:rsidRDefault="00D83DFC" w:rsidP="000F775B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br w:type="page"/>
            </w:r>
            <w:r w:rsidRPr="007E0E65">
              <w:rPr>
                <w:spacing w:val="-2"/>
              </w:rPr>
              <w:t>Tank</w:t>
            </w:r>
          </w:p>
        </w:tc>
        <w:tc>
          <w:tcPr>
            <w:tcW w:w="8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9E0DCE2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proofErr w:type="spellStart"/>
            <w:r w:rsidRPr="007E0E65">
              <w:rPr>
                <w:spacing w:val="-2"/>
              </w:rPr>
              <w:t>Etableringsår</w:t>
            </w:r>
            <w:proofErr w:type="spellEnd"/>
          </w:p>
        </w:tc>
        <w:tc>
          <w:tcPr>
            <w:tcW w:w="90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286B9D2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Status</w:t>
            </w:r>
          </w:p>
        </w:tc>
        <w:tc>
          <w:tcPr>
            <w:tcW w:w="58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5938089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Størrelse</w:t>
            </w:r>
          </w:p>
        </w:tc>
        <w:tc>
          <w:tcPr>
            <w:tcW w:w="72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6B6DA0A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Anvendelse</w:t>
            </w:r>
          </w:p>
        </w:tc>
        <w:tc>
          <w:tcPr>
            <w:tcW w:w="73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FD79C67" w14:textId="77777777" w:rsidR="00D83DFC" w:rsidRPr="007E0E65" w:rsidRDefault="00D83DFC" w:rsidP="000F775B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Tanktype</w:t>
            </w:r>
          </w:p>
        </w:tc>
        <w:tc>
          <w:tcPr>
            <w:tcW w:w="896" w:type="pct"/>
            <w:tcBorders>
              <w:top w:val="single" w:sz="12" w:space="0" w:color="auto"/>
              <w:bottom w:val="single" w:sz="12" w:space="0" w:color="auto"/>
            </w:tcBorders>
          </w:tcPr>
          <w:p w14:paraId="3D981567" w14:textId="77777777" w:rsidR="00D83DFC" w:rsidRPr="007E0E65" w:rsidRDefault="00D83DFC" w:rsidP="000F775B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Bemærkninger</w:t>
            </w:r>
          </w:p>
        </w:tc>
      </w:tr>
      <w:tr w:rsidR="00D83DFC" w:rsidRPr="007E0E65" w14:paraId="080230C3" w14:textId="77777777" w:rsidTr="000F775B">
        <w:trPr>
          <w:jc w:val="center"/>
        </w:trPr>
        <w:tc>
          <w:tcPr>
            <w:tcW w:w="351" w:type="pc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4734AC9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T1</w:t>
            </w:r>
          </w:p>
        </w:tc>
        <w:tc>
          <w:tcPr>
            <w:tcW w:w="80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0608FCE1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fldChar w:fldCharType="begin">
                <w:ffData>
                  <w:name w:val="Tekst191"/>
                  <w:enabled/>
                  <w:calcOnExit w:val="0"/>
                  <w:textInput>
                    <w:default w:val="1954"/>
                  </w:textInput>
                </w:ffData>
              </w:fldChar>
            </w:r>
            <w:r w:rsidRPr="007E0E65">
              <w:rPr>
                <w:spacing w:val="-2"/>
              </w:rPr>
              <w:instrText xml:space="preserve"> FORMTEXT </w:instrText>
            </w:r>
            <w:r w:rsidRPr="007E0E65">
              <w:rPr>
                <w:spacing w:val="-2"/>
              </w:rPr>
            </w:r>
            <w:r w:rsidRPr="007E0E65">
              <w:rPr>
                <w:spacing w:val="-2"/>
              </w:rPr>
              <w:fldChar w:fldCharType="separate"/>
            </w:r>
            <w:r>
              <w:rPr>
                <w:noProof/>
                <w:spacing w:val="-2"/>
              </w:rPr>
              <w:t>1954</w:t>
            </w:r>
            <w:r w:rsidRPr="007E0E65">
              <w:rPr>
                <w:spacing w:val="-2"/>
              </w:rPr>
              <w:fldChar w:fldCharType="end"/>
            </w:r>
          </w:p>
        </w:tc>
        <w:tc>
          <w:tcPr>
            <w:tcW w:w="902" w:type="pct"/>
            <w:tcBorders>
              <w:top w:val="single" w:sz="12" w:space="0" w:color="auto"/>
              <w:bottom w:val="single" w:sz="6" w:space="0" w:color="auto"/>
            </w:tcBorders>
          </w:tcPr>
          <w:p w14:paraId="21DA00F5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fldChar w:fldCharType="begin">
                <w:ffData>
                  <w:name w:val="Tekst108"/>
                  <w:enabled/>
                  <w:calcOnExit w:val="0"/>
                  <w:textInput>
                    <w:default w:val="Opgravet 1997"/>
                  </w:textInput>
                </w:ffData>
              </w:fldChar>
            </w:r>
            <w:r w:rsidRPr="007E0E65">
              <w:rPr>
                <w:spacing w:val="-2"/>
              </w:rPr>
              <w:instrText xml:space="preserve"> FORMTEXT </w:instrText>
            </w:r>
            <w:r w:rsidRPr="007E0E65">
              <w:rPr>
                <w:spacing w:val="-2"/>
              </w:rPr>
            </w:r>
            <w:r w:rsidRPr="007E0E65">
              <w:rPr>
                <w:spacing w:val="-2"/>
              </w:rPr>
              <w:fldChar w:fldCharType="separate"/>
            </w:r>
            <w:r>
              <w:rPr>
                <w:noProof/>
                <w:spacing w:val="-2"/>
              </w:rPr>
              <w:t>Opgravet 1997</w:t>
            </w:r>
            <w:r w:rsidRPr="007E0E65">
              <w:rPr>
                <w:spacing w:val="-2"/>
              </w:rPr>
              <w:fldChar w:fldCharType="end"/>
            </w:r>
          </w:p>
        </w:tc>
        <w:tc>
          <w:tcPr>
            <w:tcW w:w="580" w:type="pct"/>
            <w:tcBorders>
              <w:top w:val="single" w:sz="12" w:space="0" w:color="auto"/>
              <w:bottom w:val="single" w:sz="6" w:space="0" w:color="auto"/>
            </w:tcBorders>
          </w:tcPr>
          <w:p w14:paraId="436379D7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fldChar w:fldCharType="begin">
                <w:ffData>
                  <w:name w:val="Tekst192"/>
                  <w:enabled/>
                  <w:calcOnExit w:val="0"/>
                  <w:textInput>
                    <w:default w:val="4.000 L"/>
                  </w:textInput>
                </w:ffData>
              </w:fldChar>
            </w:r>
            <w:r w:rsidRPr="007E0E65">
              <w:rPr>
                <w:spacing w:val="-2"/>
              </w:rPr>
              <w:instrText xml:space="preserve"> FORMTEXT </w:instrText>
            </w:r>
            <w:r w:rsidRPr="007E0E65">
              <w:rPr>
                <w:spacing w:val="-2"/>
              </w:rPr>
            </w:r>
            <w:r w:rsidRPr="007E0E65">
              <w:rPr>
                <w:spacing w:val="-2"/>
              </w:rPr>
              <w:fldChar w:fldCharType="separate"/>
            </w:r>
            <w:r>
              <w:rPr>
                <w:noProof/>
                <w:spacing w:val="-2"/>
              </w:rPr>
              <w:t>4.000 L</w:t>
            </w:r>
            <w:r w:rsidRPr="007E0E65">
              <w:rPr>
                <w:spacing w:val="-2"/>
              </w:rPr>
              <w:fldChar w:fldCharType="end"/>
            </w:r>
          </w:p>
        </w:tc>
        <w:tc>
          <w:tcPr>
            <w:tcW w:w="728" w:type="pct"/>
            <w:tcBorders>
              <w:top w:val="single" w:sz="12" w:space="0" w:color="auto"/>
              <w:bottom w:val="single" w:sz="6" w:space="0" w:color="auto"/>
            </w:tcBorders>
          </w:tcPr>
          <w:p w14:paraId="5A4607D8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fldChar w:fldCharType="begin">
                <w:ffData>
                  <w:name w:val="Tekst193"/>
                  <w:enabled/>
                  <w:calcOnExit w:val="0"/>
                  <w:textInput>
                    <w:default w:val="Diesel"/>
                  </w:textInput>
                </w:ffData>
              </w:fldChar>
            </w:r>
            <w:r w:rsidRPr="007E0E65">
              <w:rPr>
                <w:spacing w:val="-2"/>
              </w:rPr>
              <w:instrText xml:space="preserve"> FORMTEXT </w:instrText>
            </w:r>
            <w:r w:rsidRPr="007E0E65">
              <w:rPr>
                <w:spacing w:val="-2"/>
              </w:rPr>
            </w:r>
            <w:r w:rsidRPr="007E0E65">
              <w:rPr>
                <w:spacing w:val="-2"/>
              </w:rPr>
              <w:fldChar w:fldCharType="separate"/>
            </w:r>
            <w:r>
              <w:rPr>
                <w:noProof/>
                <w:spacing w:val="-2"/>
              </w:rPr>
              <w:t>Diesel</w:t>
            </w:r>
            <w:r w:rsidRPr="007E0E65">
              <w:rPr>
                <w:spacing w:val="-2"/>
              </w:rPr>
              <w:fldChar w:fldCharType="end"/>
            </w:r>
          </w:p>
        </w:tc>
        <w:tc>
          <w:tcPr>
            <w:tcW w:w="733" w:type="pct"/>
            <w:tcBorders>
              <w:top w:val="single" w:sz="12" w:space="0" w:color="auto"/>
              <w:bottom w:val="single" w:sz="6" w:space="0" w:color="auto"/>
            </w:tcBorders>
          </w:tcPr>
          <w:p w14:paraId="4BA7C209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fldChar w:fldCharType="begin">
                <w:ffData>
                  <w:name w:val="Tekst110"/>
                  <w:enabled/>
                  <w:calcOnExit w:val="0"/>
                  <w:textInput>
                    <w:default w:val="Nedgravet"/>
                  </w:textInput>
                </w:ffData>
              </w:fldChar>
            </w:r>
            <w:r w:rsidRPr="007E0E65">
              <w:rPr>
                <w:spacing w:val="-2"/>
              </w:rPr>
              <w:instrText xml:space="preserve"> FORMTEXT </w:instrText>
            </w:r>
            <w:r w:rsidRPr="007E0E65">
              <w:rPr>
                <w:spacing w:val="-2"/>
              </w:rPr>
            </w:r>
            <w:r w:rsidRPr="007E0E65">
              <w:rPr>
                <w:spacing w:val="-2"/>
              </w:rPr>
              <w:fldChar w:fldCharType="separate"/>
            </w:r>
            <w:r>
              <w:rPr>
                <w:noProof/>
                <w:spacing w:val="-2"/>
              </w:rPr>
              <w:t>Nedgravet</w:t>
            </w:r>
            <w:r w:rsidRPr="007E0E65">
              <w:rPr>
                <w:spacing w:val="-2"/>
              </w:rPr>
              <w:fldChar w:fldCharType="end"/>
            </w:r>
          </w:p>
        </w:tc>
        <w:tc>
          <w:tcPr>
            <w:tcW w:w="896" w:type="pct"/>
            <w:tcBorders>
              <w:top w:val="single" w:sz="12" w:space="0" w:color="auto"/>
              <w:bottom w:val="single" w:sz="6" w:space="0" w:color="auto"/>
            </w:tcBorders>
          </w:tcPr>
          <w:p w14:paraId="7DCBA191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2 erstatter T1"/>
                  </w:textInput>
                </w:ffData>
              </w:fldChar>
            </w:r>
            <w:r w:rsidRPr="007E0E65">
              <w:rPr>
                <w:spacing w:val="-2"/>
              </w:rPr>
              <w:instrText xml:space="preserve"> FORMTEXT </w:instrText>
            </w:r>
            <w:r w:rsidRPr="007E0E65">
              <w:rPr>
                <w:spacing w:val="-2"/>
              </w:rPr>
            </w:r>
            <w:r w:rsidRPr="007E0E65">
              <w:rPr>
                <w:spacing w:val="-2"/>
              </w:rPr>
              <w:fldChar w:fldCharType="separate"/>
            </w:r>
            <w:r>
              <w:rPr>
                <w:noProof/>
                <w:spacing w:val="-2"/>
              </w:rPr>
              <w:t>T2 erstatter T1</w:t>
            </w:r>
            <w:r w:rsidRPr="007E0E65">
              <w:rPr>
                <w:spacing w:val="-2"/>
              </w:rPr>
              <w:fldChar w:fldCharType="end"/>
            </w:r>
          </w:p>
        </w:tc>
      </w:tr>
      <w:tr w:rsidR="00D83DFC" w:rsidRPr="007E0E65" w14:paraId="7EF65180" w14:textId="77777777" w:rsidTr="000F775B">
        <w:trPr>
          <w:jc w:val="center"/>
        </w:trPr>
        <w:tc>
          <w:tcPr>
            <w:tcW w:w="351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71570B2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T2</w:t>
            </w:r>
          </w:p>
        </w:tc>
        <w:tc>
          <w:tcPr>
            <w:tcW w:w="8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6C913DEB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90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B0157BC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58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D8F8869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72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70F811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7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6E9686F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896" w:type="pct"/>
            <w:tcBorders>
              <w:top w:val="single" w:sz="6" w:space="0" w:color="auto"/>
              <w:bottom w:val="single" w:sz="6" w:space="0" w:color="auto"/>
            </w:tcBorders>
          </w:tcPr>
          <w:p w14:paraId="5358565F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</w:tr>
      <w:tr w:rsidR="00D83DFC" w:rsidRPr="007E0E65" w14:paraId="39A1A4DC" w14:textId="77777777" w:rsidTr="000F775B">
        <w:trPr>
          <w:jc w:val="center"/>
        </w:trPr>
        <w:tc>
          <w:tcPr>
            <w:tcW w:w="351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AA19748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T3</w:t>
            </w:r>
          </w:p>
        </w:tc>
        <w:tc>
          <w:tcPr>
            <w:tcW w:w="8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343581B2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90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3BD49A8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58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FBF6A28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72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D5835E1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7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C17DF29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fldChar w:fldCharType="begin">
                <w:ffData>
                  <w:name w:val="Tekst194"/>
                  <w:enabled/>
                  <w:calcOnExit w:val="0"/>
                  <w:textInput>
                    <w:default w:val="Ukendt"/>
                  </w:textInput>
                </w:ffData>
              </w:fldChar>
            </w:r>
            <w:r w:rsidRPr="007E0E65">
              <w:rPr>
                <w:spacing w:val="-2"/>
              </w:rPr>
              <w:instrText xml:space="preserve"> FORMTEXT </w:instrText>
            </w:r>
            <w:r w:rsidRPr="007E0E65">
              <w:rPr>
                <w:spacing w:val="-2"/>
              </w:rPr>
            </w:r>
            <w:r w:rsidRPr="007E0E65">
              <w:rPr>
                <w:spacing w:val="-2"/>
              </w:rPr>
              <w:fldChar w:fldCharType="separate"/>
            </w:r>
            <w:r>
              <w:rPr>
                <w:noProof/>
                <w:spacing w:val="-2"/>
              </w:rPr>
              <w:t>Ukendt</w:t>
            </w:r>
            <w:r w:rsidRPr="007E0E65">
              <w:rPr>
                <w:spacing w:val="-2"/>
              </w:rPr>
              <w:fldChar w:fldCharType="end"/>
            </w:r>
          </w:p>
        </w:tc>
        <w:tc>
          <w:tcPr>
            <w:tcW w:w="896" w:type="pct"/>
            <w:tcBorders>
              <w:top w:val="single" w:sz="6" w:space="0" w:color="auto"/>
              <w:bottom w:val="single" w:sz="6" w:space="0" w:color="auto"/>
            </w:tcBorders>
          </w:tcPr>
          <w:p w14:paraId="3AD933B6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</w:tr>
      <w:tr w:rsidR="00D83DFC" w:rsidRPr="007E0E65" w14:paraId="20E3AA5F" w14:textId="77777777" w:rsidTr="000F775B">
        <w:trPr>
          <w:jc w:val="center"/>
        </w:trPr>
        <w:tc>
          <w:tcPr>
            <w:tcW w:w="351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93E5A4D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T4</w:t>
            </w:r>
          </w:p>
        </w:tc>
        <w:tc>
          <w:tcPr>
            <w:tcW w:w="80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381AEF4D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90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C5B20B4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fldChar w:fldCharType="begin">
                <w:ffData>
                  <w:name w:val="Tekst109"/>
                  <w:enabled/>
                  <w:calcOnExit w:val="0"/>
                  <w:textInput>
                    <w:default w:val="I brug"/>
                  </w:textInput>
                </w:ffData>
              </w:fldChar>
            </w:r>
            <w:r w:rsidRPr="007E0E65">
              <w:rPr>
                <w:spacing w:val="-2"/>
              </w:rPr>
              <w:instrText xml:space="preserve"> FORMTEXT </w:instrText>
            </w:r>
            <w:r w:rsidRPr="007E0E65">
              <w:rPr>
                <w:spacing w:val="-2"/>
              </w:rPr>
            </w:r>
            <w:r w:rsidRPr="007E0E65">
              <w:rPr>
                <w:spacing w:val="-2"/>
              </w:rPr>
              <w:fldChar w:fldCharType="separate"/>
            </w:r>
            <w:r>
              <w:rPr>
                <w:noProof/>
                <w:spacing w:val="-2"/>
              </w:rPr>
              <w:t>I brug</w:t>
            </w:r>
            <w:r w:rsidRPr="007E0E65">
              <w:rPr>
                <w:spacing w:val="-2"/>
              </w:rPr>
              <w:fldChar w:fldCharType="end"/>
            </w:r>
          </w:p>
        </w:tc>
        <w:tc>
          <w:tcPr>
            <w:tcW w:w="58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F02A163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72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2F62084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7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74A41B8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896" w:type="pct"/>
            <w:tcBorders>
              <w:top w:val="single" w:sz="6" w:space="0" w:color="auto"/>
              <w:bottom w:val="single" w:sz="6" w:space="0" w:color="auto"/>
            </w:tcBorders>
          </w:tcPr>
          <w:p w14:paraId="66C7FA8C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</w:tr>
      <w:tr w:rsidR="00D83DFC" w:rsidRPr="007E0E65" w14:paraId="7CE09F17" w14:textId="77777777" w:rsidTr="000F775B">
        <w:trPr>
          <w:jc w:val="center"/>
        </w:trPr>
        <w:tc>
          <w:tcPr>
            <w:tcW w:w="351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0BCC5C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T5</w:t>
            </w:r>
          </w:p>
        </w:tc>
        <w:tc>
          <w:tcPr>
            <w:tcW w:w="80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4ABDB0F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902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3FFFAF08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580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4EEAA4EA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728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1AC58B23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733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2777874C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fldChar w:fldCharType="begin">
                <w:ffData>
                  <w:name w:val="Tekst111"/>
                  <w:enabled/>
                  <w:calcOnExit w:val="0"/>
                  <w:textInput>
                    <w:default w:val="Ovenjordisk"/>
                  </w:textInput>
                </w:ffData>
              </w:fldChar>
            </w:r>
            <w:r w:rsidRPr="007E0E65">
              <w:rPr>
                <w:spacing w:val="-2"/>
              </w:rPr>
              <w:instrText xml:space="preserve"> FORMTEXT </w:instrText>
            </w:r>
            <w:r w:rsidRPr="007E0E65">
              <w:rPr>
                <w:spacing w:val="-2"/>
              </w:rPr>
            </w:r>
            <w:r w:rsidRPr="007E0E65">
              <w:rPr>
                <w:spacing w:val="-2"/>
              </w:rPr>
              <w:fldChar w:fldCharType="separate"/>
            </w:r>
            <w:r>
              <w:rPr>
                <w:noProof/>
                <w:spacing w:val="-2"/>
              </w:rPr>
              <w:t>Ovenjordisk</w:t>
            </w:r>
            <w:r w:rsidRPr="007E0E65">
              <w:rPr>
                <w:spacing w:val="-2"/>
              </w:rPr>
              <w:fldChar w:fldCharType="end"/>
            </w:r>
          </w:p>
        </w:tc>
        <w:tc>
          <w:tcPr>
            <w:tcW w:w="896" w:type="pct"/>
            <w:tcBorders>
              <w:top w:val="single" w:sz="6" w:space="0" w:color="auto"/>
              <w:bottom w:val="single" w:sz="12" w:space="0" w:color="auto"/>
            </w:tcBorders>
          </w:tcPr>
          <w:p w14:paraId="2F8E3053" w14:textId="77777777" w:rsidR="00D83DFC" w:rsidRPr="007E0E65" w:rsidRDefault="00D83DFC" w:rsidP="000F775B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</w:tr>
    </w:tbl>
    <w:p w14:paraId="5044255F" w14:textId="77777777" w:rsidR="00D83DFC" w:rsidRDefault="00D83DFC" w:rsidP="00D83DFC">
      <w:pPr>
        <w:pStyle w:val="Billedtekst"/>
        <w:jc w:val="both"/>
      </w:pPr>
      <w:r w:rsidRPr="007E0E65">
        <w:lastRenderedPageBreak/>
        <w:t xml:space="preserve">Tabel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C04BA">
        <w:rPr>
          <w:noProof/>
        </w:rPr>
        <w:t>3</w:t>
      </w:r>
      <w:r>
        <w:rPr>
          <w:noProof/>
        </w:rPr>
        <w:fldChar w:fldCharType="end"/>
      </w:r>
      <w:r w:rsidRPr="007E0E65">
        <w:t>.</w:t>
      </w:r>
      <w:r>
        <w:rPr>
          <w:noProof/>
        </w:rPr>
        <w:fldChar w:fldCharType="begin"/>
      </w:r>
      <w:r>
        <w:rPr>
          <w:noProof/>
        </w:rPr>
        <w:instrText xml:space="preserve"> SEQ Tabel \* ARABIC \s 1 </w:instrText>
      </w:r>
      <w:r>
        <w:rPr>
          <w:noProof/>
        </w:rPr>
        <w:fldChar w:fldCharType="separate"/>
      </w:r>
      <w:r w:rsidR="003C04BA">
        <w:rPr>
          <w:noProof/>
        </w:rPr>
        <w:t>1</w:t>
      </w:r>
      <w:r>
        <w:rPr>
          <w:noProof/>
        </w:rPr>
        <w:fldChar w:fldCharType="end"/>
      </w:r>
      <w:r w:rsidRPr="007E0E65">
        <w:t>:</w:t>
      </w:r>
      <w:r>
        <w:t xml:space="preserve"> </w:t>
      </w:r>
      <w:r w:rsidRPr="007E0E65">
        <w:t>Tankoversigt.</w:t>
      </w:r>
    </w:p>
    <w:p w14:paraId="615A9CA1" w14:textId="77777777" w:rsidR="00D83DFC" w:rsidRDefault="00D83DFC" w:rsidP="00D83DFC">
      <w:pPr>
        <w:pStyle w:val="Overskrift2"/>
      </w:pPr>
      <w:bookmarkStart w:id="58" w:name="_Toc152666453"/>
      <w:r>
        <w:t>3.2 Kilder</w:t>
      </w:r>
      <w:bookmarkEnd w:id="58"/>
    </w:p>
    <w:p w14:paraId="6C37B4A3" w14:textId="77777777" w:rsidR="00D83DFC" w:rsidRPr="007A0311" w:rsidRDefault="00D83DFC" w:rsidP="00D83DFC">
      <w:pPr>
        <w:jc w:val="both"/>
      </w:pPr>
      <w:r w:rsidRPr="007A0311">
        <w:t>Undersøgelsen er gennemført på grundlag af:</w:t>
      </w:r>
    </w:p>
    <w:p w14:paraId="3019BD7D" w14:textId="77777777" w:rsidR="00D83DFC" w:rsidRPr="00DC5D07" w:rsidRDefault="00D83DFC" w:rsidP="00D83DFC">
      <w:pPr>
        <w:pStyle w:val="Opstilling-punkttegn"/>
        <w:spacing w:before="0"/>
        <w:jc w:val="both"/>
      </w:pPr>
      <w:r w:rsidRPr="00DC5D07">
        <w:t>Oplysninger indsamlet af Region Nordjylland (RN).</w:t>
      </w:r>
    </w:p>
    <w:p w14:paraId="66872A04" w14:textId="77777777" w:rsidR="00D83DFC" w:rsidRPr="00DC5D07" w:rsidRDefault="00D83DFC" w:rsidP="00D83DFC">
      <w:pPr>
        <w:pStyle w:val="Opstilling-punkttegn"/>
        <w:jc w:val="both"/>
      </w:pPr>
      <w:r w:rsidRPr="00DC5D07">
        <w:t xml:space="preserve">Oplysninger indsamlet af </w:t>
      </w:r>
      <w:r w:rsidRPr="00DC5D07">
        <w:fldChar w:fldCharType="begin">
          <w:ffData>
            <w:name w:val="Tekst49"/>
            <w:enabled/>
            <w:calcOnExit w:val="0"/>
            <w:textInput>
              <w:default w:val="Kommune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Kommun</w:t>
      </w:r>
      <w:r w:rsidR="00FB3D64">
        <w:rPr>
          <w:noProof/>
        </w:rPr>
        <w:t>e-navn</w:t>
      </w:r>
      <w:r w:rsidRPr="00DC5D07">
        <w:fldChar w:fldCharType="end"/>
      </w:r>
      <w:r w:rsidRPr="00DC5D07">
        <w:t xml:space="preserve"> Kommune (</w:t>
      </w:r>
      <w:r w:rsidRPr="00DC5D07">
        <w:fldChar w:fldCharType="begin">
          <w:ffData>
            <w:name w:val="Tekst70"/>
            <w:enabled/>
            <w:calcOnExit w:val="0"/>
            <w:textInput>
              <w:default w:val="kilde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kilde</w:t>
      </w:r>
      <w:r w:rsidRPr="00DC5D07">
        <w:fldChar w:fldCharType="end"/>
      </w:r>
      <w:r w:rsidRPr="00DC5D07">
        <w:t>).</w:t>
      </w:r>
    </w:p>
    <w:p w14:paraId="6A63D1D6" w14:textId="77777777" w:rsidR="00D83DFC" w:rsidRPr="00DC5D07" w:rsidRDefault="00D83DFC" w:rsidP="00D83DFC">
      <w:pPr>
        <w:pStyle w:val="Opstilling-punkttegn"/>
        <w:jc w:val="both"/>
      </w:pPr>
      <w:r w:rsidRPr="00DC5D07">
        <w:t xml:space="preserve">Oplysninger fra </w:t>
      </w:r>
      <w:hyperlink r:id="rId14" w:history="1">
        <w:r w:rsidRPr="00DC5D07">
          <w:rPr>
            <w:rStyle w:val="Hyperlink"/>
            <w:rFonts w:eastAsiaTheme="majorEastAsia"/>
            <w:color w:val="FF0000"/>
          </w:rPr>
          <w:t>www.ois.dk</w:t>
        </w:r>
      </w:hyperlink>
      <w:r w:rsidRPr="00DC5D07">
        <w:t xml:space="preserve"> (OIS).</w:t>
      </w:r>
    </w:p>
    <w:p w14:paraId="1275FEA6" w14:textId="77777777" w:rsidR="00D83DFC" w:rsidRPr="00DC5D07" w:rsidRDefault="00D83DFC" w:rsidP="00D83DFC">
      <w:pPr>
        <w:pStyle w:val="Opstilling-punkttegn"/>
        <w:jc w:val="both"/>
      </w:pPr>
      <w:r w:rsidRPr="00DC5D07">
        <w:t>Oplysninger fra flyfotoarkivet (FFA).</w:t>
      </w:r>
    </w:p>
    <w:p w14:paraId="53B6DC1A" w14:textId="77777777" w:rsidR="00D83DFC" w:rsidRPr="00DC5D07" w:rsidRDefault="00D83DFC" w:rsidP="00D83DFC">
      <w:pPr>
        <w:pStyle w:val="Opstilling-punkttegn"/>
        <w:jc w:val="both"/>
      </w:pPr>
      <w:r w:rsidRPr="00DC5D07">
        <w:t>Oplysninger fra arealinfo (AI).</w:t>
      </w:r>
    </w:p>
    <w:p w14:paraId="2926BB52" w14:textId="77777777" w:rsidR="00D83DFC" w:rsidRPr="00DC5D07" w:rsidRDefault="00D83DFC" w:rsidP="00D83DFC">
      <w:pPr>
        <w:pStyle w:val="Opstilling-punkttegn"/>
        <w:jc w:val="both"/>
      </w:pPr>
      <w:r w:rsidRPr="00DC5D07">
        <w:t>Oplysninger fra www.tinglysning.dk (TL).</w:t>
      </w:r>
    </w:p>
    <w:p w14:paraId="4DED0584" w14:textId="77777777" w:rsidR="00D83DFC" w:rsidRPr="00DC5D07" w:rsidRDefault="00D83DFC" w:rsidP="00D83DFC">
      <w:pPr>
        <w:pStyle w:val="Opstilling-punkttegn"/>
        <w:jc w:val="both"/>
      </w:pPr>
      <w:r w:rsidRPr="00DC5D07">
        <w:t xml:space="preserve">Interview med grundejer, </w:t>
      </w:r>
      <w:r w:rsidRPr="00DC5D07">
        <w:fldChar w:fldCharType="begin">
          <w:ffData>
            <w:name w:val="Tekst50"/>
            <w:enabled/>
            <w:calcOnExit w:val="0"/>
            <w:textInput>
              <w:default w:val="Navn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Navn</w:t>
      </w:r>
      <w:r w:rsidRPr="00DC5D07">
        <w:fldChar w:fldCharType="end"/>
      </w:r>
      <w:r w:rsidRPr="00DC5D07">
        <w:t xml:space="preserve">, udført af </w:t>
      </w:r>
      <w:r w:rsidRPr="00DC5D07">
        <w:fldChar w:fldCharType="begin">
          <w:ffData>
            <w:name w:val="Tekst51"/>
            <w:enabled/>
            <w:calcOnExit w:val="0"/>
            <w:textInput>
              <w:default w:val="Navn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Navn</w:t>
      </w:r>
      <w:r w:rsidRPr="00DC5D07">
        <w:fldChar w:fldCharType="end"/>
      </w:r>
      <w:r w:rsidRPr="00DC5D07">
        <w:t xml:space="preserve"> i </w:t>
      </w:r>
      <w:r w:rsidRPr="00DC5D07">
        <w:fldChar w:fldCharType="begin">
          <w:ffData>
            <w:name w:val="Tekst52"/>
            <w:enabled/>
            <w:calcOnExit w:val="0"/>
            <w:textInput>
              <w:default w:val="årstal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årstal</w:t>
      </w:r>
      <w:r w:rsidRPr="00DC5D07">
        <w:fldChar w:fldCharType="end"/>
      </w:r>
      <w:r w:rsidRPr="00DC5D07">
        <w:t xml:space="preserve"> (</w:t>
      </w:r>
      <w:r w:rsidRPr="00DC5D07">
        <w:fldChar w:fldCharType="begin">
          <w:ffData>
            <w:name w:val="Tekst71"/>
            <w:enabled/>
            <w:calcOnExit w:val="0"/>
            <w:textInput>
              <w:default w:val="kilde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kilde</w:t>
      </w:r>
      <w:r w:rsidRPr="00DC5D07">
        <w:fldChar w:fldCharType="end"/>
      </w:r>
      <w:r w:rsidRPr="00DC5D07">
        <w:t>).</w:t>
      </w:r>
    </w:p>
    <w:p w14:paraId="18F972CB" w14:textId="77777777" w:rsidR="00D83DFC" w:rsidRPr="00DC5D07" w:rsidRDefault="00D83DFC" w:rsidP="00D83DFC">
      <w:pPr>
        <w:pStyle w:val="Opstilling-punkttegn"/>
        <w:jc w:val="both"/>
      </w:pPr>
      <w:r w:rsidRPr="00DC5D07">
        <w:t xml:space="preserve">Interview med tidligere grundejer, </w:t>
      </w:r>
      <w:r w:rsidRPr="00DC5D07">
        <w:fldChar w:fldCharType="begin">
          <w:ffData>
            <w:name w:val="Tekst53"/>
            <w:enabled/>
            <w:calcOnExit w:val="0"/>
            <w:textInput>
              <w:default w:val="Navn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Navn</w:t>
      </w:r>
      <w:r w:rsidRPr="00DC5D07">
        <w:fldChar w:fldCharType="end"/>
      </w:r>
      <w:r w:rsidRPr="00DC5D07">
        <w:t xml:space="preserve">, udført af </w:t>
      </w:r>
      <w:r w:rsidRPr="00DC5D07">
        <w:fldChar w:fldCharType="begin">
          <w:ffData>
            <w:name w:val="Tekst54"/>
            <w:enabled/>
            <w:calcOnExit w:val="0"/>
            <w:textInput>
              <w:default w:val="Navn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Navn</w:t>
      </w:r>
      <w:r w:rsidRPr="00DC5D07">
        <w:fldChar w:fldCharType="end"/>
      </w:r>
      <w:r w:rsidRPr="00DC5D07">
        <w:t xml:space="preserve"> i </w:t>
      </w:r>
      <w:r w:rsidRPr="00DC5D07">
        <w:fldChar w:fldCharType="begin">
          <w:ffData>
            <w:name w:val="Tekst55"/>
            <w:enabled/>
            <w:calcOnExit w:val="0"/>
            <w:textInput>
              <w:default w:val="årstal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årstal</w:t>
      </w:r>
      <w:r w:rsidRPr="00DC5D07">
        <w:fldChar w:fldCharType="end"/>
      </w:r>
      <w:r w:rsidRPr="00DC5D07">
        <w:t xml:space="preserve"> (</w:t>
      </w:r>
      <w:r w:rsidRPr="00DC5D07">
        <w:fldChar w:fldCharType="begin">
          <w:ffData>
            <w:name w:val="Tekst72"/>
            <w:enabled/>
            <w:calcOnExit w:val="0"/>
            <w:textInput>
              <w:default w:val="kilde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kilde</w:t>
      </w:r>
      <w:r w:rsidRPr="00DC5D07">
        <w:fldChar w:fldCharType="end"/>
      </w:r>
      <w:r w:rsidRPr="00DC5D07">
        <w:t>).</w:t>
      </w:r>
    </w:p>
    <w:p w14:paraId="34B5A76B" w14:textId="77777777" w:rsidR="00D83DFC" w:rsidRPr="00DC5D07" w:rsidRDefault="00D83DFC" w:rsidP="00D83DFC">
      <w:pPr>
        <w:pStyle w:val="Opstilling-punkttegn"/>
        <w:jc w:val="both"/>
      </w:pPr>
      <w:r w:rsidRPr="00DC5D07">
        <w:t xml:space="preserve">Interview med grundejer, </w:t>
      </w:r>
      <w:r w:rsidRPr="00DC5D07">
        <w:fldChar w:fldCharType="begin">
          <w:ffData>
            <w:name w:val="Tekst56"/>
            <w:enabled/>
            <w:calcOnExit w:val="0"/>
            <w:textInput>
              <w:default w:val="Navn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Navn</w:t>
      </w:r>
      <w:r w:rsidRPr="00DC5D07">
        <w:fldChar w:fldCharType="end"/>
      </w:r>
      <w:r w:rsidRPr="00DC5D07">
        <w:t xml:space="preserve"> (</w:t>
      </w:r>
      <w:r w:rsidRPr="00DC5D07">
        <w:fldChar w:fldCharType="begin">
          <w:ffData>
            <w:name w:val="Tekst73"/>
            <w:enabled/>
            <w:calcOnExit w:val="0"/>
            <w:textInput>
              <w:default w:val="kilde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kilde</w:t>
      </w:r>
      <w:r w:rsidRPr="00DC5D07">
        <w:fldChar w:fldCharType="end"/>
      </w:r>
      <w:r w:rsidRPr="00DC5D07">
        <w:t>).</w:t>
      </w:r>
    </w:p>
    <w:p w14:paraId="37E48D43" w14:textId="77777777" w:rsidR="00D83DFC" w:rsidRPr="00DC5D07" w:rsidRDefault="00D83DFC" w:rsidP="00D83DFC">
      <w:pPr>
        <w:pStyle w:val="Opstilling-punkttegn"/>
        <w:jc w:val="both"/>
      </w:pPr>
      <w:r w:rsidRPr="00DC5D07">
        <w:t xml:space="preserve">Besigtigelse af ejendommen den </w:t>
      </w:r>
      <w:r w:rsidRPr="00DC5D07">
        <w:fldChar w:fldCharType="begin">
          <w:ffData>
            <w:name w:val="Tekst57"/>
            <w:enabled/>
            <w:calcOnExit w:val="0"/>
            <w:textInput>
              <w:default w:val="dato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dato</w:t>
      </w:r>
      <w:r w:rsidRPr="00DC5D07">
        <w:fldChar w:fldCharType="end"/>
      </w:r>
      <w:r w:rsidRPr="00DC5D07">
        <w:t xml:space="preserve">. Til stede ved besigtigelsen var </w:t>
      </w:r>
      <w:r w:rsidRPr="00DC5D07">
        <w:fldChar w:fldCharType="begin">
          <w:ffData>
            <w:name w:val="Tekst58"/>
            <w:enabled/>
            <w:calcOnExit w:val="0"/>
            <w:textInput>
              <w:default w:val="Navn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Navn</w:t>
      </w:r>
      <w:r w:rsidRPr="00DC5D07">
        <w:fldChar w:fldCharType="end"/>
      </w:r>
      <w:r w:rsidRPr="00DC5D07">
        <w:t xml:space="preserve"> og </w:t>
      </w:r>
      <w:r w:rsidRPr="00DC5D07">
        <w:fldChar w:fldCharType="begin">
          <w:ffData>
            <w:name w:val="Tekst59"/>
            <w:enabled/>
            <w:calcOnExit w:val="0"/>
            <w:textInput>
              <w:default w:val="Navn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Navn</w:t>
      </w:r>
      <w:r w:rsidRPr="00DC5D07">
        <w:fldChar w:fldCharType="end"/>
      </w:r>
      <w:r w:rsidRPr="00DC5D07">
        <w:t xml:space="preserve">, </w:t>
      </w:r>
      <w:r w:rsidRPr="00DC5D07">
        <w:fldChar w:fldCharType="begin">
          <w:ffData>
            <w:name w:val=""/>
            <w:enabled/>
            <w:calcOnExit w:val="0"/>
            <w:textInput>
              <w:default w:val="Rådgiver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Rådgiver</w:t>
      </w:r>
      <w:r w:rsidRPr="00DC5D07">
        <w:fldChar w:fldCharType="end"/>
      </w:r>
      <w:r w:rsidRPr="00DC5D07">
        <w:t xml:space="preserve"> (</w:t>
      </w:r>
      <w:r w:rsidRPr="00DC5D07">
        <w:fldChar w:fldCharType="begin">
          <w:ffData>
            <w:name w:val="Tekst74"/>
            <w:enabled/>
            <w:calcOnExit w:val="0"/>
            <w:textInput>
              <w:default w:val="kilde"/>
            </w:textInput>
          </w:ffData>
        </w:fldChar>
      </w:r>
      <w:r w:rsidRPr="00DC5D07">
        <w:instrText xml:space="preserve"> FORMTEXT </w:instrText>
      </w:r>
      <w:r w:rsidRPr="00DC5D07">
        <w:fldChar w:fldCharType="separate"/>
      </w:r>
      <w:r>
        <w:rPr>
          <w:noProof/>
        </w:rPr>
        <w:t>kilde</w:t>
      </w:r>
      <w:r w:rsidRPr="00DC5D07">
        <w:fldChar w:fldCharType="end"/>
      </w:r>
      <w:r w:rsidRPr="00DC5D07">
        <w:t xml:space="preserve">). </w:t>
      </w:r>
    </w:p>
    <w:p w14:paraId="560C1190" w14:textId="77777777" w:rsidR="00D83DFC" w:rsidRPr="00DC5D07" w:rsidRDefault="00D83DFC" w:rsidP="00D83DFC">
      <w:pPr>
        <w:pStyle w:val="Opstilling-punkttegn"/>
        <w:jc w:val="both"/>
      </w:pPr>
      <w:r w:rsidRPr="00DC5D07">
        <w:t>Tidligere udførte undersøgelser udført …. /X/</w:t>
      </w:r>
    </w:p>
    <w:p w14:paraId="280AB36E" w14:textId="77777777" w:rsidR="00D83DFC" w:rsidRPr="007A0311" w:rsidRDefault="00D83DFC" w:rsidP="00D83DFC">
      <w:pPr>
        <w:jc w:val="both"/>
        <w:rPr>
          <w:lang w:eastAsia="da-DK"/>
        </w:rPr>
      </w:pPr>
    </w:p>
    <w:p w14:paraId="3D924EF0" w14:textId="77777777" w:rsidR="007A0311" w:rsidRPr="007E0E65" w:rsidRDefault="003505A7" w:rsidP="003854A4">
      <w:pPr>
        <w:pStyle w:val="Overskrift2"/>
      </w:pPr>
      <w:bookmarkStart w:id="59" w:name="_Toc528307282"/>
      <w:bookmarkStart w:id="60" w:name="_Toc528307698"/>
      <w:bookmarkStart w:id="61" w:name="_Toc528307796"/>
      <w:bookmarkStart w:id="62" w:name="_Toc32820197"/>
      <w:bookmarkStart w:id="63" w:name="_Toc41806978"/>
      <w:bookmarkStart w:id="64" w:name="_Toc179940025"/>
      <w:bookmarkStart w:id="65" w:name="_Toc411596419"/>
      <w:bookmarkStart w:id="66" w:name="_Toc486399801"/>
      <w:bookmarkStart w:id="67" w:name="_Toc152666454"/>
      <w:bookmarkStart w:id="68" w:name="_Toc28147004"/>
      <w:bookmarkStart w:id="69" w:name="_Toc32820198"/>
      <w:bookmarkStart w:id="70" w:name="_Toc41806979"/>
      <w:r>
        <w:t>3.</w:t>
      </w:r>
      <w:r w:rsidR="00D83DFC">
        <w:t>3</w:t>
      </w:r>
      <w:r>
        <w:t xml:space="preserve"> </w:t>
      </w:r>
      <w:r w:rsidR="007A0311" w:rsidRPr="007E0E65">
        <w:t xml:space="preserve">Fysiske forhold og </w:t>
      </w:r>
      <w:bookmarkEnd w:id="59"/>
      <w:bookmarkEnd w:id="60"/>
      <w:bookmarkEnd w:id="61"/>
      <w:bookmarkEnd w:id="62"/>
      <w:bookmarkEnd w:id="63"/>
      <w:bookmarkEnd w:id="64"/>
      <w:r w:rsidR="007A0311" w:rsidRPr="007E0E65">
        <w:t>iagttagelser</w:t>
      </w:r>
      <w:bookmarkEnd w:id="65"/>
      <w:bookmarkEnd w:id="66"/>
      <w:bookmarkEnd w:id="67"/>
    </w:p>
    <w:p w14:paraId="30EB2E12" w14:textId="77777777" w:rsidR="007A0311" w:rsidRPr="007E0E65" w:rsidRDefault="007A0311" w:rsidP="00535C6C">
      <w:pPr>
        <w:jc w:val="both"/>
      </w:pPr>
      <w:r w:rsidRPr="007E0E65">
        <w:t>Beskrivelse af ejendommens fysiske forhold og</w:t>
      </w:r>
      <w:r>
        <w:t xml:space="preserve"> andre </w:t>
      </w:r>
      <w:r w:rsidRPr="007E0E65">
        <w:t>iagttagelser, f.eks. anvendelser og belægninger, misfarvning af jord, gulv, beton, samt placering af eventuelle oplag mm.</w:t>
      </w:r>
    </w:p>
    <w:p w14:paraId="49533D0F" w14:textId="77777777" w:rsidR="006B1305" w:rsidRDefault="006B1305" w:rsidP="00535C6C">
      <w:pPr>
        <w:jc w:val="both"/>
      </w:pPr>
    </w:p>
    <w:p w14:paraId="195A3E18" w14:textId="77777777" w:rsidR="007A0311" w:rsidRPr="007E0E65" w:rsidRDefault="007A0311" w:rsidP="00535C6C">
      <w:pPr>
        <w:jc w:val="both"/>
      </w:pPr>
      <w:r w:rsidRPr="007E0E65">
        <w:t>Beskrivelse af</w:t>
      </w:r>
      <w:r w:rsidR="00FB3D64">
        <w:t>,</w:t>
      </w:r>
      <w:r w:rsidRPr="007E0E65">
        <w:t xml:space="preserve"> hvad der er bolig, og hvad der er erhverv, samt hvad der evt. tidligere</w:t>
      </w:r>
      <w:r>
        <w:t xml:space="preserve"> har været erhverv men nu bolig</w:t>
      </w:r>
      <w:r w:rsidRPr="007E0E65">
        <w:t xml:space="preserve"> og omvendt.</w:t>
      </w:r>
    </w:p>
    <w:p w14:paraId="360CE9CC" w14:textId="77777777" w:rsidR="006B1305" w:rsidRDefault="006B1305" w:rsidP="00535C6C">
      <w:pPr>
        <w:jc w:val="both"/>
      </w:pPr>
    </w:p>
    <w:p w14:paraId="2872111A" w14:textId="77777777" w:rsidR="007A0311" w:rsidRDefault="007A0311" w:rsidP="00535C6C">
      <w:pPr>
        <w:jc w:val="both"/>
      </w:pPr>
      <w:r w:rsidRPr="007E0E65">
        <w:t>Fotos fremgår af bilag 5 og fotovinkler fremgår af situationsplanen i bilag 6.</w:t>
      </w:r>
    </w:p>
    <w:p w14:paraId="3B06CBB1" w14:textId="77777777" w:rsidR="006B1305" w:rsidRDefault="006B1305" w:rsidP="00535C6C">
      <w:pPr>
        <w:jc w:val="both"/>
      </w:pPr>
    </w:p>
    <w:p w14:paraId="0EC11674" w14:textId="77777777" w:rsidR="007A0311" w:rsidRPr="007E0E65" w:rsidRDefault="003505A7" w:rsidP="003854A4">
      <w:pPr>
        <w:pStyle w:val="Overskrift2"/>
      </w:pPr>
      <w:bookmarkStart w:id="71" w:name="_Toc486399802"/>
      <w:bookmarkStart w:id="72" w:name="_Toc152666455"/>
      <w:bookmarkEnd w:id="68"/>
      <w:bookmarkEnd w:id="69"/>
      <w:bookmarkEnd w:id="70"/>
      <w:r>
        <w:t>3.</w:t>
      </w:r>
      <w:r w:rsidR="00D83DFC">
        <w:t>4</w:t>
      </w:r>
      <w:r>
        <w:t xml:space="preserve"> </w:t>
      </w:r>
      <w:r w:rsidR="00312820">
        <w:t>Resultater af tidligere udførte undersøgelser</w:t>
      </w:r>
      <w:bookmarkEnd w:id="71"/>
      <w:bookmarkEnd w:id="72"/>
    </w:p>
    <w:p w14:paraId="208708C1" w14:textId="77777777" w:rsidR="00155B49" w:rsidRPr="006B1305" w:rsidRDefault="00312820" w:rsidP="00535C6C">
      <w:pPr>
        <w:jc w:val="both"/>
      </w:pPr>
      <w:r w:rsidRPr="006B1305">
        <w:t>Kort beskrivelse af tidligere resultater. Selve analyseresultaterne skal fremgå af skemaerne i kap. 6</w:t>
      </w:r>
      <w:r w:rsidR="00155B49" w:rsidRPr="006B1305">
        <w:t xml:space="preserve">. </w:t>
      </w:r>
    </w:p>
    <w:p w14:paraId="776798D2" w14:textId="77777777" w:rsidR="00155B49" w:rsidRPr="006B1305" w:rsidRDefault="00155B49" w:rsidP="00535C6C">
      <w:pPr>
        <w:jc w:val="both"/>
      </w:pPr>
    </w:p>
    <w:p w14:paraId="5C5E9FC8" w14:textId="77777777" w:rsidR="00155B49" w:rsidRPr="006B1305" w:rsidRDefault="00155B49" w:rsidP="00535C6C">
      <w:pPr>
        <w:jc w:val="both"/>
        <w:rPr>
          <w:color w:val="FF0000"/>
        </w:rPr>
      </w:pPr>
      <w:r w:rsidRPr="006B1305">
        <w:rPr>
          <w:i/>
          <w:color w:val="FF0000"/>
          <w:u w:val="single"/>
        </w:rPr>
        <w:t>Alle</w:t>
      </w:r>
      <w:r w:rsidRPr="006B1305">
        <w:rPr>
          <w:i/>
          <w:color w:val="FF0000"/>
        </w:rPr>
        <w:t xml:space="preserve"> resultater skal som udgangspunkt medtages i rapporten – både gamle og nye. Efter aftale med regionen kan nogle af resultaterne fremgå af et skema i bilag, hvis de fx ikke skal benyttes i risikovurderingen.</w:t>
      </w:r>
    </w:p>
    <w:p w14:paraId="3524A049" w14:textId="77777777" w:rsidR="00A069A3" w:rsidRDefault="00A069A3" w:rsidP="003854A4">
      <w:pPr>
        <w:pStyle w:val="Overskrift1"/>
      </w:pPr>
      <w:bookmarkStart w:id="73" w:name="_Toc486399803"/>
      <w:bookmarkStart w:id="74" w:name="_Toc152666456"/>
      <w:r>
        <w:lastRenderedPageBreak/>
        <w:t>Geologi, grundvandsforhold og overfladevand</w:t>
      </w:r>
      <w:bookmarkEnd w:id="73"/>
      <w:bookmarkEnd w:id="74"/>
    </w:p>
    <w:p w14:paraId="5925E82F" w14:textId="77777777" w:rsidR="00A069A3" w:rsidRDefault="00A069A3" w:rsidP="003854A4">
      <w:pPr>
        <w:pStyle w:val="Overskrift2"/>
      </w:pPr>
      <w:bookmarkStart w:id="75" w:name="_Toc486399804"/>
      <w:bookmarkStart w:id="76" w:name="_Toc152666457"/>
      <w:r>
        <w:t>4.1 Geologi og hydrogeologi</w:t>
      </w:r>
      <w:bookmarkEnd w:id="75"/>
      <w:bookmarkEnd w:id="76"/>
    </w:p>
    <w:p w14:paraId="1E4940D9" w14:textId="77777777" w:rsidR="00A069A3" w:rsidRPr="007E0E65" w:rsidRDefault="00A069A3" w:rsidP="00535C6C">
      <w:pPr>
        <w:spacing w:line="276" w:lineRule="auto"/>
        <w:jc w:val="both"/>
      </w:pPr>
    </w:p>
    <w:tbl>
      <w:tblPr>
        <w:tblW w:w="9256" w:type="dxa"/>
        <w:tblInd w:w="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top w:w="11" w:type="dxa"/>
          <w:left w:w="70" w:type="dxa"/>
          <w:bottom w:w="11" w:type="dxa"/>
          <w:right w:w="70" w:type="dxa"/>
        </w:tblCellMar>
        <w:tblLook w:val="0000" w:firstRow="0" w:lastRow="0" w:firstColumn="0" w:lastColumn="0" w:noHBand="0" w:noVBand="0"/>
      </w:tblPr>
      <w:tblGrid>
        <w:gridCol w:w="4883"/>
        <w:gridCol w:w="4373"/>
      </w:tblGrid>
      <w:tr w:rsidR="00A069A3" w:rsidRPr="00A069A3" w14:paraId="49E49B63" w14:textId="77777777" w:rsidTr="007A7BD6">
        <w:tc>
          <w:tcPr>
            <w:tcW w:w="4883" w:type="dxa"/>
          </w:tcPr>
          <w:p w14:paraId="7B497C47" w14:textId="77777777" w:rsidR="00A069A3" w:rsidRPr="00A069A3" w:rsidRDefault="00A069A3" w:rsidP="007A7BD6">
            <w:r w:rsidRPr="00A069A3">
              <w:t>Beskrivelse af den kvartære / prækvartære geologi (naturlige aflejringer) ud fra Geologisk Basisdatakort:</w:t>
            </w:r>
          </w:p>
        </w:tc>
        <w:tc>
          <w:tcPr>
            <w:tcW w:w="4373" w:type="dxa"/>
            <w:vAlign w:val="center"/>
          </w:tcPr>
          <w:p w14:paraId="4D319984" w14:textId="77777777" w:rsidR="00A069A3" w:rsidRPr="00A069A3" w:rsidRDefault="00A069A3" w:rsidP="00535C6C">
            <w:pPr>
              <w:jc w:val="both"/>
              <w:rPr>
                <w:color w:val="FF0000"/>
              </w:rPr>
            </w:pPr>
            <w:r w:rsidRPr="00A069A3">
              <w:rPr>
                <w:color w:val="FF0000"/>
              </w:rPr>
              <w:t xml:space="preserve">Eks.: Lokaliteten ligger ca. </w:t>
            </w:r>
            <w:smartTag w:uri="urn:schemas-microsoft-com:office:smarttags" w:element="metricconverter">
              <w:smartTagPr>
                <w:attr w:name="ProductID" w:val="7 km"/>
              </w:smartTagPr>
              <w:r w:rsidRPr="00A069A3">
                <w:rPr>
                  <w:color w:val="FF0000"/>
                </w:rPr>
                <w:t>7 km</w:t>
              </w:r>
            </w:smartTag>
            <w:r w:rsidRPr="00A069A3">
              <w:rPr>
                <w:color w:val="FF0000"/>
              </w:rPr>
              <w:t xml:space="preserve"> sydvest for Aabybro.</w:t>
            </w:r>
          </w:p>
          <w:p w14:paraId="02DB422F" w14:textId="77777777" w:rsidR="00A069A3" w:rsidRPr="00A069A3" w:rsidRDefault="00A069A3" w:rsidP="00535C6C">
            <w:pPr>
              <w:jc w:val="both"/>
              <w:rPr>
                <w:color w:val="FF0000"/>
              </w:rPr>
            </w:pPr>
            <w:r w:rsidRPr="00A069A3">
              <w:rPr>
                <w:color w:val="FF0000"/>
              </w:rPr>
              <w:t>Området ligger på marint forland.</w:t>
            </w:r>
          </w:p>
          <w:p w14:paraId="3086C7C3" w14:textId="77777777" w:rsidR="00A069A3" w:rsidRPr="00A069A3" w:rsidRDefault="00A069A3" w:rsidP="00535C6C">
            <w:pPr>
              <w:jc w:val="both"/>
              <w:rPr>
                <w:color w:val="FF0000"/>
              </w:rPr>
            </w:pPr>
            <w:r w:rsidRPr="00A069A3">
              <w:rPr>
                <w:color w:val="FF0000"/>
              </w:rPr>
              <w:t>Sedimenterne består af lerede og sandede aflejringer, som i enkelte boringer er tolket som saltvandsaflejringer. Umiddelbart herunder ses prækvartære aflejringer i form af kalk og skrivekridt.</w:t>
            </w:r>
          </w:p>
          <w:p w14:paraId="3DAA50A5" w14:textId="77777777" w:rsidR="00A069A3" w:rsidRPr="00A069A3" w:rsidRDefault="00A069A3" w:rsidP="00535C6C">
            <w:pPr>
              <w:jc w:val="both"/>
            </w:pPr>
            <w:r w:rsidRPr="00A069A3">
              <w:rPr>
                <w:color w:val="FF0000"/>
              </w:rPr>
              <w:t>Prækvartæret ligger mellem kote 0 og -25.</w:t>
            </w:r>
          </w:p>
        </w:tc>
      </w:tr>
      <w:tr w:rsidR="00A069A3" w:rsidRPr="00A069A3" w14:paraId="540D97CC" w14:textId="77777777" w:rsidTr="00535C6C">
        <w:tc>
          <w:tcPr>
            <w:tcW w:w="4883" w:type="dxa"/>
            <w:vAlign w:val="center"/>
          </w:tcPr>
          <w:p w14:paraId="622A0FD0" w14:textId="77777777" w:rsidR="00A069A3" w:rsidRPr="00A069A3" w:rsidRDefault="00A069A3" w:rsidP="00535C6C">
            <w:pPr>
              <w:jc w:val="both"/>
            </w:pPr>
            <w:r w:rsidRPr="00A069A3">
              <w:t>Ejendommen ligger i kote:</w:t>
            </w:r>
          </w:p>
        </w:tc>
        <w:tc>
          <w:tcPr>
            <w:tcW w:w="4373" w:type="dxa"/>
            <w:vAlign w:val="center"/>
          </w:tcPr>
          <w:p w14:paraId="02AD7928" w14:textId="77777777" w:rsidR="00A069A3" w:rsidRPr="00A069A3" w:rsidRDefault="00A069A3" w:rsidP="00535C6C">
            <w:pPr>
              <w:jc w:val="both"/>
            </w:pPr>
          </w:p>
        </w:tc>
      </w:tr>
      <w:tr w:rsidR="00A069A3" w:rsidRPr="00A069A3" w14:paraId="497FEDC6" w14:textId="77777777" w:rsidTr="00535C6C">
        <w:tc>
          <w:tcPr>
            <w:tcW w:w="4883" w:type="dxa"/>
            <w:vAlign w:val="center"/>
          </w:tcPr>
          <w:p w14:paraId="288543A8" w14:textId="77777777" w:rsidR="00A069A3" w:rsidRPr="00A069A3" w:rsidRDefault="00A069A3" w:rsidP="00535C6C">
            <w:pPr>
              <w:jc w:val="both"/>
            </w:pPr>
            <w:r w:rsidRPr="00A069A3">
              <w:t>Mægtighed af kvartære aflejringer:</w:t>
            </w:r>
          </w:p>
        </w:tc>
        <w:tc>
          <w:tcPr>
            <w:tcW w:w="4373" w:type="dxa"/>
            <w:vAlign w:val="center"/>
          </w:tcPr>
          <w:p w14:paraId="1B8146A5" w14:textId="77777777" w:rsidR="00A069A3" w:rsidRPr="00A069A3" w:rsidRDefault="00A069A3" w:rsidP="00535C6C">
            <w:pPr>
              <w:jc w:val="both"/>
            </w:pPr>
            <w:r w:rsidRPr="00A069A3">
              <w:rPr>
                <w:spacing w:val="-3"/>
              </w:rPr>
              <w:fldChar w:fldCharType="begin">
                <w:ffData>
                  <w:name w:val="Tekst129"/>
                  <w:enabled/>
                  <w:calcOnExit w:val="0"/>
                  <w:textInput/>
                </w:ffData>
              </w:fldChar>
            </w:r>
            <w:r w:rsidRPr="00A069A3">
              <w:rPr>
                <w:spacing w:val="-3"/>
              </w:rPr>
              <w:instrText xml:space="preserve"> FORMTEXT </w:instrText>
            </w:r>
            <w:r w:rsidRPr="00A069A3">
              <w:rPr>
                <w:spacing w:val="-3"/>
              </w:rPr>
            </w:r>
            <w:r w:rsidRPr="00A069A3">
              <w:rPr>
                <w:spacing w:val="-3"/>
              </w:rPr>
              <w:fldChar w:fldCharType="separate"/>
            </w:r>
            <w:r w:rsidR="00914897">
              <w:rPr>
                <w:noProof/>
                <w:spacing w:val="-3"/>
              </w:rPr>
              <w:t> </w:t>
            </w:r>
            <w:r w:rsidR="00914897">
              <w:rPr>
                <w:noProof/>
                <w:spacing w:val="-3"/>
              </w:rPr>
              <w:t> </w:t>
            </w:r>
            <w:r w:rsidR="00914897">
              <w:rPr>
                <w:noProof/>
                <w:spacing w:val="-3"/>
              </w:rPr>
              <w:t> </w:t>
            </w:r>
            <w:r w:rsidR="00914897">
              <w:rPr>
                <w:noProof/>
                <w:spacing w:val="-3"/>
              </w:rPr>
              <w:t> </w:t>
            </w:r>
            <w:r w:rsidR="00914897">
              <w:rPr>
                <w:noProof/>
                <w:spacing w:val="-3"/>
              </w:rPr>
              <w:t> </w:t>
            </w:r>
            <w:r w:rsidRPr="00A069A3">
              <w:rPr>
                <w:spacing w:val="-3"/>
              </w:rPr>
              <w:fldChar w:fldCharType="end"/>
            </w:r>
            <w:r w:rsidRPr="00A069A3">
              <w:rPr>
                <w:spacing w:val="-3"/>
              </w:rPr>
              <w:t xml:space="preserve"> </w:t>
            </w:r>
            <w:r w:rsidRPr="00A069A3">
              <w:t>m</w:t>
            </w:r>
          </w:p>
        </w:tc>
      </w:tr>
      <w:tr w:rsidR="00A069A3" w:rsidRPr="00A069A3" w14:paraId="2E51DE5F" w14:textId="77777777" w:rsidTr="00535C6C">
        <w:tc>
          <w:tcPr>
            <w:tcW w:w="4883" w:type="dxa"/>
            <w:vAlign w:val="center"/>
          </w:tcPr>
          <w:p w14:paraId="4BD1A9DC" w14:textId="77777777" w:rsidR="00A069A3" w:rsidRPr="00A069A3" w:rsidRDefault="00A069A3" w:rsidP="00535C6C">
            <w:pPr>
              <w:jc w:val="both"/>
            </w:pPr>
            <w:r w:rsidRPr="00A069A3">
              <w:t>De kvartære aflejringer består af:</w:t>
            </w:r>
          </w:p>
        </w:tc>
        <w:tc>
          <w:tcPr>
            <w:tcW w:w="4373" w:type="dxa"/>
            <w:vAlign w:val="center"/>
          </w:tcPr>
          <w:p w14:paraId="456E2A19" w14:textId="77777777" w:rsidR="00A069A3" w:rsidRPr="00A069A3" w:rsidRDefault="00A069A3" w:rsidP="00535C6C">
            <w:pPr>
              <w:jc w:val="both"/>
              <w:rPr>
                <w:color w:val="FF0000"/>
              </w:rPr>
            </w:pPr>
            <w:r w:rsidRPr="00A069A3">
              <w:rPr>
                <w:color w:val="FF0000"/>
              </w:rPr>
              <w:t>Saltvandsaflejret sand og ler</w:t>
            </w:r>
          </w:p>
        </w:tc>
      </w:tr>
      <w:tr w:rsidR="00A069A3" w:rsidRPr="00A069A3" w14:paraId="49094B89" w14:textId="77777777" w:rsidTr="003C04BA">
        <w:tc>
          <w:tcPr>
            <w:tcW w:w="4883" w:type="dxa"/>
            <w:tcBorders>
              <w:bottom w:val="single" w:sz="6" w:space="0" w:color="auto"/>
            </w:tcBorders>
            <w:vAlign w:val="center"/>
          </w:tcPr>
          <w:p w14:paraId="15CC9B76" w14:textId="77777777" w:rsidR="00A069A3" w:rsidRPr="00A069A3" w:rsidRDefault="00A069A3" w:rsidP="00535C6C">
            <w:pPr>
              <w:jc w:val="both"/>
            </w:pPr>
            <w:proofErr w:type="spellStart"/>
            <w:r w:rsidRPr="00A069A3">
              <w:t>Dæklag</w:t>
            </w:r>
            <w:proofErr w:type="spellEnd"/>
            <w:r w:rsidRPr="00A069A3">
              <w:t xml:space="preserve"> over primært magasin, ca.:</w:t>
            </w:r>
          </w:p>
        </w:tc>
        <w:tc>
          <w:tcPr>
            <w:tcW w:w="4373" w:type="dxa"/>
            <w:tcBorders>
              <w:bottom w:val="single" w:sz="6" w:space="0" w:color="auto"/>
            </w:tcBorders>
            <w:vAlign w:val="center"/>
          </w:tcPr>
          <w:p w14:paraId="6574B324" w14:textId="77777777" w:rsidR="00A069A3" w:rsidRPr="00A069A3" w:rsidRDefault="00A069A3" w:rsidP="00535C6C">
            <w:pPr>
              <w:jc w:val="both"/>
            </w:pPr>
            <w:r w:rsidRPr="00A069A3">
              <w:t xml:space="preserve"> </w:t>
            </w:r>
            <w:r w:rsidRPr="00A069A3">
              <w:rPr>
                <w:spacing w:val="-3"/>
              </w:rPr>
              <w:fldChar w:fldCharType="begin">
                <w:ffData>
                  <w:name w:val="Tekst129"/>
                  <w:enabled/>
                  <w:calcOnExit w:val="0"/>
                  <w:textInput/>
                </w:ffData>
              </w:fldChar>
            </w:r>
            <w:r w:rsidRPr="00A069A3">
              <w:rPr>
                <w:spacing w:val="-3"/>
              </w:rPr>
              <w:instrText xml:space="preserve"> FORMTEXT </w:instrText>
            </w:r>
            <w:r w:rsidRPr="00A069A3">
              <w:rPr>
                <w:spacing w:val="-3"/>
              </w:rPr>
            </w:r>
            <w:r w:rsidRPr="00A069A3">
              <w:rPr>
                <w:spacing w:val="-3"/>
              </w:rPr>
              <w:fldChar w:fldCharType="separate"/>
            </w:r>
            <w:r w:rsidR="00914897">
              <w:rPr>
                <w:noProof/>
                <w:spacing w:val="-3"/>
              </w:rPr>
              <w:t> </w:t>
            </w:r>
            <w:r w:rsidR="00914897">
              <w:rPr>
                <w:noProof/>
                <w:spacing w:val="-3"/>
              </w:rPr>
              <w:t> </w:t>
            </w:r>
            <w:r w:rsidR="00914897">
              <w:rPr>
                <w:noProof/>
                <w:spacing w:val="-3"/>
              </w:rPr>
              <w:t> </w:t>
            </w:r>
            <w:r w:rsidR="00914897">
              <w:rPr>
                <w:noProof/>
                <w:spacing w:val="-3"/>
              </w:rPr>
              <w:t> </w:t>
            </w:r>
            <w:r w:rsidR="00914897">
              <w:rPr>
                <w:noProof/>
                <w:spacing w:val="-3"/>
              </w:rPr>
              <w:t> </w:t>
            </w:r>
            <w:r w:rsidRPr="00A069A3">
              <w:rPr>
                <w:spacing w:val="-3"/>
              </w:rPr>
              <w:fldChar w:fldCharType="end"/>
            </w:r>
            <w:r w:rsidRPr="00A069A3">
              <w:rPr>
                <w:spacing w:val="-3"/>
              </w:rPr>
              <w:t xml:space="preserve"> </w:t>
            </w:r>
            <w:r w:rsidRPr="00A069A3">
              <w:t>m</w:t>
            </w:r>
          </w:p>
        </w:tc>
      </w:tr>
      <w:tr w:rsidR="00A069A3" w:rsidRPr="00A069A3" w14:paraId="1E07B066" w14:textId="77777777" w:rsidTr="003C04BA">
        <w:tc>
          <w:tcPr>
            <w:tcW w:w="4883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3B059" w14:textId="77777777" w:rsidR="00A069A3" w:rsidRPr="00A069A3" w:rsidRDefault="00A069A3" w:rsidP="00535C6C">
            <w:pPr>
              <w:jc w:val="both"/>
            </w:pPr>
            <w:r w:rsidRPr="00A069A3">
              <w:t>Prækvartære aflejringer:</w:t>
            </w:r>
          </w:p>
        </w:tc>
        <w:tc>
          <w:tcPr>
            <w:tcW w:w="43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B0F730" w14:textId="77777777" w:rsidR="00A069A3" w:rsidRPr="00A069A3" w:rsidRDefault="00A069A3" w:rsidP="00535C6C">
            <w:pPr>
              <w:jc w:val="both"/>
            </w:pPr>
          </w:p>
        </w:tc>
      </w:tr>
      <w:tr w:rsidR="003C04BA" w:rsidRPr="00A069A3" w14:paraId="0D061C69" w14:textId="77777777" w:rsidTr="003C04BA">
        <w:tc>
          <w:tcPr>
            <w:tcW w:w="488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D2ACAB7" w14:textId="06EDA75C" w:rsidR="003C04BA" w:rsidRPr="00A069A3" w:rsidRDefault="003C04BA" w:rsidP="00535C6C">
            <w:pPr>
              <w:jc w:val="both"/>
            </w:pPr>
            <w:r w:rsidRPr="003C04BA">
              <w:t>Infiltrationen (nettonedbør)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DAFD187" w14:textId="6439D7BC" w:rsidR="003C04BA" w:rsidRPr="003C04BA" w:rsidRDefault="003C04BA" w:rsidP="00535C6C">
            <w:pPr>
              <w:jc w:val="both"/>
              <w:rPr>
                <w:color w:val="FF0000"/>
              </w:rPr>
            </w:pPr>
            <w:r w:rsidRPr="003C04BA">
              <w:rPr>
                <w:color w:val="FF0000"/>
              </w:rPr>
              <w:t>mm/år (kilde angives)</w:t>
            </w:r>
          </w:p>
        </w:tc>
      </w:tr>
      <w:tr w:rsidR="00A069A3" w:rsidRPr="00A069A3" w14:paraId="7CB517C7" w14:textId="77777777" w:rsidTr="00535C6C">
        <w:tc>
          <w:tcPr>
            <w:tcW w:w="4883" w:type="dxa"/>
            <w:tcBorders>
              <w:top w:val="single" w:sz="12" w:space="0" w:color="auto"/>
            </w:tcBorders>
            <w:vAlign w:val="center"/>
          </w:tcPr>
          <w:p w14:paraId="2807093B" w14:textId="77777777" w:rsidR="00A069A3" w:rsidRPr="00A069A3" w:rsidRDefault="00A069A3" w:rsidP="00535C6C">
            <w:pPr>
              <w:jc w:val="both"/>
              <w:rPr>
                <w:b/>
              </w:rPr>
            </w:pPr>
            <w:r w:rsidRPr="00A069A3">
              <w:rPr>
                <w:b/>
              </w:rPr>
              <w:t>Primære grundvandsmagasin</w:t>
            </w:r>
          </w:p>
        </w:tc>
        <w:tc>
          <w:tcPr>
            <w:tcW w:w="4373" w:type="dxa"/>
            <w:tcBorders>
              <w:top w:val="single" w:sz="12" w:space="0" w:color="auto"/>
            </w:tcBorders>
            <w:vAlign w:val="center"/>
          </w:tcPr>
          <w:p w14:paraId="30F9DD8C" w14:textId="77777777" w:rsidR="00A069A3" w:rsidRPr="00A069A3" w:rsidRDefault="00A069A3" w:rsidP="00535C6C">
            <w:pPr>
              <w:jc w:val="both"/>
            </w:pPr>
          </w:p>
        </w:tc>
      </w:tr>
      <w:tr w:rsidR="00A069A3" w:rsidRPr="00A069A3" w14:paraId="1EE9C7F3" w14:textId="77777777" w:rsidTr="00535C6C">
        <w:tc>
          <w:tcPr>
            <w:tcW w:w="4883" w:type="dxa"/>
            <w:tcBorders>
              <w:top w:val="single" w:sz="12" w:space="0" w:color="auto"/>
            </w:tcBorders>
            <w:vAlign w:val="center"/>
          </w:tcPr>
          <w:p w14:paraId="4A5E17EA" w14:textId="77777777" w:rsidR="00A069A3" w:rsidRPr="00A069A3" w:rsidRDefault="00A069A3" w:rsidP="00535C6C">
            <w:pPr>
              <w:jc w:val="both"/>
            </w:pPr>
            <w:r w:rsidRPr="00A069A3">
              <w:t>Lokalt er det primære magasin:</w:t>
            </w:r>
          </w:p>
        </w:tc>
        <w:bookmarkStart w:id="77" w:name="Tekst126"/>
        <w:tc>
          <w:tcPr>
            <w:tcW w:w="4373" w:type="dxa"/>
            <w:tcBorders>
              <w:top w:val="single" w:sz="12" w:space="0" w:color="auto"/>
            </w:tcBorders>
            <w:vAlign w:val="center"/>
          </w:tcPr>
          <w:p w14:paraId="16C85822" w14:textId="77777777" w:rsidR="00A069A3" w:rsidRPr="00A069A3" w:rsidRDefault="00A069A3" w:rsidP="00535C6C">
            <w:pPr>
              <w:jc w:val="both"/>
            </w:pPr>
            <w:r w:rsidRPr="00A069A3">
              <w:fldChar w:fldCharType="begin">
                <w:ffData>
                  <w:name w:val="Tekst126"/>
                  <w:enabled/>
                  <w:calcOnExit w:val="0"/>
                  <w:textInput>
                    <w:default w:val="f.eks. Spændt"/>
                  </w:textInput>
                </w:ffData>
              </w:fldChar>
            </w:r>
            <w:r w:rsidRPr="00A069A3">
              <w:instrText xml:space="preserve"> FORMTEXT </w:instrText>
            </w:r>
            <w:r w:rsidRPr="00A069A3">
              <w:fldChar w:fldCharType="separate"/>
            </w:r>
            <w:r w:rsidR="00914897">
              <w:rPr>
                <w:noProof/>
              </w:rPr>
              <w:t>f.eks. Spændt</w:t>
            </w:r>
            <w:r w:rsidRPr="00A069A3">
              <w:fldChar w:fldCharType="end"/>
            </w:r>
            <w:bookmarkEnd w:id="77"/>
          </w:p>
        </w:tc>
      </w:tr>
      <w:tr w:rsidR="00A069A3" w:rsidRPr="00A069A3" w14:paraId="1EDCE9E5" w14:textId="77777777" w:rsidTr="00535C6C">
        <w:tc>
          <w:tcPr>
            <w:tcW w:w="4883" w:type="dxa"/>
            <w:vAlign w:val="center"/>
          </w:tcPr>
          <w:p w14:paraId="09A88694" w14:textId="77777777" w:rsidR="00A069A3" w:rsidRPr="00A069A3" w:rsidRDefault="00A069A3" w:rsidP="00535C6C">
            <w:pPr>
              <w:jc w:val="both"/>
            </w:pPr>
            <w:r w:rsidRPr="00A069A3">
              <w:t>Trykniveauet ligger i kote, ca.:</w:t>
            </w:r>
          </w:p>
        </w:tc>
        <w:tc>
          <w:tcPr>
            <w:tcW w:w="4373" w:type="dxa"/>
            <w:vAlign w:val="center"/>
          </w:tcPr>
          <w:p w14:paraId="213F9251" w14:textId="77777777" w:rsidR="00A069A3" w:rsidRPr="00A069A3" w:rsidRDefault="00A069A3" w:rsidP="00535C6C">
            <w:pPr>
              <w:jc w:val="both"/>
            </w:pPr>
          </w:p>
        </w:tc>
      </w:tr>
      <w:tr w:rsidR="00A069A3" w:rsidRPr="00A069A3" w14:paraId="3E5CB072" w14:textId="77777777" w:rsidTr="00535C6C">
        <w:tc>
          <w:tcPr>
            <w:tcW w:w="4883" w:type="dxa"/>
            <w:vAlign w:val="center"/>
          </w:tcPr>
          <w:p w14:paraId="1C05C013" w14:textId="77777777" w:rsidR="00A069A3" w:rsidRPr="00A069A3" w:rsidRDefault="00A069A3" w:rsidP="00535C6C">
            <w:pPr>
              <w:jc w:val="both"/>
            </w:pPr>
            <w:r w:rsidRPr="00A069A3">
              <w:t>Trykniveau i forhold til terræn, ca.:</w:t>
            </w:r>
          </w:p>
        </w:tc>
        <w:tc>
          <w:tcPr>
            <w:tcW w:w="4373" w:type="dxa"/>
            <w:vAlign w:val="center"/>
          </w:tcPr>
          <w:p w14:paraId="23A65020" w14:textId="77777777" w:rsidR="00A069A3" w:rsidRPr="00A069A3" w:rsidRDefault="00A069A3" w:rsidP="00535C6C">
            <w:pPr>
              <w:jc w:val="both"/>
            </w:pPr>
          </w:p>
        </w:tc>
      </w:tr>
      <w:tr w:rsidR="003C04BA" w:rsidRPr="00A069A3" w14:paraId="447DF004" w14:textId="77777777" w:rsidTr="00535C6C">
        <w:tc>
          <w:tcPr>
            <w:tcW w:w="4883" w:type="dxa"/>
            <w:tcBorders>
              <w:bottom w:val="single" w:sz="6" w:space="0" w:color="auto"/>
            </w:tcBorders>
            <w:vAlign w:val="center"/>
          </w:tcPr>
          <w:p w14:paraId="58E3FDE1" w14:textId="4A029F92" w:rsidR="003C04BA" w:rsidRPr="00A069A3" w:rsidRDefault="003C04BA" w:rsidP="00535C6C">
            <w:pPr>
              <w:jc w:val="both"/>
            </w:pPr>
            <w:r>
              <w:t>Mægtighed af primære magasin</w:t>
            </w:r>
          </w:p>
        </w:tc>
        <w:tc>
          <w:tcPr>
            <w:tcW w:w="4373" w:type="dxa"/>
            <w:tcBorders>
              <w:bottom w:val="single" w:sz="6" w:space="0" w:color="auto"/>
            </w:tcBorders>
            <w:vAlign w:val="center"/>
          </w:tcPr>
          <w:p w14:paraId="3D8F7B67" w14:textId="6B70AABB" w:rsidR="003C04BA" w:rsidRPr="003C04BA" w:rsidRDefault="003C04BA" w:rsidP="00535C6C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Eks: </w:t>
            </w:r>
            <w:r w:rsidRPr="003C04BA">
              <w:rPr>
                <w:color w:val="FF0000"/>
              </w:rPr>
              <w:t>10 meter tykt. Vurderet på baggrund af … Beskriv grundlaget for vurderingen. F.eks. om den er foretaget på baggrund af modeller eller boringer langt væk.</w:t>
            </w:r>
          </w:p>
        </w:tc>
      </w:tr>
      <w:tr w:rsidR="00A069A3" w:rsidRPr="00A069A3" w14:paraId="43DDC157" w14:textId="77777777" w:rsidTr="003C04BA">
        <w:tc>
          <w:tcPr>
            <w:tcW w:w="4883" w:type="dxa"/>
            <w:tcBorders>
              <w:bottom w:val="single" w:sz="6" w:space="0" w:color="auto"/>
            </w:tcBorders>
            <w:vAlign w:val="center"/>
          </w:tcPr>
          <w:p w14:paraId="04E9D092" w14:textId="77777777" w:rsidR="00A069A3" w:rsidRPr="00A069A3" w:rsidRDefault="00A069A3" w:rsidP="00535C6C">
            <w:pPr>
              <w:jc w:val="both"/>
            </w:pPr>
            <w:bookmarkStart w:id="78" w:name="OLE_LINK1"/>
            <w:bookmarkStart w:id="79" w:name="OLE_LINK2"/>
            <w:r w:rsidRPr="00A069A3">
              <w:t>Strømningsretning i det primære magasin vurderet ud fra regionens potentialekort:</w:t>
            </w:r>
            <w:bookmarkEnd w:id="78"/>
            <w:bookmarkEnd w:id="79"/>
          </w:p>
        </w:tc>
        <w:tc>
          <w:tcPr>
            <w:tcW w:w="4373" w:type="dxa"/>
            <w:tcBorders>
              <w:bottom w:val="single" w:sz="6" w:space="0" w:color="auto"/>
            </w:tcBorders>
            <w:vAlign w:val="center"/>
          </w:tcPr>
          <w:p w14:paraId="18F32BA3" w14:textId="43CA11AD" w:rsidR="00A069A3" w:rsidRPr="003C04BA" w:rsidRDefault="003C04BA" w:rsidP="00535C6C">
            <w:pPr>
              <w:jc w:val="both"/>
              <w:rPr>
                <w:color w:val="FF0000"/>
              </w:rPr>
            </w:pPr>
            <w:r w:rsidRPr="003C04BA">
              <w:rPr>
                <w:color w:val="FF0000"/>
              </w:rPr>
              <w:t>Indsæt gerne dato,</w:t>
            </w:r>
            <w:r>
              <w:rPr>
                <w:color w:val="FF0000"/>
              </w:rPr>
              <w:t xml:space="preserve"> </w:t>
            </w:r>
            <w:r w:rsidRPr="003C04BA">
              <w:rPr>
                <w:color w:val="FF0000"/>
              </w:rPr>
              <w:t>år for pejling, og beskriv, at der er pejlet i forbindelse med dette projekt. Beskriv også, hvis strømningsretningen afviger fra forventet/tidligere målte strømningsretninger</w:t>
            </w:r>
          </w:p>
        </w:tc>
      </w:tr>
      <w:tr w:rsidR="003C04BA" w:rsidRPr="00A069A3" w14:paraId="5B2C08C9" w14:textId="77777777" w:rsidTr="003C04BA">
        <w:tc>
          <w:tcPr>
            <w:tcW w:w="4883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2BC19" w14:textId="64938BA6" w:rsidR="003C04BA" w:rsidRPr="00A069A3" w:rsidRDefault="003C04BA" w:rsidP="00535C6C">
            <w:pPr>
              <w:jc w:val="both"/>
            </w:pPr>
            <w:r>
              <w:t>Hy</w:t>
            </w:r>
            <w:r w:rsidRPr="003C04BA">
              <w:t>draulisk gradient</w:t>
            </w:r>
          </w:p>
        </w:tc>
        <w:tc>
          <w:tcPr>
            <w:tcW w:w="43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96F46F" w14:textId="3FAEAAA5" w:rsidR="003C04BA" w:rsidRPr="00A069A3" w:rsidRDefault="003C04BA" w:rsidP="00535C6C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Forhold gerne gradienten til den der tidligere er vurderet i rapporter</w:t>
            </w:r>
          </w:p>
        </w:tc>
      </w:tr>
      <w:tr w:rsidR="003C04BA" w:rsidRPr="00A069A3" w14:paraId="08A4DF08" w14:textId="77777777" w:rsidTr="003C04BA">
        <w:tc>
          <w:tcPr>
            <w:tcW w:w="48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14DB5" w14:textId="3339563C" w:rsidR="003C04BA" w:rsidRPr="00A069A3" w:rsidRDefault="003C04BA" w:rsidP="00535C6C">
            <w:pPr>
              <w:jc w:val="both"/>
            </w:pPr>
            <w:r w:rsidRPr="003C04BA">
              <w:t>Hydraulisk konduktivitet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EECFC0" w14:textId="43AB52A8" w:rsidR="003C04BA" w:rsidRPr="00A069A3" w:rsidRDefault="003C04BA" w:rsidP="00535C6C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Vurderet ud fra</w:t>
            </w:r>
          </w:p>
        </w:tc>
      </w:tr>
      <w:tr w:rsidR="00A069A3" w:rsidRPr="00A069A3" w14:paraId="7AB62684" w14:textId="77777777" w:rsidTr="003C04BA">
        <w:tc>
          <w:tcPr>
            <w:tcW w:w="488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D4EF821" w14:textId="77777777" w:rsidR="00A069A3" w:rsidRPr="00A069A3" w:rsidRDefault="00A069A3" w:rsidP="00535C6C">
            <w:pPr>
              <w:jc w:val="both"/>
            </w:pPr>
            <w:r w:rsidRPr="00A069A3">
              <w:t>Drikkevandsinteresser: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991D571" w14:textId="77777777" w:rsidR="00A069A3" w:rsidRPr="00A069A3" w:rsidRDefault="00A069A3" w:rsidP="00535C6C">
            <w:pPr>
              <w:jc w:val="both"/>
            </w:pPr>
            <w:r w:rsidRPr="00A069A3">
              <w:rPr>
                <w:color w:val="FF0000"/>
              </w:rPr>
              <w:t>OSD / uden for OSD</w:t>
            </w:r>
          </w:p>
        </w:tc>
      </w:tr>
      <w:tr w:rsidR="00A069A3" w:rsidRPr="00A069A3" w14:paraId="2EFAF3CD" w14:textId="77777777" w:rsidTr="00535C6C">
        <w:tc>
          <w:tcPr>
            <w:tcW w:w="4883" w:type="dxa"/>
            <w:tcBorders>
              <w:top w:val="single" w:sz="12" w:space="0" w:color="auto"/>
            </w:tcBorders>
            <w:vAlign w:val="center"/>
          </w:tcPr>
          <w:p w14:paraId="38F08752" w14:textId="77777777" w:rsidR="00A069A3" w:rsidRPr="00A069A3" w:rsidRDefault="00A069A3" w:rsidP="00535C6C">
            <w:pPr>
              <w:jc w:val="both"/>
              <w:rPr>
                <w:b/>
              </w:rPr>
            </w:pPr>
            <w:r w:rsidRPr="00A069A3">
              <w:rPr>
                <w:b/>
              </w:rPr>
              <w:t>Sekundære grundvandsmagasin /er</w:t>
            </w:r>
          </w:p>
        </w:tc>
        <w:tc>
          <w:tcPr>
            <w:tcW w:w="4373" w:type="dxa"/>
            <w:tcBorders>
              <w:top w:val="single" w:sz="12" w:space="0" w:color="auto"/>
            </w:tcBorders>
            <w:vAlign w:val="center"/>
          </w:tcPr>
          <w:p w14:paraId="7E8427E2" w14:textId="77777777" w:rsidR="00A069A3" w:rsidRPr="00A069A3" w:rsidRDefault="00A069A3" w:rsidP="00535C6C">
            <w:pPr>
              <w:jc w:val="both"/>
            </w:pPr>
          </w:p>
        </w:tc>
      </w:tr>
      <w:tr w:rsidR="00A069A3" w:rsidRPr="00A069A3" w14:paraId="01157015" w14:textId="77777777" w:rsidTr="00535C6C">
        <w:tc>
          <w:tcPr>
            <w:tcW w:w="4883" w:type="dxa"/>
            <w:tcBorders>
              <w:top w:val="single" w:sz="12" w:space="0" w:color="auto"/>
            </w:tcBorders>
            <w:vAlign w:val="center"/>
          </w:tcPr>
          <w:p w14:paraId="6C67CC1F" w14:textId="77777777" w:rsidR="00A069A3" w:rsidRPr="00A069A3" w:rsidRDefault="00A069A3" w:rsidP="00535C6C">
            <w:pPr>
              <w:jc w:val="both"/>
            </w:pPr>
            <w:r w:rsidRPr="00A069A3">
              <w:t>Trykniveauet ligger i kote, ca.:</w:t>
            </w:r>
          </w:p>
        </w:tc>
        <w:tc>
          <w:tcPr>
            <w:tcW w:w="4373" w:type="dxa"/>
            <w:tcBorders>
              <w:top w:val="single" w:sz="12" w:space="0" w:color="auto"/>
            </w:tcBorders>
            <w:vAlign w:val="center"/>
          </w:tcPr>
          <w:p w14:paraId="650EBA7E" w14:textId="77777777" w:rsidR="00A069A3" w:rsidRPr="00A069A3" w:rsidRDefault="00A069A3" w:rsidP="00535C6C">
            <w:pPr>
              <w:jc w:val="both"/>
            </w:pPr>
          </w:p>
        </w:tc>
      </w:tr>
      <w:tr w:rsidR="00A069A3" w:rsidRPr="00A069A3" w14:paraId="41C19071" w14:textId="77777777" w:rsidTr="00535C6C">
        <w:tc>
          <w:tcPr>
            <w:tcW w:w="4883" w:type="dxa"/>
            <w:vAlign w:val="center"/>
          </w:tcPr>
          <w:p w14:paraId="2E799638" w14:textId="77777777" w:rsidR="00A069A3" w:rsidRPr="00A069A3" w:rsidRDefault="00A069A3" w:rsidP="00535C6C">
            <w:pPr>
              <w:jc w:val="both"/>
            </w:pPr>
            <w:r w:rsidRPr="00A069A3">
              <w:t>Trykniveau i forhold til terræn, ca.:</w:t>
            </w:r>
          </w:p>
        </w:tc>
        <w:tc>
          <w:tcPr>
            <w:tcW w:w="4373" w:type="dxa"/>
            <w:vAlign w:val="center"/>
          </w:tcPr>
          <w:p w14:paraId="0984ABDA" w14:textId="77777777" w:rsidR="00A069A3" w:rsidRPr="00A069A3" w:rsidRDefault="00A069A3" w:rsidP="00535C6C">
            <w:pPr>
              <w:jc w:val="both"/>
            </w:pPr>
          </w:p>
        </w:tc>
      </w:tr>
      <w:tr w:rsidR="003C04BA" w:rsidRPr="00A069A3" w14:paraId="47C50BFB" w14:textId="77777777" w:rsidTr="00535C6C">
        <w:tc>
          <w:tcPr>
            <w:tcW w:w="4883" w:type="dxa"/>
            <w:vAlign w:val="center"/>
          </w:tcPr>
          <w:p w14:paraId="577A6301" w14:textId="0F23EC8C" w:rsidR="003C04BA" w:rsidRPr="00A069A3" w:rsidRDefault="003C04BA" w:rsidP="003C04BA">
            <w:pPr>
              <w:jc w:val="both"/>
            </w:pPr>
            <w:r>
              <w:t>Mægtighed af sekundære magasin</w:t>
            </w:r>
          </w:p>
        </w:tc>
        <w:tc>
          <w:tcPr>
            <w:tcW w:w="4373" w:type="dxa"/>
            <w:vAlign w:val="center"/>
          </w:tcPr>
          <w:p w14:paraId="0D351075" w14:textId="28887C73" w:rsidR="003C04BA" w:rsidRPr="00BD2DD1" w:rsidRDefault="003C04BA" w:rsidP="003C04BA">
            <w:pPr>
              <w:jc w:val="both"/>
              <w:rPr>
                <w:color w:val="007FB3" w:themeColor="accent6" w:themeTint="BF"/>
              </w:rPr>
            </w:pPr>
            <w:r>
              <w:rPr>
                <w:color w:val="FF0000"/>
              </w:rPr>
              <w:t xml:space="preserve">Eks: </w:t>
            </w:r>
            <w:r w:rsidRPr="003C04BA">
              <w:rPr>
                <w:color w:val="FF0000"/>
              </w:rPr>
              <w:t xml:space="preserve">10 meter tykt. Vurderet på baggrund af … Beskriv grundlaget for vurderingen. F.eks. om </w:t>
            </w:r>
            <w:r w:rsidRPr="003C04BA">
              <w:rPr>
                <w:color w:val="FF0000"/>
              </w:rPr>
              <w:lastRenderedPageBreak/>
              <w:t>den er foretaget på baggrund af modeller eller boringer langt væk.</w:t>
            </w:r>
          </w:p>
        </w:tc>
      </w:tr>
      <w:tr w:rsidR="003C04BA" w:rsidRPr="00A069A3" w14:paraId="006633A4" w14:textId="77777777" w:rsidTr="00535C6C">
        <w:tc>
          <w:tcPr>
            <w:tcW w:w="4883" w:type="dxa"/>
            <w:vAlign w:val="center"/>
          </w:tcPr>
          <w:p w14:paraId="021A5908" w14:textId="4D12F001" w:rsidR="003C04BA" w:rsidRPr="00A069A3" w:rsidRDefault="003C04BA" w:rsidP="003C04BA">
            <w:pPr>
              <w:jc w:val="both"/>
            </w:pPr>
            <w:r>
              <w:lastRenderedPageBreak/>
              <w:t>Hy</w:t>
            </w:r>
            <w:r w:rsidRPr="003C04BA">
              <w:t>draulisk gradient</w:t>
            </w:r>
          </w:p>
        </w:tc>
        <w:tc>
          <w:tcPr>
            <w:tcW w:w="4373" w:type="dxa"/>
            <w:vAlign w:val="center"/>
          </w:tcPr>
          <w:p w14:paraId="47D6396F" w14:textId="6A8E367E" w:rsidR="003C04BA" w:rsidRPr="00BD2DD1" w:rsidRDefault="003C04BA" w:rsidP="003C04BA">
            <w:pPr>
              <w:jc w:val="both"/>
              <w:rPr>
                <w:color w:val="007FB3" w:themeColor="accent6" w:themeTint="BF"/>
              </w:rPr>
            </w:pPr>
            <w:r>
              <w:rPr>
                <w:color w:val="FF0000"/>
              </w:rPr>
              <w:t>Forhold gerne gradienten til den der tidligere er vurderet i rapporter</w:t>
            </w:r>
          </w:p>
        </w:tc>
      </w:tr>
      <w:tr w:rsidR="003C04BA" w:rsidRPr="00A069A3" w14:paraId="0CC5D38F" w14:textId="77777777" w:rsidTr="00535C6C">
        <w:tc>
          <w:tcPr>
            <w:tcW w:w="4883" w:type="dxa"/>
            <w:vAlign w:val="center"/>
          </w:tcPr>
          <w:p w14:paraId="0B898D29" w14:textId="6CCD81B2" w:rsidR="003C04BA" w:rsidRPr="00A069A3" w:rsidRDefault="003C04BA" w:rsidP="003C04BA">
            <w:pPr>
              <w:jc w:val="both"/>
            </w:pPr>
            <w:r w:rsidRPr="003C04BA">
              <w:t>Hydraulisk konduktivitet</w:t>
            </w:r>
          </w:p>
        </w:tc>
        <w:tc>
          <w:tcPr>
            <w:tcW w:w="4373" w:type="dxa"/>
            <w:vAlign w:val="center"/>
          </w:tcPr>
          <w:p w14:paraId="36F915CB" w14:textId="22F58885" w:rsidR="003C04BA" w:rsidRPr="00BD2DD1" w:rsidRDefault="003C04BA" w:rsidP="003C04BA">
            <w:pPr>
              <w:jc w:val="both"/>
              <w:rPr>
                <w:color w:val="007FB3" w:themeColor="accent6" w:themeTint="BF"/>
              </w:rPr>
            </w:pPr>
            <w:r>
              <w:rPr>
                <w:color w:val="FF0000"/>
              </w:rPr>
              <w:t>Vurderet ud fra</w:t>
            </w:r>
          </w:p>
        </w:tc>
      </w:tr>
      <w:tr w:rsidR="003C04BA" w:rsidRPr="00A069A3" w14:paraId="6814FAB0" w14:textId="77777777" w:rsidTr="00535C6C">
        <w:tc>
          <w:tcPr>
            <w:tcW w:w="4883" w:type="dxa"/>
            <w:vAlign w:val="center"/>
          </w:tcPr>
          <w:p w14:paraId="39CF10C3" w14:textId="77777777" w:rsidR="003C04BA" w:rsidRPr="00A069A3" w:rsidRDefault="003C04BA" w:rsidP="003C04BA">
            <w:pPr>
              <w:jc w:val="both"/>
            </w:pPr>
            <w:r w:rsidRPr="00A069A3">
              <w:t>Strømningsretning i det sekundære magasin vurderet ud fra pejlinger af grundvandsspejl:</w:t>
            </w:r>
          </w:p>
        </w:tc>
        <w:tc>
          <w:tcPr>
            <w:tcW w:w="4373" w:type="dxa"/>
            <w:vAlign w:val="center"/>
          </w:tcPr>
          <w:p w14:paraId="57C2D291" w14:textId="77777777" w:rsidR="003C04BA" w:rsidRPr="00A069A3" w:rsidRDefault="003C04BA" w:rsidP="003C04BA">
            <w:pPr>
              <w:jc w:val="both"/>
            </w:pPr>
            <w:r w:rsidRPr="003C04BA">
              <w:rPr>
                <w:color w:val="FF0000"/>
              </w:rPr>
              <w:t xml:space="preserve">Indsæt gerne </w:t>
            </w:r>
            <w:proofErr w:type="spellStart"/>
            <w:r w:rsidRPr="003C04BA">
              <w:rPr>
                <w:color w:val="FF0000"/>
              </w:rPr>
              <w:t>dato,år</w:t>
            </w:r>
            <w:proofErr w:type="spellEnd"/>
            <w:r w:rsidRPr="003C04BA">
              <w:rPr>
                <w:color w:val="FF0000"/>
              </w:rPr>
              <w:t xml:space="preserve"> for pejling, og beskriv, at der er pejlet i forbindelse med dette projekt. Beskriv også, hvis strømningsretningen afviger fra forventet/tidligere målte strømningsretninger</w:t>
            </w:r>
          </w:p>
        </w:tc>
      </w:tr>
    </w:tbl>
    <w:p w14:paraId="07E20F01" w14:textId="77777777" w:rsidR="002313C7" w:rsidRDefault="002313C7" w:rsidP="00535C6C">
      <w:pPr>
        <w:pStyle w:val="TypografiEfter11pkt"/>
        <w:spacing w:after="0" w:line="276" w:lineRule="auto"/>
        <w:ind w:left="0"/>
        <w:jc w:val="both"/>
        <w:rPr>
          <w:highlight w:val="green"/>
          <w:lang w:val="da-DK"/>
        </w:rPr>
      </w:pPr>
    </w:p>
    <w:p w14:paraId="06663D68" w14:textId="77777777" w:rsidR="00E10952" w:rsidRDefault="00E10952">
      <w:pPr>
        <w:jc w:val="both"/>
        <w:rPr>
          <w:rFonts w:eastAsia="Times New Roman" w:cs="Times New Roman"/>
          <w:sz w:val="22"/>
          <w:highlight w:val="green"/>
          <w:lang w:eastAsia="x-none"/>
        </w:rPr>
      </w:pPr>
      <w:r>
        <w:rPr>
          <w:highlight w:val="green"/>
        </w:rPr>
        <w:br w:type="page"/>
      </w:r>
    </w:p>
    <w:p w14:paraId="1B4E806C" w14:textId="77777777" w:rsidR="00A069A3" w:rsidRDefault="003505A7" w:rsidP="00B22403">
      <w:pPr>
        <w:pStyle w:val="Overskrift2"/>
      </w:pPr>
      <w:bookmarkStart w:id="80" w:name="_Toc411596423"/>
      <w:bookmarkStart w:id="81" w:name="_Toc486399805"/>
      <w:bookmarkStart w:id="82" w:name="_Toc152666458"/>
      <w:r>
        <w:lastRenderedPageBreak/>
        <w:t xml:space="preserve">4.2 </w:t>
      </w:r>
      <w:r w:rsidR="00A069A3" w:rsidRPr="007E0E65">
        <w:t>Grundvand</w:t>
      </w:r>
      <w:bookmarkEnd w:id="80"/>
      <w:r w:rsidR="00AC2FC2">
        <w:t xml:space="preserve"> og overfladevand</w:t>
      </w:r>
      <w:bookmarkEnd w:id="81"/>
      <w:bookmarkEnd w:id="82"/>
    </w:p>
    <w:p w14:paraId="2DA16735" w14:textId="77777777" w:rsidR="009D5440" w:rsidRPr="009D5440" w:rsidRDefault="009D5440" w:rsidP="009D5440"/>
    <w:tbl>
      <w:tblPr>
        <w:tblW w:w="9256" w:type="dxa"/>
        <w:tblInd w:w="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top w:w="11" w:type="dxa"/>
          <w:left w:w="70" w:type="dxa"/>
          <w:bottom w:w="11" w:type="dxa"/>
          <w:right w:w="70" w:type="dxa"/>
        </w:tblCellMar>
        <w:tblLook w:val="0000" w:firstRow="0" w:lastRow="0" w:firstColumn="0" w:lastColumn="0" w:noHBand="0" w:noVBand="0"/>
      </w:tblPr>
      <w:tblGrid>
        <w:gridCol w:w="4883"/>
        <w:gridCol w:w="4373"/>
      </w:tblGrid>
      <w:tr w:rsidR="00A069A3" w:rsidRPr="007E0E65" w14:paraId="79572551" w14:textId="77777777" w:rsidTr="00535C6C">
        <w:tc>
          <w:tcPr>
            <w:tcW w:w="4883" w:type="dxa"/>
          </w:tcPr>
          <w:p w14:paraId="24012A08" w14:textId="77777777" w:rsidR="00A069A3" w:rsidRPr="007E0E65" w:rsidRDefault="00A069A3" w:rsidP="00535C6C">
            <w:pPr>
              <w:jc w:val="both"/>
            </w:pPr>
            <w:r w:rsidRPr="007E0E65">
              <w:t>Nærmeste vandindvindingsboringer til almene drikkevandsformål:</w:t>
            </w:r>
          </w:p>
        </w:tc>
        <w:bookmarkStart w:id="83" w:name="Tekst127"/>
        <w:tc>
          <w:tcPr>
            <w:tcW w:w="4373" w:type="dxa"/>
          </w:tcPr>
          <w:p w14:paraId="5BB63D36" w14:textId="77777777" w:rsidR="00A069A3" w:rsidRPr="007E0E65" w:rsidRDefault="00A069A3" w:rsidP="00535C6C">
            <w:pPr>
              <w:jc w:val="both"/>
            </w:pPr>
            <w:r w:rsidRPr="007E0E65">
              <w:fldChar w:fldCharType="begin">
                <w:ffData>
                  <w:name w:val="Tekst127"/>
                  <w:enabled/>
                  <w:calcOnExit w:val="0"/>
                  <w:textInput>
                    <w:default w:val="By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 w:rsidR="00914897">
              <w:rPr>
                <w:noProof/>
              </w:rPr>
              <w:t>By</w:t>
            </w:r>
            <w:r w:rsidRPr="007E0E65">
              <w:fldChar w:fldCharType="end"/>
            </w:r>
            <w:bookmarkEnd w:id="83"/>
            <w:r w:rsidRPr="007E0E65">
              <w:t xml:space="preserve"> Vandværk, hvis boringer ligger ca. </w:t>
            </w:r>
            <w:bookmarkStart w:id="84" w:name="Tekst196"/>
            <w:r w:rsidRPr="007E0E65">
              <w:fldChar w:fldCharType="begin">
                <w:ffData>
                  <w:name w:val="Tekst196"/>
                  <w:enabled/>
                  <w:calcOnExit w:val="0"/>
                  <w:textInput>
                    <w:default w:val="xx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 w:rsidR="00F94178">
              <w:rPr>
                <w:noProof/>
              </w:rPr>
              <w:t>antal m</w:t>
            </w:r>
            <w:r w:rsidRPr="007E0E65">
              <w:fldChar w:fldCharType="end"/>
            </w:r>
            <w:bookmarkEnd w:id="84"/>
            <w:r w:rsidRPr="007E0E65">
              <w:t xml:space="preserve"> </w:t>
            </w:r>
            <w:proofErr w:type="spellStart"/>
            <w:r w:rsidRPr="007E0E65">
              <w:t>m</w:t>
            </w:r>
            <w:proofErr w:type="spellEnd"/>
            <w:r w:rsidRPr="007E0E65">
              <w:t xml:space="preserve"> </w:t>
            </w:r>
            <w:bookmarkStart w:id="85" w:name="Tekst128"/>
            <w:r w:rsidRPr="007E0E65">
              <w:fldChar w:fldCharType="begin">
                <w:ffData>
                  <w:name w:val="Tekst128"/>
                  <w:enabled/>
                  <w:calcOnExit w:val="0"/>
                  <w:textInput>
                    <w:default w:val="retning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 w:rsidR="00914897">
              <w:rPr>
                <w:noProof/>
              </w:rPr>
              <w:t>retning</w:t>
            </w:r>
            <w:r w:rsidRPr="007E0E65">
              <w:fldChar w:fldCharType="end"/>
            </w:r>
            <w:bookmarkEnd w:id="85"/>
          </w:p>
        </w:tc>
      </w:tr>
      <w:tr w:rsidR="00A069A3" w:rsidRPr="007E0E65" w14:paraId="6A377528" w14:textId="77777777" w:rsidTr="00535C6C">
        <w:tc>
          <w:tcPr>
            <w:tcW w:w="4883" w:type="dxa"/>
          </w:tcPr>
          <w:p w14:paraId="1F3F996D" w14:textId="77777777" w:rsidR="00A069A3" w:rsidRPr="007E0E65" w:rsidRDefault="00A069A3" w:rsidP="00535C6C">
            <w:pPr>
              <w:jc w:val="both"/>
            </w:pPr>
            <w:r w:rsidRPr="007E0E65">
              <w:t>Indvindingstilladelse:</w:t>
            </w:r>
          </w:p>
        </w:tc>
        <w:bookmarkStart w:id="86" w:name="Tekst129"/>
        <w:tc>
          <w:tcPr>
            <w:tcW w:w="4373" w:type="dxa"/>
          </w:tcPr>
          <w:p w14:paraId="65EDADF5" w14:textId="77777777" w:rsidR="00A069A3" w:rsidRPr="007E0E65" w:rsidRDefault="00A069A3" w:rsidP="00535C6C">
            <w:pPr>
              <w:jc w:val="both"/>
            </w:pPr>
            <w:r w:rsidRPr="007E0E65">
              <w:fldChar w:fldCharType="begin">
                <w:ffData>
                  <w:name w:val="Tekst129"/>
                  <w:enabled/>
                  <w:calcOnExit w:val="0"/>
                  <w:textInput/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 w:rsidR="00914897">
              <w:rPr>
                <w:noProof/>
              </w:rPr>
              <w:t> </w:t>
            </w:r>
            <w:r w:rsidR="00914897">
              <w:rPr>
                <w:noProof/>
              </w:rPr>
              <w:t> </w:t>
            </w:r>
            <w:r w:rsidR="00914897">
              <w:rPr>
                <w:noProof/>
              </w:rPr>
              <w:t> </w:t>
            </w:r>
            <w:r w:rsidR="00914897">
              <w:rPr>
                <w:noProof/>
              </w:rPr>
              <w:t> </w:t>
            </w:r>
            <w:r w:rsidR="00914897">
              <w:rPr>
                <w:noProof/>
              </w:rPr>
              <w:t> </w:t>
            </w:r>
            <w:r w:rsidRPr="007E0E65">
              <w:fldChar w:fldCharType="end"/>
            </w:r>
            <w:bookmarkEnd w:id="86"/>
            <w:r w:rsidRPr="007E0E65">
              <w:t xml:space="preserve"> m</w:t>
            </w:r>
            <w:r w:rsidRPr="007E0E65">
              <w:rPr>
                <w:vertAlign w:val="superscript"/>
              </w:rPr>
              <w:t>3</w:t>
            </w:r>
            <w:r w:rsidRPr="007E0E65">
              <w:t>/år</w:t>
            </w:r>
          </w:p>
        </w:tc>
      </w:tr>
      <w:tr w:rsidR="00A069A3" w:rsidRPr="007E0E65" w14:paraId="02FE5B71" w14:textId="77777777" w:rsidTr="00535C6C">
        <w:tc>
          <w:tcPr>
            <w:tcW w:w="4883" w:type="dxa"/>
          </w:tcPr>
          <w:p w14:paraId="6C96619C" w14:textId="77777777" w:rsidR="00A069A3" w:rsidRPr="007E0E65" w:rsidRDefault="00A069A3" w:rsidP="00535C6C">
            <w:pPr>
              <w:jc w:val="both"/>
            </w:pPr>
            <w:r w:rsidRPr="007E0E65">
              <w:t xml:space="preserve">Indvinding i </w:t>
            </w:r>
            <w:bookmarkStart w:id="87" w:name="Tekst132"/>
            <w:r w:rsidRPr="007E0E65">
              <w:fldChar w:fldCharType="begin">
                <w:ffData>
                  <w:name w:val="Tekst132"/>
                  <w:enabled/>
                  <w:calcOnExit w:val="0"/>
                  <w:textInput>
                    <w:default w:val="år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 w:rsidR="00914897">
              <w:rPr>
                <w:noProof/>
              </w:rPr>
              <w:t>år</w:t>
            </w:r>
            <w:r w:rsidRPr="007E0E65">
              <w:fldChar w:fldCharType="end"/>
            </w:r>
            <w:bookmarkEnd w:id="87"/>
            <w:r w:rsidRPr="007E0E65">
              <w:t xml:space="preserve"> (sidst indberettede data):</w:t>
            </w:r>
          </w:p>
        </w:tc>
        <w:bookmarkStart w:id="88" w:name="Tekst130"/>
        <w:tc>
          <w:tcPr>
            <w:tcW w:w="4373" w:type="dxa"/>
          </w:tcPr>
          <w:p w14:paraId="602B94F5" w14:textId="77777777" w:rsidR="00A069A3" w:rsidRPr="007E0E65" w:rsidRDefault="00A069A3" w:rsidP="00535C6C">
            <w:pPr>
              <w:jc w:val="both"/>
            </w:pPr>
            <w:r w:rsidRPr="007E0E65">
              <w:fldChar w:fldCharType="begin">
                <w:ffData>
                  <w:name w:val="Tekst130"/>
                  <w:enabled/>
                  <w:calcOnExit w:val="0"/>
                  <w:textInput/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 w:rsidR="00914897">
              <w:rPr>
                <w:noProof/>
              </w:rPr>
              <w:t> </w:t>
            </w:r>
            <w:r w:rsidR="00914897">
              <w:rPr>
                <w:noProof/>
              </w:rPr>
              <w:t> </w:t>
            </w:r>
            <w:r w:rsidR="00914897">
              <w:rPr>
                <w:noProof/>
              </w:rPr>
              <w:t> </w:t>
            </w:r>
            <w:r w:rsidR="00914897">
              <w:rPr>
                <w:noProof/>
              </w:rPr>
              <w:t> </w:t>
            </w:r>
            <w:r w:rsidR="00914897">
              <w:rPr>
                <w:noProof/>
              </w:rPr>
              <w:t> </w:t>
            </w:r>
            <w:r w:rsidRPr="007E0E65">
              <w:fldChar w:fldCharType="end"/>
            </w:r>
            <w:bookmarkEnd w:id="88"/>
            <w:r w:rsidRPr="007E0E65">
              <w:t xml:space="preserve"> m</w:t>
            </w:r>
            <w:r w:rsidRPr="007E0E65">
              <w:rPr>
                <w:vertAlign w:val="superscript"/>
              </w:rPr>
              <w:t>3</w:t>
            </w:r>
          </w:p>
        </w:tc>
      </w:tr>
      <w:tr w:rsidR="00A069A3" w:rsidRPr="007E0E65" w14:paraId="47B14CAA" w14:textId="77777777" w:rsidTr="00535C6C">
        <w:tc>
          <w:tcPr>
            <w:tcW w:w="4883" w:type="dxa"/>
          </w:tcPr>
          <w:p w14:paraId="7306A8C2" w14:textId="77777777" w:rsidR="00A069A3" w:rsidRPr="007E0E65" w:rsidRDefault="00A069A3" w:rsidP="00535C6C">
            <w:pPr>
              <w:jc w:val="both"/>
            </w:pPr>
            <w:r w:rsidRPr="007E0E65">
              <w:t>Øvrige indvindingsforhold:</w:t>
            </w:r>
          </w:p>
        </w:tc>
        <w:bookmarkStart w:id="89" w:name="Tekst131"/>
        <w:tc>
          <w:tcPr>
            <w:tcW w:w="4373" w:type="dxa"/>
          </w:tcPr>
          <w:p w14:paraId="618508D9" w14:textId="77777777" w:rsidR="00A069A3" w:rsidRPr="007E0E65" w:rsidRDefault="00A069A3" w:rsidP="00535C6C">
            <w:pPr>
              <w:jc w:val="both"/>
            </w:pPr>
            <w:r w:rsidRPr="007E0E65">
              <w:fldChar w:fldCharType="begin">
                <w:ffData>
                  <w:name w:val="Tekst131"/>
                  <w:enabled/>
                  <w:calcOnExit w:val="0"/>
                  <w:textInput>
                    <w:default w:val="f.eks. Uden for beskyttelseszone og indvindingsopland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 w:rsidR="00914897">
              <w:rPr>
                <w:noProof/>
              </w:rPr>
              <w:t>f.eks. Uden for beskyttelseszone og indvindingsopland</w:t>
            </w:r>
            <w:r w:rsidRPr="007E0E65">
              <w:fldChar w:fldCharType="end"/>
            </w:r>
            <w:bookmarkEnd w:id="89"/>
          </w:p>
        </w:tc>
      </w:tr>
      <w:tr w:rsidR="00A069A3" w:rsidRPr="007E0E65" w14:paraId="13770D42" w14:textId="77777777" w:rsidTr="00535C6C">
        <w:tc>
          <w:tcPr>
            <w:tcW w:w="4883" w:type="dxa"/>
          </w:tcPr>
          <w:p w14:paraId="77D6FBCF" w14:textId="77777777" w:rsidR="00A069A3" w:rsidRPr="007E0E65" w:rsidRDefault="00A069A3" w:rsidP="00535C6C">
            <w:pPr>
              <w:jc w:val="both"/>
            </w:pPr>
            <w:r w:rsidRPr="007E0E65">
              <w:t>Inden undersøgelsen vurderes der at være en potentiel risiko over</w:t>
            </w:r>
            <w:r>
              <w:t xml:space="preserve"> </w:t>
            </w:r>
            <w:r w:rsidRPr="007E0E65">
              <w:t>for målsat overfladevand</w:t>
            </w:r>
          </w:p>
        </w:tc>
        <w:tc>
          <w:tcPr>
            <w:tcW w:w="4373" w:type="dxa"/>
          </w:tcPr>
          <w:p w14:paraId="0D871D2D" w14:textId="77777777" w:rsidR="00A069A3" w:rsidRPr="007E0E65" w:rsidRDefault="00A069A3" w:rsidP="00535C6C">
            <w:pPr>
              <w:jc w:val="both"/>
              <w:rPr>
                <w:color w:val="FF0000"/>
              </w:rPr>
            </w:pPr>
            <w:r w:rsidRPr="007E0E65">
              <w:rPr>
                <w:color w:val="FF0000"/>
              </w:rPr>
              <w:t>Ja/nej</w:t>
            </w:r>
          </w:p>
        </w:tc>
      </w:tr>
      <w:tr w:rsidR="00A069A3" w:rsidRPr="007E0E65" w14:paraId="6DF072B0" w14:textId="77777777" w:rsidTr="00535C6C">
        <w:tc>
          <w:tcPr>
            <w:tcW w:w="4883" w:type="dxa"/>
          </w:tcPr>
          <w:p w14:paraId="59446282" w14:textId="77777777" w:rsidR="00A069A3" w:rsidRPr="007E0E65" w:rsidRDefault="00A069A3" w:rsidP="00535C6C">
            <w:pPr>
              <w:jc w:val="both"/>
            </w:pPr>
            <w:r w:rsidRPr="007E0E65">
              <w:t>Målsat overfladevand inden</w:t>
            </w:r>
            <w:r>
              <w:t xml:space="preserve"> </w:t>
            </w:r>
            <w:r w:rsidRPr="007E0E65">
              <w:t>for 250 m</w:t>
            </w:r>
          </w:p>
          <w:p w14:paraId="2F8404A5" w14:textId="77777777" w:rsidR="00A069A3" w:rsidRPr="007E0E65" w:rsidRDefault="00A069A3" w:rsidP="00426189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(ved nej</w:t>
            </w:r>
            <w:r w:rsidR="00426189" w:rsidRPr="003C04BA">
              <w:rPr>
                <w:color w:val="FF0000"/>
              </w:rPr>
              <w:t>, skriv at der ikke er risiko for overfladevand</w:t>
            </w:r>
            <w:r w:rsidRPr="003C04BA">
              <w:rPr>
                <w:color w:val="FF0000"/>
              </w:rPr>
              <w:t>)</w:t>
            </w:r>
          </w:p>
        </w:tc>
        <w:tc>
          <w:tcPr>
            <w:tcW w:w="4373" w:type="dxa"/>
          </w:tcPr>
          <w:p w14:paraId="76B30B99" w14:textId="77777777" w:rsidR="00A069A3" w:rsidRPr="007E0E65" w:rsidRDefault="00A069A3" w:rsidP="00535C6C">
            <w:pPr>
              <w:jc w:val="both"/>
              <w:rPr>
                <w:color w:val="FF0000"/>
              </w:rPr>
            </w:pPr>
            <w:r w:rsidRPr="006C0EFC">
              <w:fldChar w:fldCharType="begin">
                <w:ffData>
                  <w:name w:val="Tekst61"/>
                  <w:enabled/>
                  <w:calcOnExit w:val="0"/>
                  <w:textInput>
                    <w:default w:val="Adresse"/>
                  </w:textInput>
                </w:ffData>
              </w:fldChar>
            </w:r>
            <w:r w:rsidRPr="006C0EFC">
              <w:instrText xml:space="preserve"> FORMTEXT </w:instrText>
            </w:r>
            <w:r w:rsidRPr="006C0EFC">
              <w:fldChar w:fldCharType="separate"/>
            </w:r>
            <w:r w:rsidR="00914897">
              <w:rPr>
                <w:noProof/>
              </w:rPr>
              <w:t>Adresse</w:t>
            </w:r>
            <w:r w:rsidRPr="006C0EFC">
              <w:fldChar w:fldCharType="end"/>
            </w:r>
            <w:r>
              <w:t xml:space="preserve"> </w:t>
            </w:r>
            <w:r w:rsidRPr="007E0E65">
              <w:rPr>
                <w:color w:val="FF0000"/>
              </w:rPr>
              <w:t>Sø</w:t>
            </w:r>
          </w:p>
          <w:p w14:paraId="4DD0EEBB" w14:textId="77777777" w:rsidR="00A069A3" w:rsidRPr="007E0E65" w:rsidRDefault="00A069A3" w:rsidP="00535C6C">
            <w:pPr>
              <w:jc w:val="both"/>
              <w:rPr>
                <w:color w:val="FF0000"/>
              </w:rPr>
            </w:pPr>
            <w:r w:rsidRPr="006C0EFC">
              <w:fldChar w:fldCharType="begin">
                <w:ffData>
                  <w:name w:val="Tekst61"/>
                  <w:enabled/>
                  <w:calcOnExit w:val="0"/>
                  <w:textInput>
                    <w:default w:val="Adresse"/>
                  </w:textInput>
                </w:ffData>
              </w:fldChar>
            </w:r>
            <w:r w:rsidRPr="006C0EFC">
              <w:instrText xml:space="preserve"> FORMTEXT </w:instrText>
            </w:r>
            <w:r w:rsidRPr="006C0EFC">
              <w:fldChar w:fldCharType="separate"/>
            </w:r>
            <w:r w:rsidR="00914897">
              <w:rPr>
                <w:noProof/>
              </w:rPr>
              <w:t>Adresse</w:t>
            </w:r>
            <w:r w:rsidRPr="006C0EFC">
              <w:fldChar w:fldCharType="end"/>
            </w:r>
            <w:r>
              <w:t xml:space="preserve"> </w:t>
            </w:r>
            <w:r w:rsidRPr="007E0E65">
              <w:rPr>
                <w:color w:val="FF0000"/>
              </w:rPr>
              <w:t>Fjord</w:t>
            </w:r>
          </w:p>
          <w:p w14:paraId="63636967" w14:textId="77777777" w:rsidR="00A069A3" w:rsidRPr="007E0E65" w:rsidRDefault="00A069A3" w:rsidP="00535C6C">
            <w:pPr>
              <w:jc w:val="both"/>
              <w:rPr>
                <w:color w:val="FF0000"/>
              </w:rPr>
            </w:pPr>
            <w:r w:rsidRPr="006C0EFC">
              <w:fldChar w:fldCharType="begin">
                <w:ffData>
                  <w:name w:val="Tekst61"/>
                  <w:enabled/>
                  <w:calcOnExit w:val="0"/>
                  <w:textInput>
                    <w:default w:val="Adresse"/>
                  </w:textInput>
                </w:ffData>
              </w:fldChar>
            </w:r>
            <w:r w:rsidRPr="006C0EFC">
              <w:instrText xml:space="preserve"> FORMTEXT </w:instrText>
            </w:r>
            <w:r w:rsidRPr="006C0EFC">
              <w:fldChar w:fldCharType="separate"/>
            </w:r>
            <w:r w:rsidR="00914897">
              <w:rPr>
                <w:noProof/>
              </w:rPr>
              <w:t>Adresse</w:t>
            </w:r>
            <w:r w:rsidRPr="006C0EFC">
              <w:fldChar w:fldCharType="end"/>
            </w:r>
            <w:r w:rsidRPr="007E0E65">
              <w:rPr>
                <w:color w:val="FF0000"/>
              </w:rPr>
              <w:t xml:space="preserve"> Å</w:t>
            </w:r>
          </w:p>
          <w:p w14:paraId="77CF7CB7" w14:textId="77777777" w:rsidR="00A069A3" w:rsidRPr="007E0E65" w:rsidRDefault="00A069A3" w:rsidP="00535C6C">
            <w:pPr>
              <w:jc w:val="both"/>
            </w:pPr>
            <w:r w:rsidRPr="007E0E65">
              <w:rPr>
                <w:color w:val="FF0000"/>
              </w:rPr>
              <w:t>Ingen</w:t>
            </w:r>
          </w:p>
        </w:tc>
      </w:tr>
    </w:tbl>
    <w:p w14:paraId="3C6CADAB" w14:textId="1A1638E4" w:rsidR="00A069A3" w:rsidRDefault="00A069A3" w:rsidP="00535C6C">
      <w:pPr>
        <w:spacing w:line="276" w:lineRule="auto"/>
        <w:jc w:val="both"/>
        <w:rPr>
          <w:highlight w:val="green"/>
        </w:rPr>
      </w:pPr>
    </w:p>
    <w:p w14:paraId="61914463" w14:textId="091A0C45" w:rsidR="003C04BA" w:rsidRPr="003C04BA" w:rsidRDefault="003C04BA" w:rsidP="00535C6C">
      <w:pPr>
        <w:spacing w:line="276" w:lineRule="auto"/>
        <w:jc w:val="both"/>
        <w:rPr>
          <w:color w:val="FF0000"/>
        </w:rPr>
      </w:pPr>
      <w:r w:rsidRPr="003C04BA">
        <w:rPr>
          <w:color w:val="FF0000"/>
        </w:rPr>
        <w:t xml:space="preserve">Indsæt </w:t>
      </w:r>
      <w:proofErr w:type="spellStart"/>
      <w:r w:rsidRPr="003C04BA">
        <w:rPr>
          <w:color w:val="FF0000"/>
        </w:rPr>
        <w:t>evt</w:t>
      </w:r>
      <w:proofErr w:type="spellEnd"/>
      <w:r w:rsidRPr="003C04BA">
        <w:rPr>
          <w:color w:val="FF0000"/>
        </w:rPr>
        <w:t xml:space="preserve"> bilag 1 her</w:t>
      </w:r>
    </w:p>
    <w:p w14:paraId="304F49F8" w14:textId="77777777" w:rsidR="00A069A3" w:rsidRDefault="003E4C11" w:rsidP="00B22403">
      <w:pPr>
        <w:pStyle w:val="Overskrift1"/>
      </w:pPr>
      <w:bookmarkStart w:id="90" w:name="_Toc486399806"/>
      <w:bookmarkStart w:id="91" w:name="_Toc152666459"/>
      <w:r>
        <w:lastRenderedPageBreak/>
        <w:t>Undersøgelsens omfang</w:t>
      </w:r>
      <w:bookmarkEnd w:id="90"/>
      <w:bookmarkEnd w:id="91"/>
    </w:p>
    <w:p w14:paraId="6CD5888E" w14:textId="77777777" w:rsidR="00A069A3" w:rsidRDefault="00A069A3" w:rsidP="00B22403">
      <w:pPr>
        <w:pStyle w:val="Overskrift2"/>
      </w:pPr>
      <w:bookmarkStart w:id="92" w:name="_Toc486399807"/>
      <w:bookmarkStart w:id="93" w:name="_Toc152666460"/>
      <w:r>
        <w:t>5.1 Strategi</w:t>
      </w:r>
      <w:bookmarkEnd w:id="92"/>
      <w:bookmarkEnd w:id="93"/>
    </w:p>
    <w:p w14:paraId="1D867226" w14:textId="4869EB85" w:rsidR="002313C7" w:rsidRDefault="00A069A3" w:rsidP="00535C6C">
      <w:pPr>
        <w:jc w:val="both"/>
        <w:rPr>
          <w:color w:val="FF0000"/>
        </w:rPr>
      </w:pPr>
      <w:r w:rsidRPr="007E0E65">
        <w:t xml:space="preserve">Strategien for undersøgelsen har været at undersøge </w:t>
      </w:r>
      <w:r w:rsidR="00860D35" w:rsidRPr="005D341E">
        <w:rPr>
          <w:i/>
          <w:color w:val="FF0000"/>
        </w:rPr>
        <w:t>….konceptuel model …. antagelser</w:t>
      </w:r>
      <w:r w:rsidR="00487D17">
        <w:rPr>
          <w:i/>
          <w:color w:val="FF0000"/>
        </w:rPr>
        <w:t xml:space="preserve"> </w:t>
      </w:r>
      <w:r w:rsidR="00860D35" w:rsidRPr="005D341E">
        <w:rPr>
          <w:i/>
          <w:color w:val="FF0000"/>
        </w:rPr>
        <w:t>…</w:t>
      </w:r>
      <w:r w:rsidR="00487D17">
        <w:rPr>
          <w:i/>
          <w:color w:val="FF0000"/>
        </w:rPr>
        <w:t>Vær opmærksom på om der er udarbejdet en konceptuel model i forbindelse med den indledende undersøgelse, og tag i så fald udgangspunkt i den.</w:t>
      </w:r>
    </w:p>
    <w:p w14:paraId="49D5EF20" w14:textId="77777777" w:rsidR="00A069A3" w:rsidRPr="007E0E65" w:rsidRDefault="00A069A3" w:rsidP="00B22403">
      <w:pPr>
        <w:pStyle w:val="Overskrift2"/>
      </w:pPr>
      <w:bookmarkStart w:id="94" w:name="_Toc40243870"/>
      <w:bookmarkStart w:id="95" w:name="_Toc411596427"/>
      <w:bookmarkStart w:id="96" w:name="_Toc486399808"/>
      <w:bookmarkStart w:id="97" w:name="_Toc152666461"/>
      <w:r>
        <w:t xml:space="preserve">5.2 </w:t>
      </w:r>
      <w:r w:rsidRPr="007E0E65">
        <w:t>Feltarbejde</w:t>
      </w:r>
      <w:bookmarkEnd w:id="94"/>
      <w:bookmarkEnd w:id="95"/>
      <w:bookmarkEnd w:id="96"/>
      <w:bookmarkEnd w:id="97"/>
    </w:p>
    <w:p w14:paraId="2F4377DE" w14:textId="77777777" w:rsidR="00A069A3" w:rsidRDefault="00A069A3" w:rsidP="00535C6C">
      <w:pPr>
        <w:jc w:val="both"/>
      </w:pPr>
      <w:bookmarkStart w:id="98" w:name="_Toc485114594"/>
      <w:bookmarkStart w:id="99" w:name="_Toc485116458"/>
      <w:bookmarkStart w:id="100" w:name="_Toc528307290"/>
      <w:bookmarkStart w:id="101" w:name="_Toc528307706"/>
      <w:bookmarkStart w:id="102" w:name="_Toc528307804"/>
      <w:bookmarkStart w:id="103" w:name="_Toc40243871"/>
      <w:r w:rsidRPr="002313C7">
        <w:t xml:space="preserve">Der blev den </w:t>
      </w:r>
      <w:bookmarkStart w:id="104" w:name="Tekst133"/>
      <w:r w:rsidRPr="002313C7">
        <w:fldChar w:fldCharType="begin">
          <w:ffData>
            <w:name w:val="Tekst133"/>
            <w:enabled/>
            <w:calcOnExit w:val="0"/>
            <w:textInput>
              <w:default w:val="dato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dato</w:t>
      </w:r>
      <w:r w:rsidRPr="002313C7">
        <w:fldChar w:fldCharType="end"/>
      </w:r>
      <w:bookmarkEnd w:id="104"/>
      <w:r w:rsidRPr="002313C7">
        <w:t xml:space="preserve"> udført </w:t>
      </w:r>
      <w:bookmarkStart w:id="105" w:name="Tekst134"/>
      <w:r w:rsidRPr="002313C7">
        <w:fldChar w:fldCharType="begin">
          <w:ffData>
            <w:name w:val="Tekst134"/>
            <w:enabled/>
            <w:calcOnExit w:val="0"/>
            <w:textInput>
              <w:default w:val="antal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antal</w:t>
      </w:r>
      <w:r w:rsidRPr="002313C7">
        <w:fldChar w:fldCharType="end"/>
      </w:r>
      <w:bookmarkEnd w:id="105"/>
      <w:r w:rsidRPr="002313C7">
        <w:t xml:space="preserve"> miljøtekniske boringer på ejendommen. Boringerne er udført ved de potentielle forureningskilder med relation til driften af </w:t>
      </w:r>
      <w:bookmarkStart w:id="106" w:name="Tekst135"/>
      <w:r w:rsidRPr="002313C7">
        <w:fldChar w:fldCharType="begin">
          <w:ffData>
            <w:name w:val="Tekst135"/>
            <w:enabled/>
            <w:calcOnExit w:val="0"/>
            <w:textInput>
              <w:default w:val="branche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branche</w:t>
      </w:r>
      <w:r w:rsidRPr="002313C7">
        <w:fldChar w:fldCharType="end"/>
      </w:r>
      <w:bookmarkEnd w:id="106"/>
      <w:r w:rsidRPr="002313C7">
        <w:t xml:space="preserve"> samt </w:t>
      </w:r>
      <w:bookmarkStart w:id="107" w:name="Tekst136"/>
      <w:r w:rsidRPr="002313C7">
        <w:fldChar w:fldCharType="begin">
          <w:ffData>
            <w:name w:val="Tekst136"/>
            <w:enabled/>
            <w:calcOnExit w:val="0"/>
            <w:textInput>
              <w:default w:val="branche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branche</w:t>
      </w:r>
      <w:r w:rsidRPr="002313C7">
        <w:fldChar w:fldCharType="end"/>
      </w:r>
      <w:bookmarkEnd w:id="107"/>
      <w:r w:rsidRPr="002313C7">
        <w:t>.</w:t>
      </w:r>
    </w:p>
    <w:p w14:paraId="4A5A3FF0" w14:textId="77777777" w:rsidR="002313C7" w:rsidRDefault="002313C7" w:rsidP="00535C6C">
      <w:pPr>
        <w:jc w:val="both"/>
      </w:pPr>
    </w:p>
    <w:p w14:paraId="0353AE30" w14:textId="77777777" w:rsidR="001D6047" w:rsidRPr="005D341E" w:rsidRDefault="001D6047" w:rsidP="001D6047">
      <w:pPr>
        <w:rPr>
          <w:i/>
        </w:rPr>
      </w:pPr>
      <w:r w:rsidRPr="005D341E">
        <w:rPr>
          <w:i/>
          <w:color w:val="FF0000"/>
        </w:rPr>
        <w:t>Vedr. navngivning af boringer mv. – se</w:t>
      </w:r>
      <w:r w:rsidRPr="005D341E">
        <w:rPr>
          <w:i/>
        </w:rPr>
        <w:t xml:space="preserve"> </w:t>
      </w:r>
      <w:hyperlink r:id="rId15" w:history="1">
        <w:r w:rsidRPr="005D341E">
          <w:rPr>
            <w:rStyle w:val="Hyperlink"/>
            <w:i/>
          </w:rPr>
          <w:t>https://miljoe.atlassian.net/wiki/display/DFVPUB</w:t>
        </w:r>
      </w:hyperlink>
      <w:r w:rsidRPr="005D341E">
        <w:rPr>
          <w:i/>
        </w:rPr>
        <w:t xml:space="preserve"> </w:t>
      </w:r>
    </w:p>
    <w:p w14:paraId="3C4E0C4E" w14:textId="77777777" w:rsidR="001D6047" w:rsidRPr="002313C7" w:rsidRDefault="001D6047" w:rsidP="00535C6C">
      <w:pPr>
        <w:jc w:val="both"/>
      </w:pPr>
    </w:p>
    <w:p w14:paraId="193ACDE7" w14:textId="77777777" w:rsidR="00A069A3" w:rsidRDefault="00A069A3" w:rsidP="00535C6C">
      <w:pPr>
        <w:jc w:val="both"/>
      </w:pPr>
      <w:r w:rsidRPr="002313C7">
        <w:t xml:space="preserve">Boringerne er benævnt </w:t>
      </w:r>
      <w:proofErr w:type="spellStart"/>
      <w:r w:rsidRPr="002313C7">
        <w:t>B</w:t>
      </w:r>
      <w:r w:rsidR="00461ABC">
        <w:fldChar w:fldCharType="begin">
          <w:ffData>
            <w:name w:val="Tekst137"/>
            <w:enabled/>
            <w:calcOnExit w:val="0"/>
            <w:textInput>
              <w:default w:val="x"/>
            </w:textInput>
          </w:ffData>
        </w:fldChar>
      </w:r>
      <w:bookmarkStart w:id="108" w:name="Tekst137"/>
      <w:r w:rsidR="00461ABC">
        <w:instrText xml:space="preserve"> FORMTEXT </w:instrText>
      </w:r>
      <w:r w:rsidR="00461ABC">
        <w:fldChar w:fldCharType="separate"/>
      </w:r>
      <w:r w:rsidR="00461ABC">
        <w:rPr>
          <w:noProof/>
        </w:rPr>
        <w:t>x</w:t>
      </w:r>
      <w:r w:rsidR="00461ABC">
        <w:fldChar w:fldCharType="end"/>
      </w:r>
      <w:bookmarkEnd w:id="108"/>
      <w:r w:rsidRPr="002313C7">
        <w:t>-B</w:t>
      </w:r>
      <w:bookmarkStart w:id="109" w:name="Tekst138"/>
      <w:r w:rsidRPr="002313C7">
        <w:fldChar w:fldCharType="begin">
          <w:ffData>
            <w:name w:val="Tekst138"/>
            <w:enabled/>
            <w:calcOnExit w:val="0"/>
            <w:textInput>
              <w:default w:val="x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xx</w:t>
      </w:r>
      <w:proofErr w:type="spellEnd"/>
      <w:r w:rsidRPr="002313C7">
        <w:fldChar w:fldCharType="end"/>
      </w:r>
      <w:bookmarkEnd w:id="109"/>
      <w:r w:rsidRPr="002313C7">
        <w:t xml:space="preserve"> på situationsplanen i bilag 6.</w:t>
      </w:r>
      <w:r w:rsidRPr="002313C7">
        <w:fldChar w:fldCharType="begin">
          <w:ffData>
            <w:name w:val="Tekst163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x</w:t>
      </w:r>
      <w:r w:rsidRPr="002313C7">
        <w:fldChar w:fldCharType="end"/>
      </w:r>
      <w:r w:rsidRPr="002313C7">
        <w:t xml:space="preserve">. Boring </w:t>
      </w:r>
      <w:proofErr w:type="spellStart"/>
      <w:r w:rsidRPr="002313C7">
        <w:t>B</w:t>
      </w:r>
      <w:bookmarkStart w:id="110" w:name="Tekst139"/>
      <w:r w:rsidRPr="002313C7">
        <w:fldChar w:fldCharType="begin">
          <w:ffData>
            <w:name w:val="Tekst139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x</w:t>
      </w:r>
      <w:proofErr w:type="spellEnd"/>
      <w:r w:rsidRPr="002313C7">
        <w:fldChar w:fldCharType="end"/>
      </w:r>
      <w:bookmarkEnd w:id="110"/>
      <w:r w:rsidRPr="002313C7">
        <w:t xml:space="preserve"> og </w:t>
      </w:r>
      <w:proofErr w:type="spellStart"/>
      <w:r w:rsidRPr="002313C7">
        <w:t>B</w:t>
      </w:r>
      <w:bookmarkStart w:id="111" w:name="Tekst140"/>
      <w:r w:rsidRPr="002313C7">
        <w:fldChar w:fldCharType="begin">
          <w:ffData>
            <w:name w:val="Tekst140"/>
            <w:enabled/>
            <w:calcOnExit w:val="0"/>
            <w:textInput>
              <w:default w:val="x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xx</w:t>
      </w:r>
      <w:proofErr w:type="spellEnd"/>
      <w:r w:rsidRPr="002313C7">
        <w:fldChar w:fldCharType="end"/>
      </w:r>
      <w:bookmarkEnd w:id="111"/>
      <w:r w:rsidRPr="002313C7">
        <w:t xml:space="preserve"> er udført med 6" snegl, </w:t>
      </w:r>
      <w:proofErr w:type="spellStart"/>
      <w:r w:rsidRPr="002313C7">
        <w:t>B</w:t>
      </w:r>
      <w:bookmarkStart w:id="112" w:name="Tekst141"/>
      <w:r w:rsidRPr="002313C7">
        <w:fldChar w:fldCharType="begin">
          <w:ffData>
            <w:name w:val="Tekst141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x</w:t>
      </w:r>
      <w:proofErr w:type="spellEnd"/>
      <w:r w:rsidRPr="002313C7">
        <w:fldChar w:fldCharType="end"/>
      </w:r>
      <w:bookmarkEnd w:id="112"/>
      <w:r w:rsidRPr="002313C7">
        <w:t xml:space="preserve"> er udført med </w:t>
      </w:r>
      <w:smartTag w:uri="urn:schemas-microsoft-com:office:smarttags" w:element="metricconverter">
        <w:smartTagPr>
          <w:attr w:name="ProductID" w:val="4”"/>
        </w:smartTagPr>
        <w:r w:rsidRPr="002313C7">
          <w:t>4”</w:t>
        </w:r>
      </w:smartTag>
      <w:r w:rsidRPr="002313C7">
        <w:t xml:space="preserve"> snegl, og </w:t>
      </w:r>
      <w:proofErr w:type="spellStart"/>
      <w:r w:rsidRPr="002313C7">
        <w:t>B</w:t>
      </w:r>
      <w:bookmarkStart w:id="113" w:name="Tekst142"/>
      <w:r w:rsidRPr="002313C7">
        <w:fldChar w:fldCharType="begin">
          <w:ffData>
            <w:name w:val="Tekst142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x</w:t>
      </w:r>
      <w:proofErr w:type="spellEnd"/>
      <w:r w:rsidRPr="002313C7">
        <w:fldChar w:fldCharType="end"/>
      </w:r>
      <w:bookmarkEnd w:id="113"/>
      <w:r w:rsidRPr="002313C7">
        <w:t xml:space="preserve"> er udført som håndboring. Boringerne er ført til mellem </w:t>
      </w:r>
      <w:bookmarkStart w:id="114" w:name="Tekst143"/>
      <w:r w:rsidRPr="002313C7">
        <w:fldChar w:fldCharType="begin">
          <w:ffData>
            <w:name w:val="Tekst143"/>
            <w:enabled/>
            <w:calcOnExit w:val="0"/>
            <w:textInput>
              <w:default w:val="x og x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x og xx</w:t>
      </w:r>
      <w:r w:rsidRPr="002313C7">
        <w:fldChar w:fldCharType="end"/>
      </w:r>
      <w:bookmarkEnd w:id="114"/>
      <w:r w:rsidRPr="002313C7">
        <w:t xml:space="preserve"> meter under terræn (m u.t.). </w:t>
      </w:r>
      <w:proofErr w:type="spellStart"/>
      <w:r w:rsidRPr="002313C7">
        <w:t>B</w:t>
      </w:r>
      <w:bookmarkStart w:id="115" w:name="Tekst144"/>
      <w:r w:rsidRPr="002313C7">
        <w:fldChar w:fldCharType="begin">
          <w:ffData>
            <w:name w:val="Tekst144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x</w:t>
      </w:r>
      <w:proofErr w:type="spellEnd"/>
      <w:r w:rsidRPr="002313C7">
        <w:fldChar w:fldCharType="end"/>
      </w:r>
      <w:bookmarkEnd w:id="115"/>
      <w:r w:rsidRPr="002313C7">
        <w:t xml:space="preserve"> og </w:t>
      </w:r>
      <w:proofErr w:type="spellStart"/>
      <w:r w:rsidRPr="002313C7">
        <w:t>B</w:t>
      </w:r>
      <w:bookmarkStart w:id="116" w:name="Tekst224"/>
      <w:r w:rsidRPr="002313C7">
        <w:fldChar w:fldCharType="begin">
          <w:ffData>
            <w:name w:val="Tekst224"/>
            <w:enabled/>
            <w:calcOnExit w:val="0"/>
            <w:textInput>
              <w:default w:val="x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xx</w:t>
      </w:r>
      <w:proofErr w:type="spellEnd"/>
      <w:r w:rsidRPr="002313C7">
        <w:fldChar w:fldCharType="end"/>
      </w:r>
      <w:bookmarkEnd w:id="116"/>
      <w:r w:rsidRPr="002313C7">
        <w:t xml:space="preserve"> er monteret med ø63 mm filter.</w:t>
      </w:r>
    </w:p>
    <w:p w14:paraId="7FF9DEEC" w14:textId="77777777" w:rsidR="002313C7" w:rsidRPr="002313C7" w:rsidRDefault="002313C7" w:rsidP="00535C6C">
      <w:pPr>
        <w:jc w:val="both"/>
      </w:pPr>
    </w:p>
    <w:p w14:paraId="2FE9F2EE" w14:textId="77777777" w:rsidR="00A069A3" w:rsidRPr="002313C7" w:rsidRDefault="00A069A3" w:rsidP="00535C6C">
      <w:pPr>
        <w:jc w:val="both"/>
      </w:pPr>
      <w:r w:rsidRPr="002313C7">
        <w:t>Boringerne er placeret således:</w:t>
      </w:r>
    </w:p>
    <w:p w14:paraId="3D195D38" w14:textId="77777777" w:rsidR="00A069A3" w:rsidRPr="002313C7" w:rsidRDefault="00461ABC" w:rsidP="001A28FE">
      <w:pPr>
        <w:pStyle w:val="Opstilling-punkttegn"/>
        <w:spacing w:before="0"/>
        <w:jc w:val="both"/>
      </w:pPr>
      <w:proofErr w:type="spellStart"/>
      <w:r w:rsidRPr="002313C7">
        <w:t>B</w:t>
      </w:r>
      <w:r>
        <w:fldChar w:fldCharType="begin">
          <w:ffData>
            <w:name w:val="Tekst137"/>
            <w:enabled/>
            <w:calcOnExit w:val="0"/>
            <w:textInput>
              <w:default w:val="x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x</w:t>
      </w:r>
      <w:proofErr w:type="spellEnd"/>
      <w:r>
        <w:fldChar w:fldCharType="end"/>
      </w:r>
      <w:r w:rsidR="00A069A3" w:rsidRPr="002313C7">
        <w:t xml:space="preserve"> er placeret </w:t>
      </w:r>
      <w:bookmarkStart w:id="117" w:name="Tekst145"/>
      <w:r w:rsidR="00A069A3" w:rsidRPr="002313C7">
        <w:fldChar w:fldCharType="begin">
          <w:ffData>
            <w:name w:val="Tekst145"/>
            <w:enabled/>
            <w:calcOnExit w:val="0"/>
            <w:textInput>
              <w:default w:val="i tankgrav til T1"/>
            </w:textInput>
          </w:ffData>
        </w:fldChar>
      </w:r>
      <w:r w:rsidR="00A069A3" w:rsidRPr="002313C7">
        <w:instrText xml:space="preserve"> FORMTEXT </w:instrText>
      </w:r>
      <w:r w:rsidR="00A069A3" w:rsidRPr="002313C7">
        <w:fldChar w:fldCharType="separate"/>
      </w:r>
      <w:r w:rsidR="00914897">
        <w:rPr>
          <w:noProof/>
        </w:rPr>
        <w:t>i tankgrav til T1</w:t>
      </w:r>
      <w:r w:rsidR="00A069A3" w:rsidRPr="002313C7">
        <w:fldChar w:fldCharType="end"/>
      </w:r>
      <w:bookmarkEnd w:id="117"/>
      <w:r w:rsidR="00A069A3" w:rsidRPr="002313C7">
        <w:t xml:space="preserve">. Boringen er ført </w:t>
      </w:r>
      <w:r w:rsidR="00A069A3" w:rsidRPr="002313C7">
        <w:fldChar w:fldCharType="begin">
          <w:ffData>
            <w:name w:val="Tekst143"/>
            <w:enabled/>
            <w:calcOnExit w:val="0"/>
            <w:textInput>
              <w:default w:val="x og xx"/>
            </w:textInput>
          </w:ffData>
        </w:fldChar>
      </w:r>
      <w:r w:rsidR="00A069A3" w:rsidRPr="002313C7">
        <w:instrText xml:space="preserve"> FORMTEXT </w:instrText>
      </w:r>
      <w:r w:rsidR="00A069A3" w:rsidRPr="002313C7">
        <w:fldChar w:fldCharType="separate"/>
      </w:r>
      <w:r w:rsidR="00914897">
        <w:rPr>
          <w:noProof/>
        </w:rPr>
        <w:t>x og xx</w:t>
      </w:r>
      <w:r w:rsidR="00A069A3" w:rsidRPr="002313C7">
        <w:fldChar w:fldCharType="end"/>
      </w:r>
      <w:r w:rsidR="00A069A3" w:rsidRPr="002313C7">
        <w:t xml:space="preserve"> m u.t. og filtersat fra x-y m u.t.</w:t>
      </w:r>
    </w:p>
    <w:p w14:paraId="1119EF22" w14:textId="77777777" w:rsidR="00A069A3" w:rsidRPr="002313C7" w:rsidRDefault="00461ABC" w:rsidP="00535C6C">
      <w:pPr>
        <w:pStyle w:val="Opstilling-punkttegn"/>
        <w:jc w:val="both"/>
      </w:pPr>
      <w:proofErr w:type="spellStart"/>
      <w:r w:rsidRPr="002313C7">
        <w:t>B</w:t>
      </w:r>
      <w:r>
        <w:fldChar w:fldCharType="begin">
          <w:ffData>
            <w:name w:val="Tekst137"/>
            <w:enabled/>
            <w:calcOnExit w:val="0"/>
            <w:textInput>
              <w:default w:val="x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x</w:t>
      </w:r>
      <w:proofErr w:type="spellEnd"/>
      <w:r>
        <w:fldChar w:fldCharType="end"/>
      </w:r>
      <w:r w:rsidR="00A069A3" w:rsidRPr="002313C7">
        <w:t xml:space="preserve"> er placeret </w:t>
      </w:r>
      <w:bookmarkStart w:id="118" w:name="Tekst146"/>
      <w:r w:rsidR="00A069A3" w:rsidRPr="002313C7">
        <w:fldChar w:fldCharType="begin">
          <w:ffData>
            <w:name w:val="Tekst146"/>
            <w:enabled/>
            <w:calcOnExit w:val="0"/>
            <w:textInput>
              <w:default w:val="ved olieudskilleren"/>
            </w:textInput>
          </w:ffData>
        </w:fldChar>
      </w:r>
      <w:r w:rsidR="00A069A3" w:rsidRPr="002313C7">
        <w:instrText xml:space="preserve"> FORMTEXT </w:instrText>
      </w:r>
      <w:r w:rsidR="00A069A3" w:rsidRPr="002313C7">
        <w:fldChar w:fldCharType="separate"/>
      </w:r>
      <w:r w:rsidR="00914897">
        <w:rPr>
          <w:noProof/>
        </w:rPr>
        <w:t>ved olieudskilleren</w:t>
      </w:r>
      <w:r w:rsidR="00A069A3" w:rsidRPr="002313C7">
        <w:fldChar w:fldCharType="end"/>
      </w:r>
      <w:bookmarkEnd w:id="118"/>
      <w:r w:rsidR="00A069A3" w:rsidRPr="002313C7">
        <w:t xml:space="preserve">. Boringen er ført </w:t>
      </w:r>
      <w:r w:rsidR="00A069A3" w:rsidRPr="002313C7">
        <w:fldChar w:fldCharType="begin">
          <w:ffData>
            <w:name w:val="Tekst143"/>
            <w:enabled/>
            <w:calcOnExit w:val="0"/>
            <w:textInput>
              <w:default w:val="x og xx"/>
            </w:textInput>
          </w:ffData>
        </w:fldChar>
      </w:r>
      <w:r w:rsidR="00A069A3" w:rsidRPr="002313C7">
        <w:instrText xml:space="preserve"> FORMTEXT </w:instrText>
      </w:r>
      <w:r w:rsidR="00A069A3" w:rsidRPr="002313C7">
        <w:fldChar w:fldCharType="separate"/>
      </w:r>
      <w:r w:rsidR="00914897">
        <w:rPr>
          <w:noProof/>
        </w:rPr>
        <w:t>x og xx</w:t>
      </w:r>
      <w:r w:rsidR="00A069A3" w:rsidRPr="002313C7">
        <w:fldChar w:fldCharType="end"/>
      </w:r>
      <w:r w:rsidR="00A069A3" w:rsidRPr="002313C7">
        <w:t xml:space="preserve"> m u.t.</w:t>
      </w:r>
    </w:p>
    <w:p w14:paraId="2AF7B143" w14:textId="77777777" w:rsidR="00A069A3" w:rsidRPr="002313C7" w:rsidRDefault="00461ABC" w:rsidP="00535C6C">
      <w:pPr>
        <w:pStyle w:val="Opstilling-punkttegn"/>
        <w:jc w:val="both"/>
      </w:pPr>
      <w:proofErr w:type="spellStart"/>
      <w:r w:rsidRPr="002313C7">
        <w:t>B</w:t>
      </w:r>
      <w:r>
        <w:fldChar w:fldCharType="begin">
          <w:ffData>
            <w:name w:val="Tekst137"/>
            <w:enabled/>
            <w:calcOnExit w:val="0"/>
            <w:textInput>
              <w:default w:val="x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x</w:t>
      </w:r>
      <w:proofErr w:type="spellEnd"/>
      <w:r>
        <w:fldChar w:fldCharType="end"/>
      </w:r>
      <w:r w:rsidR="00A069A3" w:rsidRPr="002313C7">
        <w:t xml:space="preserve"> er placeret </w:t>
      </w:r>
      <w:bookmarkStart w:id="119" w:name="Tekst147"/>
      <w:r w:rsidR="00A069A3" w:rsidRPr="002313C7">
        <w:fldChar w:fldCharType="begin">
          <w:ffData>
            <w:name w:val="Tekst147"/>
            <w:enabled/>
            <w:calcOnExit w:val="0"/>
            <w:textInput/>
          </w:ffData>
        </w:fldChar>
      </w:r>
      <w:r w:rsidR="00A069A3" w:rsidRPr="002313C7">
        <w:instrText xml:space="preserve"> FORMTEXT </w:instrText>
      </w:r>
      <w:r w:rsidR="00A069A3" w:rsidRPr="002313C7">
        <w:fldChar w:fldCharType="separate"/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A069A3" w:rsidRPr="002313C7">
        <w:fldChar w:fldCharType="end"/>
      </w:r>
      <w:bookmarkEnd w:id="119"/>
      <w:r w:rsidR="00A069A3" w:rsidRPr="002313C7">
        <w:t xml:space="preserve">. Boringen er ført </w:t>
      </w:r>
      <w:r w:rsidR="00A069A3" w:rsidRPr="002313C7">
        <w:fldChar w:fldCharType="begin">
          <w:ffData>
            <w:name w:val="Tekst143"/>
            <w:enabled/>
            <w:calcOnExit w:val="0"/>
            <w:textInput>
              <w:default w:val="x og xx"/>
            </w:textInput>
          </w:ffData>
        </w:fldChar>
      </w:r>
      <w:r w:rsidR="00A069A3" w:rsidRPr="002313C7">
        <w:instrText xml:space="preserve"> FORMTEXT </w:instrText>
      </w:r>
      <w:r w:rsidR="00A069A3" w:rsidRPr="002313C7">
        <w:fldChar w:fldCharType="separate"/>
      </w:r>
      <w:r w:rsidR="00914897">
        <w:rPr>
          <w:noProof/>
        </w:rPr>
        <w:t>x og xx</w:t>
      </w:r>
      <w:r w:rsidR="00A069A3" w:rsidRPr="002313C7">
        <w:fldChar w:fldCharType="end"/>
      </w:r>
      <w:r w:rsidR="00A069A3" w:rsidRPr="002313C7">
        <w:t xml:space="preserve"> m u.t.</w:t>
      </w:r>
    </w:p>
    <w:p w14:paraId="7B581CDF" w14:textId="77777777" w:rsidR="00A069A3" w:rsidRPr="002313C7" w:rsidRDefault="00461ABC" w:rsidP="00535C6C">
      <w:pPr>
        <w:pStyle w:val="Opstilling-punkttegn"/>
        <w:jc w:val="both"/>
      </w:pPr>
      <w:proofErr w:type="spellStart"/>
      <w:r w:rsidRPr="002313C7">
        <w:t>B</w:t>
      </w:r>
      <w:r>
        <w:fldChar w:fldCharType="begin">
          <w:ffData>
            <w:name w:val="Tekst137"/>
            <w:enabled/>
            <w:calcOnExit w:val="0"/>
            <w:textInput>
              <w:default w:val="x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x</w:t>
      </w:r>
      <w:proofErr w:type="spellEnd"/>
      <w:r>
        <w:fldChar w:fldCharType="end"/>
      </w:r>
      <w:r w:rsidR="00A069A3" w:rsidRPr="002313C7">
        <w:t xml:space="preserve"> er placeret i retning mod </w:t>
      </w:r>
      <w:r w:rsidR="00A069A3" w:rsidRPr="002313C7">
        <w:fldChar w:fldCharType="begin">
          <w:ffData>
            <w:name w:val=""/>
            <w:enabled/>
            <w:calcOnExit w:val="0"/>
            <w:textInput>
              <w:default w:val="recipient"/>
            </w:textInput>
          </w:ffData>
        </w:fldChar>
      </w:r>
      <w:r w:rsidR="00A069A3" w:rsidRPr="002313C7">
        <w:instrText xml:space="preserve"> FORMTEXT </w:instrText>
      </w:r>
      <w:r w:rsidR="00A069A3" w:rsidRPr="002313C7">
        <w:fldChar w:fldCharType="separate"/>
      </w:r>
      <w:r w:rsidR="00914897">
        <w:rPr>
          <w:noProof/>
        </w:rPr>
        <w:t>recipient</w:t>
      </w:r>
      <w:r w:rsidR="00A069A3" w:rsidRPr="002313C7">
        <w:fldChar w:fldCharType="end"/>
      </w:r>
      <w:r w:rsidR="00A069A3" w:rsidRPr="002313C7">
        <w:t xml:space="preserve">. Boringen er ført </w:t>
      </w:r>
      <w:r w:rsidR="00A069A3" w:rsidRPr="002313C7">
        <w:fldChar w:fldCharType="begin">
          <w:ffData>
            <w:name w:val="Tekst143"/>
            <w:enabled/>
            <w:calcOnExit w:val="0"/>
            <w:textInput>
              <w:default w:val="x og xx"/>
            </w:textInput>
          </w:ffData>
        </w:fldChar>
      </w:r>
      <w:r w:rsidR="00A069A3" w:rsidRPr="002313C7">
        <w:instrText xml:space="preserve"> FORMTEXT </w:instrText>
      </w:r>
      <w:r w:rsidR="00A069A3" w:rsidRPr="002313C7">
        <w:fldChar w:fldCharType="separate"/>
      </w:r>
      <w:r w:rsidR="00914897">
        <w:rPr>
          <w:noProof/>
        </w:rPr>
        <w:t>x og xx</w:t>
      </w:r>
      <w:r w:rsidR="00A069A3" w:rsidRPr="002313C7">
        <w:fldChar w:fldCharType="end"/>
      </w:r>
      <w:r w:rsidR="00A069A3" w:rsidRPr="002313C7">
        <w:t xml:space="preserve"> m u.t. og filtersat fra </w:t>
      </w:r>
      <w:r w:rsidR="00A069A3" w:rsidRPr="002313C7">
        <w:fldChar w:fldCharType="begin">
          <w:ffData>
            <w:name w:val="Tekst143"/>
            <w:enabled/>
            <w:calcOnExit w:val="0"/>
            <w:textInput>
              <w:default w:val="x og xx"/>
            </w:textInput>
          </w:ffData>
        </w:fldChar>
      </w:r>
      <w:r w:rsidR="00A069A3" w:rsidRPr="002313C7">
        <w:instrText xml:space="preserve"> FORMTEXT </w:instrText>
      </w:r>
      <w:r w:rsidR="00A069A3" w:rsidRPr="002313C7">
        <w:fldChar w:fldCharType="separate"/>
      </w:r>
      <w:r w:rsidR="00914897">
        <w:rPr>
          <w:noProof/>
        </w:rPr>
        <w:t>x og xx</w:t>
      </w:r>
      <w:r w:rsidR="00A069A3" w:rsidRPr="002313C7">
        <w:fldChar w:fldCharType="end"/>
      </w:r>
      <w:r w:rsidR="00A069A3" w:rsidRPr="002313C7">
        <w:t xml:space="preserve"> m u.t.</w:t>
      </w:r>
    </w:p>
    <w:p w14:paraId="7E58866D" w14:textId="77777777" w:rsidR="00A069A3" w:rsidRPr="002313C7" w:rsidRDefault="00A069A3" w:rsidP="00535C6C">
      <w:pPr>
        <w:jc w:val="both"/>
      </w:pPr>
    </w:p>
    <w:p w14:paraId="252A07B3" w14:textId="77777777" w:rsidR="002313C7" w:rsidRDefault="00A069A3" w:rsidP="00535C6C">
      <w:pPr>
        <w:jc w:val="both"/>
      </w:pPr>
      <w:r w:rsidRPr="002313C7">
        <w:t xml:space="preserve">Boringerne er udført af </w:t>
      </w:r>
      <w:bookmarkStart w:id="120" w:name="Tekst149"/>
      <w:r w:rsidRPr="002313C7">
        <w:fldChar w:fldCharType="begin">
          <w:ffData>
            <w:name w:val="Tekst149"/>
            <w:enabled/>
            <w:calcOnExit w:val="0"/>
            <w:textInput>
              <w:default w:val="Borefirma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Borefirma</w:t>
      </w:r>
      <w:r w:rsidRPr="002313C7">
        <w:fldChar w:fldCharType="end"/>
      </w:r>
      <w:bookmarkEnd w:id="120"/>
      <w:r w:rsidRPr="002313C7">
        <w:t xml:space="preserve"> efter anvisning af </w:t>
      </w:r>
      <w:r w:rsidRPr="002313C7">
        <w:fldChar w:fldCharType="begin">
          <w:ffData>
            <w:name w:val=""/>
            <w:enabled/>
            <w:calcOnExit w:val="0"/>
            <w:textInput>
              <w:default w:val="Rådgiver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Rådgiver</w:t>
      </w:r>
      <w:r w:rsidRPr="002313C7">
        <w:fldChar w:fldCharType="end"/>
      </w:r>
      <w:r w:rsidRPr="002313C7">
        <w:t>.</w:t>
      </w:r>
    </w:p>
    <w:p w14:paraId="58761A7E" w14:textId="77777777" w:rsidR="00A069A3" w:rsidRPr="002313C7" w:rsidRDefault="00A069A3" w:rsidP="00535C6C">
      <w:pPr>
        <w:jc w:val="both"/>
      </w:pPr>
    </w:p>
    <w:p w14:paraId="45E34404" w14:textId="77777777" w:rsidR="00A069A3" w:rsidRPr="002313C7" w:rsidRDefault="00A069A3" w:rsidP="00535C6C">
      <w:pPr>
        <w:jc w:val="both"/>
      </w:pPr>
      <w:r w:rsidRPr="002313C7">
        <w:t xml:space="preserve">Den </w:t>
      </w:r>
      <w:r w:rsidRPr="002313C7">
        <w:fldChar w:fldCharType="begin">
          <w:ffData>
            <w:name w:val="Tekst151"/>
            <w:enabled/>
            <w:calcOnExit w:val="0"/>
            <w:textInput>
              <w:default w:val="dato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dato</w:t>
      </w:r>
      <w:r w:rsidRPr="002313C7">
        <w:fldChar w:fldCharType="end"/>
      </w:r>
      <w:r w:rsidRPr="002313C7">
        <w:t xml:space="preserve"> er ejendommen undersøgt i </w:t>
      </w:r>
      <w:r w:rsidRPr="002313C7">
        <w:fldChar w:fldCharType="begin">
          <w:ffData>
            <w:name w:val="Tekst152"/>
            <w:enabled/>
            <w:calcOnExit w:val="0"/>
            <w:textInput>
              <w:default w:val="antal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antal</w:t>
      </w:r>
      <w:r w:rsidRPr="002313C7">
        <w:fldChar w:fldCharType="end"/>
      </w:r>
      <w:r w:rsidR="00461ABC">
        <w:t xml:space="preserve"> områder, benævnt </w:t>
      </w:r>
      <w:proofErr w:type="spellStart"/>
      <w:r w:rsidR="00461ABC">
        <w:t>OBL</w:t>
      </w:r>
      <w:r w:rsidR="00461ABC">
        <w:fldChar w:fldCharType="begin">
          <w:ffData>
            <w:name w:val="Tekst137"/>
            <w:enabled/>
            <w:calcOnExit w:val="0"/>
            <w:textInput>
              <w:default w:val="x"/>
            </w:textInput>
          </w:ffData>
        </w:fldChar>
      </w:r>
      <w:r w:rsidR="00461ABC">
        <w:instrText xml:space="preserve"> FORMTEXT </w:instrText>
      </w:r>
      <w:r w:rsidR="00461ABC">
        <w:fldChar w:fldCharType="separate"/>
      </w:r>
      <w:r w:rsidR="00461ABC">
        <w:rPr>
          <w:noProof/>
        </w:rPr>
        <w:t>x</w:t>
      </w:r>
      <w:r w:rsidR="00461ABC">
        <w:fldChar w:fldCharType="end"/>
      </w:r>
      <w:r w:rsidRPr="002313C7">
        <w:t>-OBL</w:t>
      </w:r>
      <w:r w:rsidRPr="002313C7">
        <w:fldChar w:fldCharType="begin">
          <w:ffData>
            <w:name w:val="Tekst153"/>
            <w:enabled/>
            <w:calcOnExit w:val="0"/>
            <w:textInput>
              <w:default w:val="x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xx</w:t>
      </w:r>
      <w:proofErr w:type="spellEnd"/>
      <w:r w:rsidRPr="002313C7">
        <w:fldChar w:fldCharType="end"/>
      </w:r>
      <w:r w:rsidR="00461ABC">
        <w:t>.</w:t>
      </w:r>
      <w:r w:rsidRPr="002313C7">
        <w:t xml:space="preserve"> Områderne er placeret således:</w:t>
      </w:r>
    </w:p>
    <w:p w14:paraId="3AB52B0A" w14:textId="77777777" w:rsidR="00A069A3" w:rsidRPr="002313C7" w:rsidRDefault="00A069A3" w:rsidP="001A28FE">
      <w:pPr>
        <w:pStyle w:val="Opstilling-punkttegn"/>
        <w:spacing w:before="0"/>
        <w:jc w:val="both"/>
      </w:pPr>
      <w:bookmarkStart w:id="121" w:name="OLE_LINK4"/>
      <w:bookmarkStart w:id="122" w:name="OLE_LINK5"/>
      <w:proofErr w:type="spellStart"/>
      <w:r w:rsidRPr="002313C7">
        <w:t>OBL</w:t>
      </w:r>
      <w:r w:rsidR="00461ABC"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="00461ABC" w:rsidRPr="002313C7">
        <w:instrText xml:space="preserve"> FORMTEXT </w:instrText>
      </w:r>
      <w:r w:rsidR="00461ABC" w:rsidRPr="002313C7">
        <w:fldChar w:fldCharType="separate"/>
      </w:r>
      <w:r w:rsidR="00461ABC">
        <w:rPr>
          <w:noProof/>
        </w:rPr>
        <w:t>x</w:t>
      </w:r>
      <w:r w:rsidR="00461ABC" w:rsidRPr="002313C7">
        <w:fldChar w:fldCharType="end"/>
      </w:r>
      <w:r w:rsidRPr="002313C7">
        <w:t>-O</w:t>
      </w:r>
      <w:bookmarkStart w:id="123" w:name="Tekst154"/>
      <w:r w:rsidRPr="002313C7">
        <w:t>BL</w:t>
      </w:r>
      <w:r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x</w:t>
      </w:r>
      <w:proofErr w:type="spellEnd"/>
      <w:r w:rsidRPr="002313C7">
        <w:fldChar w:fldCharType="end"/>
      </w:r>
      <w:bookmarkEnd w:id="123"/>
      <w:r w:rsidRPr="002313C7">
        <w:t xml:space="preserve"> er udtaget </w:t>
      </w:r>
      <w:bookmarkStart w:id="124" w:name="Tekst159"/>
      <w:r w:rsidRPr="002313C7">
        <w:fldChar w:fldCharType="begin">
          <w:ffData>
            <w:name w:val="Tekst159"/>
            <w:enabled/>
            <w:calcOnExit w:val="0"/>
            <w:textInput/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914897">
        <w:rPr>
          <w:noProof/>
        </w:rPr>
        <w:t> </w:t>
      </w:r>
      <w:r w:rsidRPr="002313C7">
        <w:fldChar w:fldCharType="end"/>
      </w:r>
      <w:bookmarkEnd w:id="124"/>
      <w:r w:rsidRPr="002313C7">
        <w:t xml:space="preserve">. </w:t>
      </w:r>
    </w:p>
    <w:p w14:paraId="5340F373" w14:textId="77777777" w:rsidR="00A069A3" w:rsidRPr="002313C7" w:rsidRDefault="00A069A3" w:rsidP="00535C6C">
      <w:pPr>
        <w:pStyle w:val="Opstilling-punkttegn"/>
        <w:jc w:val="both"/>
      </w:pPr>
      <w:proofErr w:type="spellStart"/>
      <w:r w:rsidRPr="002313C7">
        <w:t>O</w:t>
      </w:r>
      <w:bookmarkStart w:id="125" w:name="Tekst157"/>
      <w:r w:rsidRPr="002313C7">
        <w:t>BL</w:t>
      </w:r>
      <w:r w:rsidRPr="002313C7">
        <w:fldChar w:fldCharType="begin">
          <w:ffData>
            <w:name w:val="Tekst157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x</w:t>
      </w:r>
      <w:r w:rsidRPr="002313C7">
        <w:fldChar w:fldCharType="end"/>
      </w:r>
      <w:bookmarkEnd w:id="125"/>
      <w:r w:rsidRPr="002313C7">
        <w:t>-O</w:t>
      </w:r>
      <w:bookmarkStart w:id="126" w:name="Tekst155"/>
      <w:r w:rsidRPr="002313C7">
        <w:t>BL</w:t>
      </w:r>
      <w:r w:rsidRPr="002313C7">
        <w:fldChar w:fldCharType="begin">
          <w:ffData>
            <w:name w:val="Tekst155"/>
            <w:enabled/>
            <w:calcOnExit w:val="0"/>
            <w:textInput>
              <w:default w:val="x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xx</w:t>
      </w:r>
      <w:proofErr w:type="spellEnd"/>
      <w:r w:rsidRPr="002313C7">
        <w:fldChar w:fldCharType="end"/>
      </w:r>
      <w:bookmarkEnd w:id="126"/>
      <w:r w:rsidRPr="002313C7">
        <w:t xml:space="preserve"> er udtaget </w:t>
      </w:r>
      <w:bookmarkStart w:id="127" w:name="Tekst160"/>
      <w:r w:rsidRPr="002313C7">
        <w:fldChar w:fldCharType="begin">
          <w:ffData>
            <w:name w:val="Tekst160"/>
            <w:enabled/>
            <w:calcOnExit w:val="0"/>
            <w:textInput/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914897">
        <w:rPr>
          <w:noProof/>
        </w:rPr>
        <w:t> </w:t>
      </w:r>
      <w:r w:rsidRPr="002313C7">
        <w:fldChar w:fldCharType="end"/>
      </w:r>
      <w:bookmarkEnd w:id="127"/>
      <w:r w:rsidRPr="002313C7">
        <w:t>.</w:t>
      </w:r>
    </w:p>
    <w:p w14:paraId="7DC8744A" w14:textId="77777777" w:rsidR="00A069A3" w:rsidRPr="002313C7" w:rsidRDefault="00A069A3" w:rsidP="00535C6C">
      <w:pPr>
        <w:pStyle w:val="Opstilling-punkttegn"/>
        <w:jc w:val="both"/>
      </w:pPr>
      <w:proofErr w:type="spellStart"/>
      <w:r w:rsidRPr="002313C7">
        <w:t>O</w:t>
      </w:r>
      <w:bookmarkStart w:id="128" w:name="Tekst158"/>
      <w:r w:rsidRPr="002313C7">
        <w:t>BL</w:t>
      </w:r>
      <w:r w:rsidRPr="002313C7">
        <w:fldChar w:fldCharType="begin">
          <w:ffData>
            <w:name w:val="Tekst158"/>
            <w:enabled/>
            <w:calcOnExit w:val="0"/>
            <w:textInput>
              <w:default w:val="x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xx</w:t>
      </w:r>
      <w:r w:rsidRPr="002313C7">
        <w:fldChar w:fldCharType="end"/>
      </w:r>
      <w:bookmarkEnd w:id="128"/>
      <w:r w:rsidRPr="002313C7">
        <w:t>-O</w:t>
      </w:r>
      <w:bookmarkStart w:id="129" w:name="Tekst156"/>
      <w:r w:rsidRPr="002313C7">
        <w:t>BL</w:t>
      </w:r>
      <w:r w:rsidRPr="002313C7">
        <w:fldChar w:fldCharType="begin">
          <w:ffData>
            <w:name w:val="Tekst156"/>
            <w:enabled/>
            <w:calcOnExit w:val="0"/>
            <w:textInput>
              <w:default w:val="x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xx</w:t>
      </w:r>
      <w:proofErr w:type="spellEnd"/>
      <w:r w:rsidRPr="002313C7">
        <w:fldChar w:fldCharType="end"/>
      </w:r>
      <w:bookmarkEnd w:id="129"/>
      <w:r w:rsidRPr="002313C7">
        <w:t xml:space="preserve"> er udtaget </w:t>
      </w:r>
      <w:r w:rsidRPr="002313C7">
        <w:fldChar w:fldCharType="begin">
          <w:ffData>
            <w:name w:val="Tekst160"/>
            <w:enabled/>
            <w:calcOnExit w:val="0"/>
            <w:textInput/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914897">
        <w:rPr>
          <w:noProof/>
        </w:rPr>
        <w:t> </w:t>
      </w:r>
      <w:r w:rsidRPr="002313C7">
        <w:fldChar w:fldCharType="end"/>
      </w:r>
      <w:r w:rsidRPr="002313C7">
        <w:t>.</w:t>
      </w:r>
    </w:p>
    <w:bookmarkEnd w:id="121"/>
    <w:bookmarkEnd w:id="122"/>
    <w:p w14:paraId="0E224235" w14:textId="77777777" w:rsidR="00A069A3" w:rsidRPr="002313C7" w:rsidRDefault="00A069A3" w:rsidP="00535C6C">
      <w:pPr>
        <w:jc w:val="both"/>
        <w:rPr>
          <w:highlight w:val="green"/>
        </w:rPr>
      </w:pPr>
    </w:p>
    <w:p w14:paraId="5352A087" w14:textId="77777777" w:rsidR="00A069A3" w:rsidRDefault="00A069A3" w:rsidP="00535C6C">
      <w:pPr>
        <w:jc w:val="both"/>
      </w:pPr>
      <w:r w:rsidRPr="002313C7">
        <w:t>Borejournaler med beskrivelse af de gennemborede jordlag med angivelse af</w:t>
      </w:r>
      <w:r w:rsidR="003E4C11">
        <w:t xml:space="preserve"> PID,</w:t>
      </w:r>
      <w:r w:rsidRPr="002313C7">
        <w:t xml:space="preserve"> lugt- og synsindtryk er vedlagt i bilag 2.</w:t>
      </w:r>
    </w:p>
    <w:p w14:paraId="23E53A81" w14:textId="77777777" w:rsidR="002313C7" w:rsidRPr="002313C7" w:rsidRDefault="002313C7" w:rsidP="00535C6C">
      <w:pPr>
        <w:jc w:val="both"/>
      </w:pPr>
    </w:p>
    <w:p w14:paraId="2C022A13" w14:textId="77777777" w:rsidR="002313C7" w:rsidRDefault="00A069A3" w:rsidP="00535C6C">
      <w:pPr>
        <w:jc w:val="both"/>
      </w:pPr>
      <w:r w:rsidRPr="002313C7">
        <w:t xml:space="preserve">Den </w:t>
      </w:r>
      <w:bookmarkStart w:id="130" w:name="Tekst162"/>
      <w:r w:rsidRPr="002313C7">
        <w:fldChar w:fldCharType="begin">
          <w:ffData>
            <w:name w:val="Tekst162"/>
            <w:enabled/>
            <w:calcOnExit w:val="0"/>
            <w:textInput>
              <w:default w:val="dato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dato</w:t>
      </w:r>
      <w:r w:rsidRPr="002313C7">
        <w:fldChar w:fldCharType="end"/>
      </w:r>
      <w:bookmarkEnd w:id="130"/>
      <w:r w:rsidRPr="002313C7">
        <w:t xml:space="preserve"> blev der udtaget </w:t>
      </w:r>
      <w:bookmarkStart w:id="131" w:name="Tekst205"/>
      <w:r w:rsidRPr="002313C7">
        <w:fldChar w:fldCharType="begin">
          <w:ffData>
            <w:name w:val="Tekst205"/>
            <w:enabled/>
            <w:calcOnExit w:val="0"/>
            <w:textInput>
              <w:default w:val="antal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antal</w:t>
      </w:r>
      <w:r w:rsidRPr="002313C7">
        <w:fldChar w:fldCharType="end"/>
      </w:r>
      <w:bookmarkEnd w:id="131"/>
      <w:r w:rsidRPr="002313C7">
        <w:t xml:space="preserve"> grundvandsprøver fra boring </w:t>
      </w:r>
      <w:proofErr w:type="spellStart"/>
      <w:r w:rsidRPr="002313C7">
        <w:t>B</w:t>
      </w:r>
      <w:bookmarkStart w:id="132" w:name="Tekst163"/>
      <w:r w:rsidRPr="002313C7">
        <w:fldChar w:fldCharType="begin">
          <w:ffData>
            <w:name w:val="Tekst163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x</w:t>
      </w:r>
      <w:proofErr w:type="spellEnd"/>
      <w:r w:rsidRPr="002313C7">
        <w:fldChar w:fldCharType="end"/>
      </w:r>
      <w:bookmarkEnd w:id="132"/>
      <w:r w:rsidRPr="002313C7">
        <w:t xml:space="preserve"> og </w:t>
      </w:r>
      <w:proofErr w:type="spellStart"/>
      <w:r w:rsidRPr="002313C7">
        <w:t>B</w:t>
      </w:r>
      <w:bookmarkStart w:id="133" w:name="Tekst206"/>
      <w:r w:rsidRPr="002313C7">
        <w:fldChar w:fldCharType="begin">
          <w:ffData>
            <w:name w:val="Tekst206"/>
            <w:enabled/>
            <w:calcOnExit w:val="0"/>
            <w:textInput>
              <w:default w:val="x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xx</w:t>
      </w:r>
      <w:proofErr w:type="spellEnd"/>
      <w:r w:rsidRPr="002313C7">
        <w:fldChar w:fldCharType="end"/>
      </w:r>
      <w:bookmarkEnd w:id="133"/>
      <w:r w:rsidRPr="002313C7">
        <w:t>.</w:t>
      </w:r>
    </w:p>
    <w:p w14:paraId="6A14F21E" w14:textId="77777777" w:rsidR="00A069A3" w:rsidRPr="002313C7" w:rsidRDefault="00A069A3" w:rsidP="00535C6C">
      <w:pPr>
        <w:jc w:val="both"/>
      </w:pPr>
    </w:p>
    <w:p w14:paraId="40995339" w14:textId="77777777" w:rsidR="00A069A3" w:rsidRDefault="00A069A3" w:rsidP="00535C6C">
      <w:pPr>
        <w:jc w:val="both"/>
      </w:pPr>
      <w:r w:rsidRPr="002313C7">
        <w:t xml:space="preserve">Der blev den </w:t>
      </w:r>
      <w:bookmarkStart w:id="134" w:name="Tekst199"/>
      <w:r w:rsidRPr="002313C7">
        <w:fldChar w:fldCharType="begin">
          <w:ffData>
            <w:name w:val="Tekst199"/>
            <w:enabled/>
            <w:calcOnExit w:val="0"/>
            <w:textInput>
              <w:default w:val="dato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dato</w:t>
      </w:r>
      <w:r w:rsidRPr="002313C7">
        <w:fldChar w:fldCharType="end"/>
      </w:r>
      <w:bookmarkEnd w:id="134"/>
      <w:r w:rsidRPr="002313C7">
        <w:t xml:space="preserve"> udført </w:t>
      </w:r>
      <w:bookmarkStart w:id="135" w:name="Tekst200"/>
      <w:r w:rsidRPr="002313C7">
        <w:fldChar w:fldCharType="begin">
          <w:ffData>
            <w:name w:val="Tekst200"/>
            <w:enabled/>
            <w:calcOnExit w:val="0"/>
            <w:textInput>
              <w:default w:val="antal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antal</w:t>
      </w:r>
      <w:r w:rsidRPr="002313C7">
        <w:fldChar w:fldCharType="end"/>
      </w:r>
      <w:bookmarkEnd w:id="135"/>
      <w:r w:rsidRPr="002313C7">
        <w:t xml:space="preserve"> poreluftmålinger. Poreluftmålingerne er placeret således:</w:t>
      </w:r>
    </w:p>
    <w:p w14:paraId="551A81E1" w14:textId="77777777" w:rsidR="00A069A3" w:rsidRPr="002313C7" w:rsidRDefault="00461ABC" w:rsidP="001A28FE">
      <w:pPr>
        <w:pStyle w:val="Opstilling-punkttegn"/>
        <w:spacing w:before="0"/>
        <w:jc w:val="both"/>
      </w:pPr>
      <w:r>
        <w:fldChar w:fldCharType="begin">
          <w:ffData>
            <w:name w:val=""/>
            <w:enabled/>
            <w:calcOnExit w:val="0"/>
            <w:textInput>
              <w:default w:val="PLx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PLx</w:t>
      </w:r>
      <w:r>
        <w:fldChar w:fldCharType="end"/>
      </w:r>
      <w:r w:rsidR="00A069A3" w:rsidRPr="002313C7">
        <w:t xml:space="preserve"> er udtaget </w:t>
      </w:r>
      <w:r w:rsidR="00A069A3" w:rsidRPr="002313C7">
        <w:fldChar w:fldCharType="begin">
          <w:ffData>
            <w:name w:val="Tekst159"/>
            <w:enabled/>
            <w:calcOnExit w:val="0"/>
            <w:textInput/>
          </w:ffData>
        </w:fldChar>
      </w:r>
      <w:r w:rsidR="00A069A3" w:rsidRPr="002313C7">
        <w:instrText xml:space="preserve"> FORMTEXT </w:instrText>
      </w:r>
      <w:r w:rsidR="00A069A3" w:rsidRPr="002313C7">
        <w:fldChar w:fldCharType="separate"/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A069A3" w:rsidRPr="002313C7">
        <w:fldChar w:fldCharType="end"/>
      </w:r>
      <w:r w:rsidR="0061360D">
        <w:t xml:space="preserve"> </w:t>
      </w:r>
      <w:r w:rsidR="0061360D" w:rsidRPr="0061360D">
        <w:rPr>
          <w:color w:val="00B050"/>
        </w:rPr>
        <w:t xml:space="preserve">i </w:t>
      </w:r>
      <w:r w:rsidR="0061360D" w:rsidRPr="0061360D">
        <w:rPr>
          <w:color w:val="00B05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1360D" w:rsidRPr="0061360D">
        <w:rPr>
          <w:color w:val="00B050"/>
        </w:rPr>
        <w:instrText xml:space="preserve"> FORMTEXT </w:instrText>
      </w:r>
      <w:r w:rsidR="0061360D" w:rsidRPr="0061360D">
        <w:rPr>
          <w:color w:val="00B050"/>
        </w:rPr>
      </w:r>
      <w:r w:rsidR="0061360D" w:rsidRPr="0061360D">
        <w:rPr>
          <w:color w:val="00B050"/>
        </w:rPr>
        <w:fldChar w:fldCharType="separate"/>
      </w:r>
      <w:r w:rsidR="0061360D" w:rsidRPr="0061360D">
        <w:rPr>
          <w:noProof/>
          <w:color w:val="00B050"/>
        </w:rPr>
        <w:t> </w:t>
      </w:r>
      <w:r w:rsidR="0061360D" w:rsidRPr="0061360D">
        <w:rPr>
          <w:noProof/>
          <w:color w:val="00B050"/>
        </w:rPr>
        <w:t>dybde</w:t>
      </w:r>
      <w:r w:rsidR="0061360D" w:rsidRPr="0061360D">
        <w:rPr>
          <w:noProof/>
          <w:color w:val="00B050"/>
        </w:rPr>
        <w:t> </w:t>
      </w:r>
      <w:r w:rsidR="0061360D" w:rsidRPr="0061360D">
        <w:rPr>
          <w:color w:val="00B050"/>
        </w:rPr>
        <w:fldChar w:fldCharType="end"/>
      </w:r>
      <w:r w:rsidR="00A069A3" w:rsidRPr="002313C7">
        <w:t xml:space="preserve">. </w:t>
      </w:r>
    </w:p>
    <w:p w14:paraId="74F57C36" w14:textId="77777777" w:rsidR="00A069A3" w:rsidRPr="002313C7" w:rsidRDefault="00461ABC" w:rsidP="00535C6C">
      <w:pPr>
        <w:pStyle w:val="Opstilling-punkttegn"/>
        <w:jc w:val="both"/>
      </w:pPr>
      <w:r>
        <w:fldChar w:fldCharType="begin">
          <w:ffData>
            <w:name w:val=""/>
            <w:enabled/>
            <w:calcOnExit w:val="0"/>
            <w:textInput>
              <w:default w:val="PLxx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PLxx</w:t>
      </w:r>
      <w:r>
        <w:fldChar w:fldCharType="end"/>
      </w:r>
      <w:r w:rsidR="00A069A3" w:rsidRPr="002313C7">
        <w:t xml:space="preserve"> er udtaget </w:t>
      </w:r>
      <w:r w:rsidR="00A069A3" w:rsidRPr="002313C7">
        <w:fldChar w:fldCharType="begin">
          <w:ffData>
            <w:name w:val="Tekst160"/>
            <w:enabled/>
            <w:calcOnExit w:val="0"/>
            <w:textInput/>
          </w:ffData>
        </w:fldChar>
      </w:r>
      <w:r w:rsidR="00A069A3" w:rsidRPr="002313C7">
        <w:instrText xml:space="preserve"> FORMTEXT </w:instrText>
      </w:r>
      <w:r w:rsidR="00A069A3" w:rsidRPr="002313C7">
        <w:fldChar w:fldCharType="separate"/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A069A3" w:rsidRPr="002313C7">
        <w:fldChar w:fldCharType="end"/>
      </w:r>
      <w:r w:rsidR="0061360D" w:rsidRPr="0061360D">
        <w:rPr>
          <w:color w:val="00B050"/>
        </w:rPr>
        <w:t xml:space="preserve"> i </w:t>
      </w:r>
      <w:r w:rsidR="0061360D" w:rsidRPr="0061360D">
        <w:rPr>
          <w:color w:val="00B05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1360D" w:rsidRPr="0061360D">
        <w:rPr>
          <w:color w:val="00B050"/>
        </w:rPr>
        <w:instrText xml:space="preserve"> FORMTEXT </w:instrText>
      </w:r>
      <w:r w:rsidR="0061360D" w:rsidRPr="0061360D">
        <w:rPr>
          <w:color w:val="00B050"/>
        </w:rPr>
      </w:r>
      <w:r w:rsidR="0061360D" w:rsidRPr="0061360D">
        <w:rPr>
          <w:color w:val="00B050"/>
        </w:rPr>
        <w:fldChar w:fldCharType="separate"/>
      </w:r>
      <w:r w:rsidR="0061360D" w:rsidRPr="0061360D">
        <w:rPr>
          <w:noProof/>
          <w:color w:val="00B050"/>
        </w:rPr>
        <w:t> </w:t>
      </w:r>
      <w:r w:rsidR="0061360D" w:rsidRPr="0061360D">
        <w:rPr>
          <w:noProof/>
          <w:color w:val="00B050"/>
        </w:rPr>
        <w:t>dybde</w:t>
      </w:r>
      <w:r w:rsidR="0061360D" w:rsidRPr="0061360D">
        <w:rPr>
          <w:noProof/>
          <w:color w:val="00B050"/>
        </w:rPr>
        <w:t> </w:t>
      </w:r>
      <w:r w:rsidR="0061360D" w:rsidRPr="0061360D">
        <w:rPr>
          <w:color w:val="00B050"/>
        </w:rPr>
        <w:fldChar w:fldCharType="end"/>
      </w:r>
      <w:r w:rsidR="00A069A3" w:rsidRPr="002313C7">
        <w:t>.</w:t>
      </w:r>
    </w:p>
    <w:p w14:paraId="08AB1DE7" w14:textId="77777777" w:rsidR="00A069A3" w:rsidRPr="002313C7" w:rsidRDefault="00A069A3" w:rsidP="00535C6C">
      <w:pPr>
        <w:pStyle w:val="Opstilling-punkttegn"/>
        <w:jc w:val="both"/>
      </w:pPr>
      <w:proofErr w:type="spellStart"/>
      <w:r w:rsidRPr="002313C7">
        <w:rPr>
          <w:highlight w:val="lightGray"/>
        </w:rPr>
        <w:t>M</w:t>
      </w:r>
      <w:r w:rsidR="00461ABC">
        <w:fldChar w:fldCharType="begin">
          <w:ffData>
            <w:name w:val=""/>
            <w:enabled/>
            <w:calcOnExit w:val="0"/>
            <w:textInput>
              <w:default w:val="Px"/>
            </w:textInput>
          </w:ffData>
        </w:fldChar>
      </w:r>
      <w:r w:rsidR="00461ABC">
        <w:instrText xml:space="preserve"> FORMTEXT </w:instrText>
      </w:r>
      <w:r w:rsidR="00461ABC">
        <w:fldChar w:fldCharType="separate"/>
      </w:r>
      <w:r w:rsidR="00461ABC">
        <w:rPr>
          <w:noProof/>
        </w:rPr>
        <w:t>Px</w:t>
      </w:r>
      <w:proofErr w:type="spellEnd"/>
      <w:r w:rsidR="00461ABC">
        <w:fldChar w:fldCharType="end"/>
      </w:r>
      <w:r w:rsidRPr="002313C7">
        <w:t xml:space="preserve"> er udtaget </w:t>
      </w:r>
      <w:r w:rsidRPr="002313C7">
        <w:fldChar w:fldCharType="begin">
          <w:ffData>
            <w:name w:val="Tekst159"/>
            <w:enabled/>
            <w:calcOnExit w:val="0"/>
            <w:textInput/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914897">
        <w:rPr>
          <w:noProof/>
        </w:rPr>
        <w:t> </w:t>
      </w:r>
      <w:r w:rsidRPr="002313C7">
        <w:fldChar w:fldCharType="end"/>
      </w:r>
      <w:r w:rsidR="0061360D" w:rsidRPr="0061360D">
        <w:rPr>
          <w:color w:val="00B050"/>
        </w:rPr>
        <w:t xml:space="preserve"> i </w:t>
      </w:r>
      <w:r w:rsidR="0061360D" w:rsidRPr="0061360D">
        <w:rPr>
          <w:color w:val="00B05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1360D" w:rsidRPr="0061360D">
        <w:rPr>
          <w:color w:val="00B050"/>
        </w:rPr>
        <w:instrText xml:space="preserve"> FORMTEXT </w:instrText>
      </w:r>
      <w:r w:rsidR="0061360D" w:rsidRPr="0061360D">
        <w:rPr>
          <w:color w:val="00B050"/>
        </w:rPr>
      </w:r>
      <w:r w:rsidR="0061360D" w:rsidRPr="0061360D">
        <w:rPr>
          <w:color w:val="00B050"/>
        </w:rPr>
        <w:fldChar w:fldCharType="separate"/>
      </w:r>
      <w:r w:rsidR="0061360D" w:rsidRPr="0061360D">
        <w:rPr>
          <w:noProof/>
          <w:color w:val="00B050"/>
        </w:rPr>
        <w:t> </w:t>
      </w:r>
      <w:r w:rsidR="0061360D" w:rsidRPr="0061360D">
        <w:rPr>
          <w:noProof/>
          <w:color w:val="00B050"/>
        </w:rPr>
        <w:t>dybde</w:t>
      </w:r>
      <w:r w:rsidR="0061360D" w:rsidRPr="0061360D">
        <w:rPr>
          <w:noProof/>
          <w:color w:val="00B050"/>
        </w:rPr>
        <w:t> </w:t>
      </w:r>
      <w:r w:rsidR="0061360D" w:rsidRPr="0061360D">
        <w:rPr>
          <w:color w:val="00B050"/>
        </w:rPr>
        <w:fldChar w:fldCharType="end"/>
      </w:r>
      <w:r w:rsidRPr="002313C7">
        <w:t xml:space="preserve">. </w:t>
      </w:r>
    </w:p>
    <w:p w14:paraId="27A6EB2E" w14:textId="77777777" w:rsidR="00A069A3" w:rsidRDefault="00A069A3" w:rsidP="00535C6C">
      <w:pPr>
        <w:pStyle w:val="Opstilling-punkttegn"/>
        <w:jc w:val="both"/>
      </w:pPr>
      <w:proofErr w:type="spellStart"/>
      <w:r w:rsidRPr="002313C7">
        <w:rPr>
          <w:highlight w:val="lightGray"/>
        </w:rPr>
        <w:t>M</w:t>
      </w:r>
      <w:r w:rsidR="00461ABC">
        <w:rPr>
          <w:highlight w:val="lightGray"/>
        </w:rPr>
        <w:fldChar w:fldCharType="begin">
          <w:ffData>
            <w:name w:val=""/>
            <w:enabled/>
            <w:calcOnExit w:val="0"/>
            <w:textInput>
              <w:default w:val="Px"/>
            </w:textInput>
          </w:ffData>
        </w:fldChar>
      </w:r>
      <w:r w:rsidR="00461ABC">
        <w:rPr>
          <w:highlight w:val="lightGray"/>
        </w:rPr>
        <w:instrText xml:space="preserve"> FORMTEXT </w:instrText>
      </w:r>
      <w:r w:rsidR="00461ABC">
        <w:rPr>
          <w:highlight w:val="lightGray"/>
        </w:rPr>
      </w:r>
      <w:r w:rsidR="00461ABC">
        <w:rPr>
          <w:highlight w:val="lightGray"/>
        </w:rPr>
        <w:fldChar w:fldCharType="separate"/>
      </w:r>
      <w:r w:rsidR="00461ABC">
        <w:rPr>
          <w:noProof/>
          <w:highlight w:val="lightGray"/>
        </w:rPr>
        <w:t>Px</w:t>
      </w:r>
      <w:proofErr w:type="spellEnd"/>
      <w:r w:rsidR="00461ABC">
        <w:rPr>
          <w:highlight w:val="lightGray"/>
        </w:rPr>
        <w:fldChar w:fldCharType="end"/>
      </w:r>
      <w:r w:rsidRPr="002313C7">
        <w:t xml:space="preserve"> er udtaget </w:t>
      </w:r>
      <w:r w:rsidRPr="002313C7">
        <w:fldChar w:fldCharType="begin">
          <w:ffData>
            <w:name w:val="Tekst159"/>
            <w:enabled/>
            <w:calcOnExit w:val="0"/>
            <w:textInput/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914897">
        <w:rPr>
          <w:noProof/>
        </w:rPr>
        <w:t> </w:t>
      </w:r>
      <w:r w:rsidR="00914897">
        <w:rPr>
          <w:noProof/>
        </w:rPr>
        <w:t> </w:t>
      </w:r>
      <w:r w:rsidRPr="002313C7">
        <w:fldChar w:fldCharType="end"/>
      </w:r>
      <w:r w:rsidR="0061360D">
        <w:t xml:space="preserve"> </w:t>
      </w:r>
      <w:r w:rsidR="0061360D" w:rsidRPr="0061360D">
        <w:rPr>
          <w:color w:val="00B050"/>
        </w:rPr>
        <w:t xml:space="preserve">i </w:t>
      </w:r>
      <w:r w:rsidR="0061360D" w:rsidRPr="0061360D">
        <w:rPr>
          <w:color w:val="00B05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1360D" w:rsidRPr="0061360D">
        <w:rPr>
          <w:color w:val="00B050"/>
        </w:rPr>
        <w:instrText xml:space="preserve"> FORMTEXT </w:instrText>
      </w:r>
      <w:r w:rsidR="0061360D" w:rsidRPr="0061360D">
        <w:rPr>
          <w:color w:val="00B050"/>
        </w:rPr>
      </w:r>
      <w:r w:rsidR="0061360D" w:rsidRPr="0061360D">
        <w:rPr>
          <w:color w:val="00B050"/>
        </w:rPr>
        <w:fldChar w:fldCharType="separate"/>
      </w:r>
      <w:r w:rsidR="0061360D" w:rsidRPr="0061360D">
        <w:rPr>
          <w:noProof/>
          <w:color w:val="00B050"/>
        </w:rPr>
        <w:t> </w:t>
      </w:r>
      <w:r w:rsidR="0061360D" w:rsidRPr="0061360D">
        <w:rPr>
          <w:noProof/>
          <w:color w:val="00B050"/>
        </w:rPr>
        <w:t>dybde</w:t>
      </w:r>
      <w:r w:rsidR="0061360D" w:rsidRPr="0061360D">
        <w:rPr>
          <w:noProof/>
          <w:color w:val="00B050"/>
        </w:rPr>
        <w:t> </w:t>
      </w:r>
      <w:r w:rsidR="0061360D" w:rsidRPr="0061360D">
        <w:rPr>
          <w:color w:val="00B050"/>
        </w:rPr>
        <w:fldChar w:fldCharType="end"/>
      </w:r>
      <w:r w:rsidRPr="002313C7">
        <w:t xml:space="preserve">. </w:t>
      </w:r>
    </w:p>
    <w:p w14:paraId="49990965" w14:textId="77777777" w:rsidR="006B23EC" w:rsidRDefault="006B23EC" w:rsidP="006B23EC">
      <w:pPr>
        <w:pStyle w:val="Opstilling-punkttegn"/>
        <w:numPr>
          <w:ilvl w:val="0"/>
          <w:numId w:val="0"/>
        </w:numPr>
        <w:jc w:val="both"/>
      </w:pPr>
    </w:p>
    <w:p w14:paraId="0F0A3EB0" w14:textId="77777777" w:rsidR="006B23EC" w:rsidRPr="007F17B2" w:rsidRDefault="006B23EC" w:rsidP="006B23EC">
      <w:pPr>
        <w:pStyle w:val="Opstilling-punkttegn"/>
        <w:numPr>
          <w:ilvl w:val="0"/>
          <w:numId w:val="0"/>
        </w:numPr>
        <w:jc w:val="both"/>
        <w:rPr>
          <w:color w:val="FF0000"/>
        </w:rPr>
      </w:pPr>
      <w:r w:rsidRPr="007F17B2">
        <w:rPr>
          <w:color w:val="FF0000"/>
        </w:rPr>
        <w:t>Og tilføj gerne, om det var i den planlagte dybde, eller om der var nødvendigt at ændre prøvetagningsdybden.</w:t>
      </w:r>
    </w:p>
    <w:p w14:paraId="171394FF" w14:textId="77777777" w:rsidR="00A069A3" w:rsidRPr="002313C7" w:rsidRDefault="00A069A3" w:rsidP="00535C6C">
      <w:pPr>
        <w:jc w:val="both"/>
      </w:pPr>
    </w:p>
    <w:p w14:paraId="6547B0CF" w14:textId="77777777" w:rsidR="002313C7" w:rsidRDefault="00A069A3" w:rsidP="00535C6C">
      <w:pPr>
        <w:jc w:val="both"/>
      </w:pPr>
      <w:r w:rsidRPr="002313C7">
        <w:t xml:space="preserve">Poreluftmålingerne er benævnt </w:t>
      </w:r>
      <w:proofErr w:type="spellStart"/>
      <w:r w:rsidRPr="002313C7">
        <w:t>PL</w:t>
      </w:r>
      <w:r w:rsidR="00461ABC"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="00461ABC" w:rsidRPr="002313C7">
        <w:instrText xml:space="preserve"> FORMTEXT </w:instrText>
      </w:r>
      <w:r w:rsidR="00461ABC" w:rsidRPr="002313C7">
        <w:fldChar w:fldCharType="separate"/>
      </w:r>
      <w:r w:rsidR="00461ABC">
        <w:rPr>
          <w:noProof/>
        </w:rPr>
        <w:t>x</w:t>
      </w:r>
      <w:r w:rsidR="00461ABC" w:rsidRPr="002313C7">
        <w:fldChar w:fldCharType="end"/>
      </w:r>
      <w:r w:rsidRPr="002313C7">
        <w:t>-PL</w:t>
      </w:r>
      <w:r w:rsidRPr="002313C7">
        <w:rPr>
          <w:highlight w:val="lightGray"/>
        </w:rPr>
        <w:t>x</w:t>
      </w:r>
      <w:proofErr w:type="spellEnd"/>
      <w:r w:rsidRPr="002313C7">
        <w:t xml:space="preserve"> </w:t>
      </w:r>
      <w:r w:rsidRPr="002313C7">
        <w:rPr>
          <w:highlight w:val="lightGray"/>
        </w:rPr>
        <w:t xml:space="preserve">og/eller </w:t>
      </w:r>
      <w:proofErr w:type="spellStart"/>
      <w:r w:rsidRPr="002313C7">
        <w:rPr>
          <w:highlight w:val="lightGray"/>
        </w:rPr>
        <w:t>MP</w:t>
      </w:r>
      <w:r w:rsidR="00461ABC"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="00461ABC" w:rsidRPr="002313C7">
        <w:instrText xml:space="preserve"> FORMTEXT </w:instrText>
      </w:r>
      <w:r w:rsidR="00461ABC" w:rsidRPr="002313C7">
        <w:fldChar w:fldCharType="separate"/>
      </w:r>
      <w:r w:rsidR="00461ABC">
        <w:rPr>
          <w:noProof/>
        </w:rPr>
        <w:t>x</w:t>
      </w:r>
      <w:r w:rsidR="00461ABC" w:rsidRPr="002313C7">
        <w:fldChar w:fldCharType="end"/>
      </w:r>
      <w:r w:rsidRPr="002313C7">
        <w:rPr>
          <w:highlight w:val="lightGray"/>
        </w:rPr>
        <w:t>-MPx</w:t>
      </w:r>
      <w:proofErr w:type="spellEnd"/>
      <w:r w:rsidRPr="002313C7">
        <w:t xml:space="preserve"> på situationsplanen i bilag 6.</w:t>
      </w:r>
      <w:r w:rsidRPr="002313C7">
        <w:fldChar w:fldCharType="begin">
          <w:ffData>
            <w:name w:val="Tekst163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 w:rsidR="00914897">
        <w:rPr>
          <w:noProof/>
        </w:rPr>
        <w:t>x</w:t>
      </w:r>
      <w:r w:rsidRPr="002313C7">
        <w:fldChar w:fldCharType="end"/>
      </w:r>
      <w:r w:rsidR="00461ABC">
        <w:t>-</w:t>
      </w:r>
      <w:r w:rsidR="00461ABC"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="00461ABC" w:rsidRPr="002313C7">
        <w:instrText xml:space="preserve"> FORMTEXT </w:instrText>
      </w:r>
      <w:r w:rsidR="00461ABC" w:rsidRPr="002313C7">
        <w:fldChar w:fldCharType="separate"/>
      </w:r>
      <w:r w:rsidR="00461ABC">
        <w:rPr>
          <w:noProof/>
        </w:rPr>
        <w:t>x</w:t>
      </w:r>
      <w:r w:rsidR="00461ABC" w:rsidRPr="002313C7">
        <w:fldChar w:fldCharType="end"/>
      </w:r>
      <w:r w:rsidR="00886CB1">
        <w:t>.</w:t>
      </w:r>
    </w:p>
    <w:p w14:paraId="0A56DB8E" w14:textId="77777777" w:rsidR="00886CB1" w:rsidRDefault="00886CB1" w:rsidP="00535C6C">
      <w:pPr>
        <w:jc w:val="both"/>
      </w:pPr>
    </w:p>
    <w:p w14:paraId="41318EB5" w14:textId="77777777" w:rsidR="00886CB1" w:rsidRDefault="00886CB1" w:rsidP="00886CB1">
      <w:pPr>
        <w:jc w:val="both"/>
      </w:pPr>
      <w:r>
        <w:t>Indeklimaprøverne er IL</w:t>
      </w:r>
      <w:r w:rsidRPr="00681B69">
        <w:rPr>
          <w:highlight w:val="lightGray"/>
        </w:rPr>
        <w:t xml:space="preserve"> </w:t>
      </w:r>
      <w:r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r w:rsidRPr="002313C7">
        <w:fldChar w:fldCharType="end"/>
      </w:r>
      <w:r w:rsidRPr="003F0263">
        <w:rPr>
          <w:highlight w:val="lightGray"/>
        </w:rPr>
        <w:t>-</w:t>
      </w:r>
      <w:proofErr w:type="spellStart"/>
      <w:r>
        <w:rPr>
          <w:highlight w:val="lightGray"/>
        </w:rPr>
        <w:t>IL</w:t>
      </w:r>
      <w:r w:rsidRPr="003F0263">
        <w:rPr>
          <w:highlight w:val="lightGray"/>
        </w:rPr>
        <w:t>xx</w:t>
      </w:r>
      <w:proofErr w:type="spellEnd"/>
      <w:r>
        <w:t xml:space="preserve"> er udtaget </w:t>
      </w:r>
      <w:r w:rsidR="00F94178" w:rsidRPr="002313C7">
        <w:fldChar w:fldCharType="begin">
          <w:ffData>
            <w:name w:val="Tekst159"/>
            <w:enabled/>
            <w:calcOnExit w:val="0"/>
            <w:textInput/>
          </w:ffData>
        </w:fldChar>
      </w:r>
      <w:r w:rsidR="00F94178" w:rsidRPr="002313C7">
        <w:instrText xml:space="preserve"> FORMTEXT </w:instrText>
      </w:r>
      <w:r w:rsidR="00F94178" w:rsidRPr="002313C7">
        <w:fldChar w:fldCharType="separate"/>
      </w:r>
      <w:r w:rsidR="00F94178">
        <w:rPr>
          <w:noProof/>
        </w:rPr>
        <w:t> </w:t>
      </w:r>
      <w:r w:rsidR="00F94178">
        <w:rPr>
          <w:noProof/>
        </w:rPr>
        <w:t> </w:t>
      </w:r>
      <w:r w:rsidR="00F94178">
        <w:rPr>
          <w:noProof/>
        </w:rPr>
        <w:t> </w:t>
      </w:r>
      <w:r w:rsidR="00F94178">
        <w:rPr>
          <w:noProof/>
        </w:rPr>
        <w:t> </w:t>
      </w:r>
      <w:r w:rsidR="00F94178">
        <w:rPr>
          <w:noProof/>
        </w:rPr>
        <w:t> </w:t>
      </w:r>
      <w:r w:rsidR="00F94178" w:rsidRPr="002313C7">
        <w:fldChar w:fldCharType="end"/>
      </w:r>
      <w:r w:rsidR="00F94178">
        <w:t>.</w:t>
      </w:r>
    </w:p>
    <w:p w14:paraId="253C9178" w14:textId="77777777" w:rsidR="00886CB1" w:rsidRDefault="00886CB1" w:rsidP="00886CB1">
      <w:pPr>
        <w:jc w:val="both"/>
      </w:pPr>
    </w:p>
    <w:p w14:paraId="1FA568A9" w14:textId="77777777" w:rsidR="00886CB1" w:rsidRDefault="00886CB1" w:rsidP="00886CB1">
      <w:pPr>
        <w:jc w:val="both"/>
      </w:pPr>
      <w:proofErr w:type="spellStart"/>
      <w:r>
        <w:t>Udeluftprøverne</w:t>
      </w:r>
      <w:proofErr w:type="spellEnd"/>
      <w:r>
        <w:t xml:space="preserve"> </w:t>
      </w:r>
      <w:proofErr w:type="spellStart"/>
      <w:r>
        <w:t>UL</w:t>
      </w:r>
      <w:r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r w:rsidRPr="002313C7">
        <w:fldChar w:fldCharType="end"/>
      </w:r>
      <w:r w:rsidRPr="003F0263">
        <w:rPr>
          <w:highlight w:val="lightGray"/>
        </w:rPr>
        <w:t>-</w:t>
      </w:r>
      <w:r>
        <w:rPr>
          <w:highlight w:val="lightGray"/>
        </w:rPr>
        <w:t>UL</w:t>
      </w:r>
      <w:r w:rsidRPr="003F0263">
        <w:rPr>
          <w:highlight w:val="lightGray"/>
        </w:rPr>
        <w:t>xx</w:t>
      </w:r>
      <w:proofErr w:type="spellEnd"/>
      <w:r>
        <w:t xml:space="preserve"> er udtaget</w:t>
      </w:r>
      <w:r w:rsidR="00F94178">
        <w:t xml:space="preserve"> </w:t>
      </w:r>
      <w:r w:rsidR="00F94178" w:rsidRPr="002313C7">
        <w:fldChar w:fldCharType="begin">
          <w:ffData>
            <w:name w:val="Tekst159"/>
            <w:enabled/>
            <w:calcOnExit w:val="0"/>
            <w:textInput/>
          </w:ffData>
        </w:fldChar>
      </w:r>
      <w:r w:rsidR="00F94178" w:rsidRPr="002313C7">
        <w:instrText xml:space="preserve"> FORMTEXT </w:instrText>
      </w:r>
      <w:r w:rsidR="00F94178" w:rsidRPr="002313C7">
        <w:fldChar w:fldCharType="separate"/>
      </w:r>
      <w:r w:rsidR="00F94178">
        <w:rPr>
          <w:noProof/>
        </w:rPr>
        <w:t> </w:t>
      </w:r>
      <w:r w:rsidR="00F94178">
        <w:rPr>
          <w:noProof/>
        </w:rPr>
        <w:t> </w:t>
      </w:r>
      <w:r w:rsidR="00F94178">
        <w:rPr>
          <w:noProof/>
        </w:rPr>
        <w:t> </w:t>
      </w:r>
      <w:r w:rsidR="00F94178">
        <w:rPr>
          <w:noProof/>
        </w:rPr>
        <w:t> </w:t>
      </w:r>
      <w:r w:rsidR="00F94178">
        <w:rPr>
          <w:noProof/>
        </w:rPr>
        <w:t> </w:t>
      </w:r>
      <w:r w:rsidR="00F94178" w:rsidRPr="002313C7">
        <w:fldChar w:fldCharType="end"/>
      </w:r>
      <w:r w:rsidR="00F94178">
        <w:t>.</w:t>
      </w:r>
    </w:p>
    <w:p w14:paraId="27ACDA7C" w14:textId="77777777" w:rsidR="00886CB1" w:rsidRDefault="00886CB1" w:rsidP="00886CB1">
      <w:pPr>
        <w:jc w:val="both"/>
      </w:pPr>
    </w:p>
    <w:p w14:paraId="2D469EA4" w14:textId="77777777" w:rsidR="00886CB1" w:rsidRDefault="00886CB1" w:rsidP="00886CB1">
      <w:pPr>
        <w:jc w:val="both"/>
      </w:pPr>
      <w:r>
        <w:t xml:space="preserve">Referencemåling </w:t>
      </w:r>
      <w:proofErr w:type="spellStart"/>
      <w:r>
        <w:t>ULREF</w:t>
      </w:r>
      <w:r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proofErr w:type="spellEnd"/>
      <w:r w:rsidRPr="002313C7">
        <w:fldChar w:fldCharType="end"/>
      </w:r>
      <w:r>
        <w:t xml:space="preserve"> er udtaget</w:t>
      </w:r>
      <w:r w:rsidR="00F94178">
        <w:t xml:space="preserve"> </w:t>
      </w:r>
      <w:r w:rsidR="00F94178" w:rsidRPr="002313C7">
        <w:fldChar w:fldCharType="begin">
          <w:ffData>
            <w:name w:val="Tekst159"/>
            <w:enabled/>
            <w:calcOnExit w:val="0"/>
            <w:textInput/>
          </w:ffData>
        </w:fldChar>
      </w:r>
      <w:r w:rsidR="00F94178" w:rsidRPr="002313C7">
        <w:instrText xml:space="preserve"> FORMTEXT </w:instrText>
      </w:r>
      <w:r w:rsidR="00F94178" w:rsidRPr="002313C7">
        <w:fldChar w:fldCharType="separate"/>
      </w:r>
      <w:r w:rsidR="00F94178">
        <w:rPr>
          <w:noProof/>
        </w:rPr>
        <w:t> </w:t>
      </w:r>
      <w:r w:rsidR="00F94178">
        <w:rPr>
          <w:noProof/>
        </w:rPr>
        <w:t> </w:t>
      </w:r>
      <w:r w:rsidR="00F94178">
        <w:rPr>
          <w:noProof/>
        </w:rPr>
        <w:t> </w:t>
      </w:r>
      <w:r w:rsidR="00F94178">
        <w:rPr>
          <w:noProof/>
        </w:rPr>
        <w:t> </w:t>
      </w:r>
      <w:r w:rsidR="00F94178">
        <w:rPr>
          <w:noProof/>
        </w:rPr>
        <w:t> </w:t>
      </w:r>
      <w:r w:rsidR="00F94178" w:rsidRPr="002313C7">
        <w:fldChar w:fldCharType="end"/>
      </w:r>
      <w:r w:rsidR="00F94178">
        <w:t>.</w:t>
      </w:r>
    </w:p>
    <w:p w14:paraId="0940BA05" w14:textId="77777777" w:rsidR="005D341E" w:rsidRPr="002313C7" w:rsidRDefault="005D341E" w:rsidP="00535C6C">
      <w:pPr>
        <w:jc w:val="both"/>
      </w:pPr>
    </w:p>
    <w:p w14:paraId="132D0D63" w14:textId="77777777" w:rsidR="00A069A3" w:rsidRPr="007E0E65" w:rsidRDefault="00A069A3" w:rsidP="00B22403">
      <w:pPr>
        <w:pStyle w:val="Overskrift2"/>
      </w:pPr>
      <w:bookmarkStart w:id="136" w:name="_Toc164670550"/>
      <w:bookmarkStart w:id="137" w:name="_Toc411596428"/>
      <w:bookmarkStart w:id="138" w:name="_Toc486399809"/>
      <w:bookmarkStart w:id="139" w:name="_Toc152666462"/>
      <w:r>
        <w:t xml:space="preserve">5.3 </w:t>
      </w:r>
      <w:r w:rsidRPr="007E0E65">
        <w:t>Boringer og prøveudtagning</w:t>
      </w:r>
      <w:bookmarkEnd w:id="136"/>
      <w:bookmarkEnd w:id="137"/>
      <w:bookmarkEnd w:id="138"/>
      <w:bookmarkEnd w:id="139"/>
    </w:p>
    <w:p w14:paraId="426751F3" w14:textId="77777777" w:rsidR="00A069A3" w:rsidRDefault="00A069A3" w:rsidP="00535C6C">
      <w:pPr>
        <w:jc w:val="both"/>
      </w:pPr>
      <w:r w:rsidRPr="007E0E65">
        <w:t xml:space="preserve">I alle boringer er der udtaget dobbeltprøver i </w:t>
      </w:r>
      <w:proofErr w:type="spellStart"/>
      <w:r w:rsidRPr="007E0E65">
        <w:t>Redcapglas</w:t>
      </w:r>
      <w:proofErr w:type="spellEnd"/>
      <w:r w:rsidRPr="007E0E65">
        <w:t xml:space="preserve"> og i </w:t>
      </w:r>
      <w:proofErr w:type="spellStart"/>
      <w:r w:rsidRPr="007E0E65">
        <w:t>Rilsanpose</w:t>
      </w:r>
      <w:proofErr w:type="spellEnd"/>
      <w:r w:rsidRPr="007E0E65">
        <w:t xml:space="preserve"> til PID-måling henholdsvis </w:t>
      </w:r>
      <w:smartTag w:uri="urn:schemas-microsoft-com:office:smarttags" w:element="metricconverter">
        <w:smartTagPr>
          <w:attr w:name="ProductID" w:val="0,2 meter"/>
        </w:smartTagPr>
        <w:r w:rsidRPr="007E0E65">
          <w:t>0,2 meter</w:t>
        </w:r>
      </w:smartTag>
      <w:r w:rsidRPr="007E0E65">
        <w:t xml:space="preserve"> under terræn og for hver </w:t>
      </w:r>
      <w:smartTag w:uri="urn:schemas-microsoft-com:office:smarttags" w:element="metricconverter">
        <w:smartTagPr>
          <w:attr w:name="ProductID" w:val="0,5 meter"/>
        </w:smartTagPr>
        <w:r w:rsidRPr="007E0E65">
          <w:t>0,5 meter</w:t>
        </w:r>
      </w:smartTag>
      <w:r w:rsidRPr="007E0E65">
        <w:t xml:space="preserve"> samt fra hvert geologisk lag. Der er i felten foretaget en geologisk beskrivelse og en vurdering af eventuelt indhold af forurening ud fra jordens udseende og lugt.</w:t>
      </w:r>
    </w:p>
    <w:p w14:paraId="10BFBFF5" w14:textId="77777777" w:rsidR="002313C7" w:rsidRPr="007E0E65" w:rsidRDefault="002313C7" w:rsidP="00535C6C">
      <w:pPr>
        <w:jc w:val="both"/>
      </w:pPr>
    </w:p>
    <w:p w14:paraId="2733C3F7" w14:textId="77777777" w:rsidR="00A069A3" w:rsidRDefault="00A069A3" w:rsidP="00535C6C">
      <w:pPr>
        <w:jc w:val="both"/>
        <w:rPr>
          <w:rFonts w:cs="Arial"/>
          <w:szCs w:val="22"/>
        </w:rPr>
      </w:pPr>
      <w:r w:rsidRPr="007E0E65">
        <w:rPr>
          <w:rFonts w:cs="Arial"/>
          <w:szCs w:val="22"/>
        </w:rPr>
        <w:t xml:space="preserve">Overfladeprøverne </w:t>
      </w:r>
      <w:proofErr w:type="spellStart"/>
      <w:r w:rsidRPr="007E0E65">
        <w:rPr>
          <w:rFonts w:cs="Arial"/>
          <w:szCs w:val="22"/>
        </w:rPr>
        <w:t>O</w:t>
      </w:r>
      <w:r>
        <w:rPr>
          <w:rFonts w:cs="Arial"/>
          <w:szCs w:val="22"/>
        </w:rPr>
        <w:t>BL</w:t>
      </w:r>
      <w:r w:rsidR="00461ABC"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="00461ABC" w:rsidRPr="002313C7">
        <w:instrText xml:space="preserve"> FORMTEXT </w:instrText>
      </w:r>
      <w:r w:rsidR="00461ABC" w:rsidRPr="002313C7">
        <w:fldChar w:fldCharType="separate"/>
      </w:r>
      <w:r w:rsidR="00461ABC">
        <w:rPr>
          <w:noProof/>
        </w:rPr>
        <w:t>x</w:t>
      </w:r>
      <w:r w:rsidR="00461ABC" w:rsidRPr="002313C7">
        <w:fldChar w:fldCharType="end"/>
      </w:r>
      <w:r w:rsidRPr="007E0E65">
        <w:rPr>
          <w:rFonts w:cs="Arial"/>
          <w:szCs w:val="22"/>
        </w:rPr>
        <w:t>-O</w:t>
      </w:r>
      <w:r>
        <w:rPr>
          <w:rFonts w:cs="Arial"/>
          <w:szCs w:val="22"/>
        </w:rPr>
        <w:t>BL</w:t>
      </w:r>
      <w:r w:rsidRPr="009005CE">
        <w:rPr>
          <w:rFonts w:cs="Arial"/>
          <w:szCs w:val="22"/>
          <w:highlight w:val="lightGray"/>
        </w:rPr>
        <w:t>xx</w:t>
      </w:r>
      <w:proofErr w:type="spellEnd"/>
      <w:r w:rsidRPr="007E0E65">
        <w:rPr>
          <w:rFonts w:cs="Arial"/>
          <w:szCs w:val="22"/>
        </w:rPr>
        <w:t xml:space="preserve"> er udtaget som blandeprøver i hver af dybderne 0,1 og 0,4 m u.t. </w:t>
      </w:r>
      <w:r w:rsidRPr="007E0E65">
        <w:fldChar w:fldCharType="begin">
          <w:ffData>
            <w:name w:val="Tekst167"/>
            <w:enabled/>
            <w:calcOnExit w:val="0"/>
            <w:textInput>
              <w:default w:val="x-pumpe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x-pumpe</w:t>
      </w:r>
      <w:r w:rsidRPr="007E0E65">
        <w:fldChar w:fldCharType="end"/>
      </w:r>
      <w:r w:rsidRPr="007E0E65">
        <w:t xml:space="preserve"> består af </w:t>
      </w:r>
      <w:r w:rsidRPr="007E0E65">
        <w:fldChar w:fldCharType="begin">
          <w:ffData>
            <w:name w:val="Tekst143"/>
            <w:enabled/>
            <w:calcOnExit w:val="0"/>
            <w:textInput>
              <w:default w:val="x og xx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x og xx</w:t>
      </w:r>
      <w:r w:rsidRPr="007E0E65">
        <w:fldChar w:fldCharType="end"/>
      </w:r>
      <w:r>
        <w:t xml:space="preserve"> </w:t>
      </w:r>
      <w:r w:rsidRPr="007E0E65">
        <w:rPr>
          <w:rFonts w:cs="Arial"/>
          <w:szCs w:val="22"/>
        </w:rPr>
        <w:t xml:space="preserve">delprøver, </w:t>
      </w:r>
      <w:r w:rsidRPr="007E0E65">
        <w:fldChar w:fldCharType="begin">
          <w:ffData>
            <w:name w:val="Tekst167"/>
            <w:enabled/>
            <w:calcOnExit w:val="0"/>
            <w:textInput>
              <w:default w:val="x-pumpe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x-pumpe</w:t>
      </w:r>
      <w:r w:rsidRPr="007E0E65">
        <w:fldChar w:fldCharType="end"/>
      </w:r>
      <w:r w:rsidRPr="007E0E65">
        <w:t xml:space="preserve"> består af </w:t>
      </w:r>
      <w:r w:rsidRPr="007E0E65">
        <w:fldChar w:fldCharType="begin">
          <w:ffData>
            <w:name w:val="Tekst143"/>
            <w:enabled/>
            <w:calcOnExit w:val="0"/>
            <w:textInput>
              <w:default w:val="x og xx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x og xx</w:t>
      </w:r>
      <w:r w:rsidRPr="007E0E65">
        <w:fldChar w:fldCharType="end"/>
      </w:r>
      <w:r>
        <w:t xml:space="preserve"> </w:t>
      </w:r>
      <w:r w:rsidRPr="007E0E65">
        <w:rPr>
          <w:rFonts w:cs="Arial"/>
          <w:szCs w:val="22"/>
        </w:rPr>
        <w:t>delprøver.</w:t>
      </w:r>
    </w:p>
    <w:p w14:paraId="07F1A9C9" w14:textId="77777777" w:rsidR="002313C7" w:rsidRDefault="002313C7" w:rsidP="00535C6C">
      <w:pPr>
        <w:jc w:val="both"/>
        <w:rPr>
          <w:rFonts w:cs="Arial"/>
          <w:szCs w:val="22"/>
        </w:rPr>
      </w:pPr>
    </w:p>
    <w:p w14:paraId="5D0B2955" w14:textId="77777777" w:rsidR="002313C7" w:rsidRDefault="00A069A3" w:rsidP="00535C6C">
      <w:pPr>
        <w:jc w:val="both"/>
      </w:pPr>
      <w:r w:rsidRPr="007E0E65">
        <w:t xml:space="preserve">Grundvandsprøverne fra boring </w:t>
      </w:r>
      <w:proofErr w:type="spellStart"/>
      <w:r w:rsidRPr="007E0E65">
        <w:t>B</w:t>
      </w:r>
      <w:bookmarkStart w:id="140" w:name="Tekst166"/>
      <w:r w:rsidRPr="007E0E65">
        <w:fldChar w:fldCharType="begin">
          <w:ffData>
            <w:name w:val="Tekst166"/>
            <w:enabled/>
            <w:calcOnExit w:val="0"/>
            <w:textInput>
              <w:default w:val="x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x</w:t>
      </w:r>
      <w:proofErr w:type="spellEnd"/>
      <w:r w:rsidRPr="007E0E65">
        <w:fldChar w:fldCharType="end"/>
      </w:r>
      <w:bookmarkEnd w:id="140"/>
      <w:r w:rsidRPr="007E0E65">
        <w:t xml:space="preserve"> og </w:t>
      </w:r>
      <w:proofErr w:type="spellStart"/>
      <w:r w:rsidRPr="007E0E65">
        <w:t>B</w:t>
      </w:r>
      <w:bookmarkStart w:id="141" w:name="Tekst207"/>
      <w:r w:rsidRPr="007E0E65">
        <w:fldChar w:fldCharType="begin">
          <w:ffData>
            <w:name w:val="Tekst207"/>
            <w:enabled/>
            <w:calcOnExit w:val="0"/>
            <w:textInput>
              <w:default w:val="xx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xx</w:t>
      </w:r>
      <w:proofErr w:type="spellEnd"/>
      <w:r w:rsidRPr="007E0E65">
        <w:fldChar w:fldCharType="end"/>
      </w:r>
      <w:bookmarkEnd w:id="141"/>
      <w:r w:rsidRPr="007E0E65">
        <w:t xml:space="preserve"> blev udtaget med </w:t>
      </w:r>
      <w:bookmarkStart w:id="142" w:name="Tekst167"/>
      <w:r w:rsidRPr="007E0E65">
        <w:fldChar w:fldCharType="begin">
          <w:ffData>
            <w:name w:val="Tekst167"/>
            <w:enabled/>
            <w:calcOnExit w:val="0"/>
            <w:textInput>
              <w:default w:val="x-pumpe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x-pumpe</w:t>
      </w:r>
      <w:r w:rsidRPr="007E0E65">
        <w:fldChar w:fldCharType="end"/>
      </w:r>
      <w:bookmarkEnd w:id="142"/>
      <w:r w:rsidRPr="007E0E65">
        <w:t xml:space="preserve"> efter boringen er ren</w:t>
      </w:r>
      <w:r>
        <w:t>-</w:t>
      </w:r>
      <w:r w:rsidRPr="007E0E65">
        <w:t>pumpet.</w:t>
      </w:r>
    </w:p>
    <w:p w14:paraId="103D8D41" w14:textId="77777777" w:rsidR="002313C7" w:rsidRDefault="00A069A3" w:rsidP="00535C6C">
      <w:pPr>
        <w:jc w:val="both"/>
      </w:pPr>
      <w:r w:rsidRPr="007E0E65">
        <w:t xml:space="preserve"> </w:t>
      </w:r>
    </w:p>
    <w:p w14:paraId="2460B541" w14:textId="77777777" w:rsidR="00A069A3" w:rsidRDefault="00A069A3" w:rsidP="00535C6C">
      <w:pPr>
        <w:jc w:val="both"/>
      </w:pPr>
      <w:r w:rsidRPr="007E0E65">
        <w:t>Data vedrørende prøveudtagningen er vedlagt i bilag 3.</w:t>
      </w:r>
    </w:p>
    <w:p w14:paraId="2D1652C2" w14:textId="77777777" w:rsidR="002313C7" w:rsidRPr="007E0E65" w:rsidRDefault="002313C7" w:rsidP="00535C6C">
      <w:pPr>
        <w:jc w:val="both"/>
      </w:pPr>
    </w:p>
    <w:p w14:paraId="4C71B5A4" w14:textId="77777777" w:rsidR="00A069A3" w:rsidRDefault="00A069A3" w:rsidP="00535C6C">
      <w:pPr>
        <w:jc w:val="both"/>
      </w:pPr>
      <w:r>
        <w:t xml:space="preserve">Poreluftprøverne </w:t>
      </w:r>
      <w:proofErr w:type="spellStart"/>
      <w:r w:rsidRPr="003F0263">
        <w:rPr>
          <w:highlight w:val="lightGray"/>
        </w:rPr>
        <w:t>P</w:t>
      </w:r>
      <w:r>
        <w:rPr>
          <w:highlight w:val="lightGray"/>
        </w:rPr>
        <w:t>L</w:t>
      </w:r>
      <w:r w:rsidR="00461ABC"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="00461ABC" w:rsidRPr="002313C7">
        <w:instrText xml:space="preserve"> FORMTEXT </w:instrText>
      </w:r>
      <w:r w:rsidR="00461ABC" w:rsidRPr="002313C7">
        <w:fldChar w:fldCharType="separate"/>
      </w:r>
      <w:r w:rsidR="00461ABC">
        <w:rPr>
          <w:noProof/>
        </w:rPr>
        <w:t>x</w:t>
      </w:r>
      <w:r w:rsidR="00461ABC" w:rsidRPr="002313C7">
        <w:fldChar w:fldCharType="end"/>
      </w:r>
      <w:r w:rsidRPr="003F0263">
        <w:rPr>
          <w:highlight w:val="lightGray"/>
        </w:rPr>
        <w:t>-P</w:t>
      </w:r>
      <w:r>
        <w:rPr>
          <w:highlight w:val="lightGray"/>
        </w:rPr>
        <w:t>L</w:t>
      </w:r>
      <w:r w:rsidRPr="003F0263">
        <w:rPr>
          <w:highlight w:val="lightGray"/>
        </w:rPr>
        <w:t>xx</w:t>
      </w:r>
      <w:proofErr w:type="spellEnd"/>
      <w:r>
        <w:t xml:space="preserve"> er udtaget uden for en bygning. Poreluftprøverne </w:t>
      </w:r>
      <w:proofErr w:type="spellStart"/>
      <w:r w:rsidR="00461ABC">
        <w:rPr>
          <w:highlight w:val="lightGray"/>
        </w:rPr>
        <w:t>MP</w:t>
      </w:r>
      <w:r w:rsidR="00461ABC"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="00461ABC" w:rsidRPr="002313C7">
        <w:instrText xml:space="preserve"> FORMTEXT </w:instrText>
      </w:r>
      <w:r w:rsidR="00461ABC" w:rsidRPr="002313C7">
        <w:fldChar w:fldCharType="separate"/>
      </w:r>
      <w:r w:rsidR="00461ABC">
        <w:rPr>
          <w:noProof/>
        </w:rPr>
        <w:t>x</w:t>
      </w:r>
      <w:r w:rsidR="00461ABC" w:rsidRPr="002313C7">
        <w:fldChar w:fldCharType="end"/>
      </w:r>
      <w:r w:rsidRPr="003F0263">
        <w:rPr>
          <w:highlight w:val="lightGray"/>
        </w:rPr>
        <w:t>-MPx</w:t>
      </w:r>
      <w:proofErr w:type="spellEnd"/>
      <w:r>
        <w:t xml:space="preserve"> er udtaget under gulv i en bygning.</w:t>
      </w:r>
    </w:p>
    <w:p w14:paraId="41523443" w14:textId="77777777" w:rsidR="002313C7" w:rsidRDefault="002313C7" w:rsidP="00535C6C">
      <w:pPr>
        <w:jc w:val="both"/>
      </w:pPr>
    </w:p>
    <w:p w14:paraId="09ABC676" w14:textId="77777777" w:rsidR="00A069A3" w:rsidRDefault="00A069A3" w:rsidP="00535C6C">
      <w:pPr>
        <w:jc w:val="both"/>
      </w:pPr>
      <w:r w:rsidRPr="007E0E65">
        <w:t xml:space="preserve">Poreluftprøverne </w:t>
      </w:r>
      <w:bookmarkStart w:id="143" w:name="Tekst204"/>
      <w:r w:rsidRPr="007E0E65">
        <w:fldChar w:fldCharType="begin">
          <w:ffData>
            <w:name w:val="Tekst204"/>
            <w:enabled/>
            <w:calcOnExit w:val="0"/>
            <w:textInput>
              <w:default w:val="PLx-PLxx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PLx-PLxx</w:t>
      </w:r>
      <w:r w:rsidRPr="007E0E65">
        <w:fldChar w:fldCharType="end"/>
      </w:r>
      <w:bookmarkEnd w:id="143"/>
      <w:r>
        <w:t xml:space="preserve"> </w:t>
      </w:r>
      <w:r w:rsidRPr="003F0263">
        <w:rPr>
          <w:highlight w:val="lightGray"/>
        </w:rPr>
        <w:t xml:space="preserve">og/eller </w:t>
      </w:r>
      <w:proofErr w:type="spellStart"/>
      <w:r w:rsidRPr="003F0263">
        <w:rPr>
          <w:highlight w:val="lightGray"/>
        </w:rPr>
        <w:t>MP</w:t>
      </w:r>
      <w:r w:rsidR="00461ABC"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="00461ABC" w:rsidRPr="002313C7">
        <w:instrText xml:space="preserve"> FORMTEXT </w:instrText>
      </w:r>
      <w:r w:rsidR="00461ABC" w:rsidRPr="002313C7">
        <w:fldChar w:fldCharType="separate"/>
      </w:r>
      <w:r w:rsidR="00461ABC">
        <w:rPr>
          <w:noProof/>
        </w:rPr>
        <w:t>x</w:t>
      </w:r>
      <w:r w:rsidR="00461ABC" w:rsidRPr="002313C7">
        <w:fldChar w:fldCharType="end"/>
      </w:r>
      <w:r w:rsidRPr="003F0263">
        <w:rPr>
          <w:highlight w:val="lightGray"/>
        </w:rPr>
        <w:t>-MPx</w:t>
      </w:r>
      <w:proofErr w:type="spellEnd"/>
      <w:r w:rsidRPr="007E0E65">
        <w:t xml:space="preserve"> er opsamlet på </w:t>
      </w:r>
      <w:proofErr w:type="spellStart"/>
      <w:r w:rsidRPr="007E0E65">
        <w:t>kulrør</w:t>
      </w:r>
      <w:proofErr w:type="spellEnd"/>
      <w:r w:rsidRPr="007E0E65">
        <w:t xml:space="preserve"> </w:t>
      </w:r>
      <w:bookmarkStart w:id="144" w:name="Tekst208"/>
      <w:r w:rsidRPr="007E0E65">
        <w:fldChar w:fldCharType="begin">
          <w:ffData>
            <w:name w:val="Tekst208"/>
            <w:enabled/>
            <w:calcOnExit w:val="0"/>
            <w:textInput>
              <w:default w:val="type, f.eks. Dräger B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type, f.eks. Dräger B</w:t>
      </w:r>
      <w:r w:rsidRPr="007E0E65">
        <w:fldChar w:fldCharType="end"/>
      </w:r>
      <w:bookmarkEnd w:id="144"/>
      <w:r w:rsidRPr="007E0E65">
        <w:t xml:space="preserve"> med vakuumpumpe med flowmåler. Inden prøvetagning blev der for</w:t>
      </w:r>
      <w:r>
        <w:t>-</w:t>
      </w:r>
      <w:r w:rsidRPr="007E0E65">
        <w:t xml:space="preserve">pumpet i </w:t>
      </w:r>
      <w:bookmarkStart w:id="145" w:name="Tekst209"/>
      <w:r w:rsidRPr="007E0E65">
        <w:fldChar w:fldCharType="begin">
          <w:ffData>
            <w:name w:val="Tekst209"/>
            <w:enabled/>
            <w:calcOnExit w:val="0"/>
            <w:textInput>
              <w:default w:val="antal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antal</w:t>
      </w:r>
      <w:r w:rsidRPr="007E0E65">
        <w:fldChar w:fldCharType="end"/>
      </w:r>
      <w:bookmarkEnd w:id="145"/>
      <w:r w:rsidRPr="007E0E65">
        <w:t xml:space="preserve"> minutter, jf. bilag 3.</w:t>
      </w:r>
    </w:p>
    <w:p w14:paraId="1DE9415C" w14:textId="77777777" w:rsidR="00681B69" w:rsidRDefault="00681B69" w:rsidP="00535C6C">
      <w:pPr>
        <w:jc w:val="both"/>
      </w:pPr>
    </w:p>
    <w:p w14:paraId="187D2B82" w14:textId="77777777" w:rsidR="00681B69" w:rsidRDefault="00681B69" w:rsidP="00535C6C">
      <w:pPr>
        <w:jc w:val="both"/>
      </w:pPr>
      <w:r>
        <w:t>Indeklimaprøverne er IL</w:t>
      </w:r>
      <w:r w:rsidRPr="00681B69">
        <w:rPr>
          <w:highlight w:val="lightGray"/>
        </w:rPr>
        <w:t xml:space="preserve"> </w:t>
      </w:r>
      <w:r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r w:rsidRPr="002313C7">
        <w:fldChar w:fldCharType="end"/>
      </w:r>
      <w:r w:rsidRPr="003F0263">
        <w:rPr>
          <w:highlight w:val="lightGray"/>
        </w:rPr>
        <w:t>-</w:t>
      </w:r>
      <w:proofErr w:type="spellStart"/>
      <w:r>
        <w:rPr>
          <w:highlight w:val="lightGray"/>
        </w:rPr>
        <w:t>IL</w:t>
      </w:r>
      <w:r w:rsidRPr="003F0263">
        <w:rPr>
          <w:highlight w:val="lightGray"/>
        </w:rPr>
        <w:t>xx</w:t>
      </w:r>
      <w:proofErr w:type="spellEnd"/>
      <w:r>
        <w:t xml:space="preserve"> er udtaget </w:t>
      </w:r>
      <w:r w:rsidR="00F94178" w:rsidRPr="002313C7">
        <w:fldChar w:fldCharType="begin">
          <w:ffData>
            <w:name w:val="Tekst159"/>
            <w:enabled/>
            <w:calcOnExit w:val="0"/>
            <w:textInput/>
          </w:ffData>
        </w:fldChar>
      </w:r>
      <w:r w:rsidR="00F94178" w:rsidRPr="002313C7">
        <w:instrText xml:space="preserve"> FORMTEXT </w:instrText>
      </w:r>
      <w:r w:rsidR="00F94178" w:rsidRPr="002313C7">
        <w:fldChar w:fldCharType="separate"/>
      </w:r>
      <w:r w:rsidR="00F94178">
        <w:rPr>
          <w:noProof/>
        </w:rPr>
        <w:t> </w:t>
      </w:r>
      <w:r w:rsidR="00F94178">
        <w:rPr>
          <w:noProof/>
        </w:rPr>
        <w:t> </w:t>
      </w:r>
      <w:r w:rsidR="00F94178">
        <w:rPr>
          <w:noProof/>
        </w:rPr>
        <w:t> </w:t>
      </w:r>
      <w:r w:rsidR="00F94178">
        <w:rPr>
          <w:noProof/>
        </w:rPr>
        <w:t> </w:t>
      </w:r>
      <w:r w:rsidR="00F94178">
        <w:rPr>
          <w:noProof/>
        </w:rPr>
        <w:t> </w:t>
      </w:r>
      <w:r w:rsidR="00F94178" w:rsidRPr="002313C7">
        <w:fldChar w:fldCharType="end"/>
      </w:r>
      <w:r>
        <w:t>.</w:t>
      </w:r>
    </w:p>
    <w:p w14:paraId="14FADFD7" w14:textId="77777777" w:rsidR="00681B69" w:rsidRDefault="00681B69" w:rsidP="00535C6C">
      <w:pPr>
        <w:jc w:val="both"/>
      </w:pPr>
    </w:p>
    <w:p w14:paraId="7769E4C3" w14:textId="77777777" w:rsidR="00681B69" w:rsidRDefault="00681B69" w:rsidP="00535C6C">
      <w:pPr>
        <w:jc w:val="both"/>
      </w:pPr>
      <w:proofErr w:type="spellStart"/>
      <w:r>
        <w:t>Udeluftprøverne</w:t>
      </w:r>
      <w:proofErr w:type="spellEnd"/>
      <w:r>
        <w:t xml:space="preserve"> </w:t>
      </w:r>
      <w:proofErr w:type="spellStart"/>
      <w:r>
        <w:t>UL</w:t>
      </w:r>
      <w:r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r w:rsidRPr="002313C7">
        <w:fldChar w:fldCharType="end"/>
      </w:r>
      <w:r w:rsidRPr="003F0263">
        <w:rPr>
          <w:highlight w:val="lightGray"/>
        </w:rPr>
        <w:t>-</w:t>
      </w:r>
      <w:r>
        <w:rPr>
          <w:highlight w:val="lightGray"/>
        </w:rPr>
        <w:t>UL</w:t>
      </w:r>
      <w:r w:rsidRPr="003F0263">
        <w:rPr>
          <w:highlight w:val="lightGray"/>
        </w:rPr>
        <w:t>xx</w:t>
      </w:r>
      <w:proofErr w:type="spellEnd"/>
      <w:r>
        <w:t xml:space="preserve"> er udtaget</w:t>
      </w:r>
      <w:r w:rsidR="00F94178">
        <w:t xml:space="preserve"> </w:t>
      </w:r>
      <w:r w:rsidR="00F94178" w:rsidRPr="002313C7">
        <w:fldChar w:fldCharType="begin">
          <w:ffData>
            <w:name w:val="Tekst159"/>
            <w:enabled/>
            <w:calcOnExit w:val="0"/>
            <w:textInput/>
          </w:ffData>
        </w:fldChar>
      </w:r>
      <w:r w:rsidR="00F94178" w:rsidRPr="002313C7">
        <w:instrText xml:space="preserve"> FORMTEXT </w:instrText>
      </w:r>
      <w:r w:rsidR="00F94178" w:rsidRPr="002313C7">
        <w:fldChar w:fldCharType="separate"/>
      </w:r>
      <w:r w:rsidR="00F94178">
        <w:rPr>
          <w:noProof/>
        </w:rPr>
        <w:t> </w:t>
      </w:r>
      <w:r w:rsidR="00F94178">
        <w:rPr>
          <w:noProof/>
        </w:rPr>
        <w:t> </w:t>
      </w:r>
      <w:r w:rsidR="00F94178">
        <w:rPr>
          <w:noProof/>
        </w:rPr>
        <w:t> </w:t>
      </w:r>
      <w:r w:rsidR="00F94178">
        <w:rPr>
          <w:noProof/>
        </w:rPr>
        <w:t> </w:t>
      </w:r>
      <w:r w:rsidR="00F94178">
        <w:rPr>
          <w:noProof/>
        </w:rPr>
        <w:t> </w:t>
      </w:r>
      <w:r w:rsidR="00F94178" w:rsidRPr="002313C7">
        <w:fldChar w:fldCharType="end"/>
      </w:r>
      <w:r>
        <w:t>.</w:t>
      </w:r>
    </w:p>
    <w:p w14:paraId="347A0CBE" w14:textId="77777777" w:rsidR="00681B69" w:rsidRDefault="00681B69" w:rsidP="00535C6C">
      <w:pPr>
        <w:jc w:val="both"/>
      </w:pPr>
    </w:p>
    <w:p w14:paraId="4947B143" w14:textId="77777777" w:rsidR="00681B69" w:rsidRDefault="00681B69" w:rsidP="00535C6C">
      <w:pPr>
        <w:jc w:val="both"/>
      </w:pPr>
      <w:r>
        <w:t xml:space="preserve">Referencemåling </w:t>
      </w:r>
      <w:proofErr w:type="spellStart"/>
      <w:r>
        <w:t>ULREF</w:t>
      </w:r>
      <w:r w:rsidRPr="002313C7">
        <w:fldChar w:fldCharType="begin">
          <w:ffData>
            <w:name w:val="Tekst154"/>
            <w:enabled/>
            <w:calcOnExit w:val="0"/>
            <w:textInput>
              <w:default w:val="x"/>
            </w:textInput>
          </w:ffData>
        </w:fldChar>
      </w:r>
      <w:r w:rsidRPr="002313C7">
        <w:instrText xml:space="preserve"> FORMTEXT </w:instrText>
      </w:r>
      <w:r w:rsidRPr="002313C7">
        <w:fldChar w:fldCharType="separate"/>
      </w:r>
      <w:r>
        <w:rPr>
          <w:noProof/>
        </w:rPr>
        <w:t>x</w:t>
      </w:r>
      <w:proofErr w:type="spellEnd"/>
      <w:r w:rsidRPr="002313C7">
        <w:fldChar w:fldCharType="end"/>
      </w:r>
      <w:r>
        <w:t xml:space="preserve"> er udtaget </w:t>
      </w:r>
      <w:r w:rsidR="00F94178" w:rsidRPr="002313C7">
        <w:fldChar w:fldCharType="begin">
          <w:ffData>
            <w:name w:val="Tekst159"/>
            <w:enabled/>
            <w:calcOnExit w:val="0"/>
            <w:textInput/>
          </w:ffData>
        </w:fldChar>
      </w:r>
      <w:r w:rsidR="00F94178" w:rsidRPr="002313C7">
        <w:instrText xml:space="preserve"> FORMTEXT </w:instrText>
      </w:r>
      <w:r w:rsidR="00F94178" w:rsidRPr="002313C7">
        <w:fldChar w:fldCharType="separate"/>
      </w:r>
      <w:r w:rsidR="00F94178">
        <w:rPr>
          <w:noProof/>
        </w:rPr>
        <w:t> </w:t>
      </w:r>
      <w:r w:rsidR="00F94178">
        <w:rPr>
          <w:noProof/>
        </w:rPr>
        <w:t> </w:t>
      </w:r>
      <w:r w:rsidR="00F94178">
        <w:rPr>
          <w:noProof/>
        </w:rPr>
        <w:t> </w:t>
      </w:r>
      <w:r w:rsidR="00F94178">
        <w:rPr>
          <w:noProof/>
        </w:rPr>
        <w:t> </w:t>
      </w:r>
      <w:r w:rsidR="00F94178">
        <w:rPr>
          <w:noProof/>
        </w:rPr>
        <w:t> </w:t>
      </w:r>
      <w:r w:rsidR="00F94178" w:rsidRPr="002313C7">
        <w:fldChar w:fldCharType="end"/>
      </w:r>
      <w:r w:rsidR="00F94178">
        <w:t>.</w:t>
      </w:r>
    </w:p>
    <w:p w14:paraId="5E6821D1" w14:textId="77777777" w:rsidR="002313C7" w:rsidRPr="007E0E65" w:rsidRDefault="002313C7" w:rsidP="00535C6C">
      <w:pPr>
        <w:jc w:val="both"/>
      </w:pPr>
    </w:p>
    <w:p w14:paraId="5BE63DE5" w14:textId="77777777" w:rsidR="00A069A3" w:rsidRPr="007E0E65" w:rsidRDefault="00A069A3" w:rsidP="00B22403">
      <w:pPr>
        <w:pStyle w:val="Overskrift2"/>
      </w:pPr>
      <w:bookmarkStart w:id="146" w:name="_Toc164670551"/>
      <w:bookmarkStart w:id="147" w:name="_Toc411596429"/>
      <w:bookmarkStart w:id="148" w:name="_Toc486399810"/>
      <w:bookmarkStart w:id="149" w:name="_Toc152666463"/>
      <w:r>
        <w:t xml:space="preserve">5.4 </w:t>
      </w:r>
      <w:r w:rsidRPr="007E0E65">
        <w:t>Analyseprogram</w:t>
      </w:r>
      <w:bookmarkEnd w:id="146"/>
      <w:bookmarkEnd w:id="147"/>
      <w:bookmarkEnd w:id="148"/>
      <w:bookmarkEnd w:id="149"/>
    </w:p>
    <w:p w14:paraId="2AE15468" w14:textId="77777777" w:rsidR="00A069A3" w:rsidRDefault="00A069A3" w:rsidP="00535C6C">
      <w:pPr>
        <w:jc w:val="both"/>
      </w:pPr>
      <w:r w:rsidRPr="007E0E65">
        <w:t xml:space="preserve">Jordprøver udtaget i </w:t>
      </w:r>
      <w:proofErr w:type="spellStart"/>
      <w:r w:rsidRPr="007E0E65">
        <w:t>Rilsan</w:t>
      </w:r>
      <w:proofErr w:type="spellEnd"/>
      <w:r w:rsidRPr="007E0E65">
        <w:t>-poser blev tempereret i ca. 18-24 timer ved rumtemperatur, hvorefter der blev foretaget PID-måling på prøverne.</w:t>
      </w:r>
    </w:p>
    <w:p w14:paraId="216FE7EF" w14:textId="77777777" w:rsidR="002313C7" w:rsidRPr="007E0E65" w:rsidRDefault="002313C7" w:rsidP="00535C6C">
      <w:pPr>
        <w:jc w:val="both"/>
      </w:pPr>
    </w:p>
    <w:p w14:paraId="5D21809B" w14:textId="77777777" w:rsidR="00A069A3" w:rsidRDefault="00A069A3" w:rsidP="00535C6C">
      <w:pPr>
        <w:jc w:val="both"/>
      </w:pPr>
      <w:r w:rsidRPr="007E0E65">
        <w:t>PID-målingen giver et mål for jordens mulige indhold af flygtige opløsningsmidler og oliekomponenter. PID-udslag på 1-5 kan dog skyldes jordens naturlige indhold af organisk stof.</w:t>
      </w:r>
    </w:p>
    <w:p w14:paraId="694FB0C5" w14:textId="77777777" w:rsidR="002313C7" w:rsidRPr="007E0E65" w:rsidRDefault="002313C7" w:rsidP="00535C6C">
      <w:pPr>
        <w:jc w:val="both"/>
      </w:pPr>
    </w:p>
    <w:p w14:paraId="313D5613" w14:textId="77777777" w:rsidR="00A069A3" w:rsidRDefault="00A069A3" w:rsidP="00535C6C">
      <w:pPr>
        <w:jc w:val="both"/>
      </w:pPr>
      <w:r w:rsidRPr="007E0E65">
        <w:t xml:space="preserve">På baggrund af feltobservationerne og PID-målingerne blev </w:t>
      </w:r>
      <w:bookmarkStart w:id="150" w:name="Tekst168"/>
      <w:r w:rsidRPr="007E0E65">
        <w:fldChar w:fldCharType="begin">
          <w:ffData>
            <w:name w:val="Tekst168"/>
            <w:enabled/>
            <w:calcOnExit w:val="0"/>
            <w:textInput>
              <w:default w:val="antal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antal</w:t>
      </w:r>
      <w:r w:rsidRPr="007E0E65">
        <w:fldChar w:fldCharType="end"/>
      </w:r>
      <w:bookmarkEnd w:id="150"/>
      <w:r w:rsidRPr="007E0E65">
        <w:t xml:space="preserve"> jordprøver udvalgt til kemisk analyse for </w:t>
      </w:r>
      <w:bookmarkStart w:id="151" w:name="Tekst216"/>
      <w:r w:rsidRPr="007E0E65">
        <w:fldChar w:fldCharType="begin">
          <w:ffData>
            <w:name w:val="Tekst216"/>
            <w:enabled/>
            <w:calcOnExit w:val="0"/>
            <w:textInput>
              <w:default w:val="Stoffer, f.eks olieprodukter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Stoffer, f.eks olieprodukter</w:t>
      </w:r>
      <w:r w:rsidRPr="007E0E65">
        <w:fldChar w:fldCharType="end"/>
      </w:r>
      <w:bookmarkEnd w:id="151"/>
      <w:r w:rsidRPr="007E0E65">
        <w:t xml:space="preserve"> ved </w:t>
      </w:r>
      <w:bookmarkStart w:id="152" w:name="Tekst217"/>
      <w:r w:rsidRPr="007E0E65">
        <w:fldChar w:fldCharType="begin">
          <w:ffData>
            <w:name w:val="Tekst217"/>
            <w:enabled/>
            <w:calcOnExit w:val="0"/>
            <w:textInput>
              <w:default w:val="analysemetode, f.eks. GC-FID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analysemetode, f.eks. GC-FID</w:t>
      </w:r>
      <w:r w:rsidRPr="007E0E65">
        <w:fldChar w:fldCharType="end"/>
      </w:r>
      <w:bookmarkEnd w:id="152"/>
      <w:r w:rsidRPr="007E0E65">
        <w:t xml:space="preserve">. </w:t>
      </w:r>
    </w:p>
    <w:p w14:paraId="191BEEF2" w14:textId="77777777" w:rsidR="002313C7" w:rsidRPr="007E0E65" w:rsidRDefault="002313C7" w:rsidP="00535C6C">
      <w:pPr>
        <w:jc w:val="both"/>
      </w:pPr>
    </w:p>
    <w:bookmarkStart w:id="153" w:name="Tekst169"/>
    <w:p w14:paraId="5FAA7DCC" w14:textId="77777777" w:rsidR="00A069A3" w:rsidRDefault="00A069A3" w:rsidP="00535C6C">
      <w:pPr>
        <w:jc w:val="both"/>
      </w:pPr>
      <w:r w:rsidRPr="007E0E65">
        <w:fldChar w:fldCharType="begin">
          <w:ffData>
            <w:name w:val="Tekst169"/>
            <w:enabled/>
            <w:calcOnExit w:val="0"/>
            <w:textInput>
              <w:default w:val="antal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antal</w:t>
      </w:r>
      <w:r w:rsidRPr="007E0E65">
        <w:fldChar w:fldCharType="end"/>
      </w:r>
      <w:bookmarkEnd w:id="153"/>
      <w:r w:rsidRPr="007E0E65">
        <w:t xml:space="preserve"> enkelt- og blandingsprøver blev udtaget til kemisk analyse for </w:t>
      </w:r>
      <w:bookmarkStart w:id="154" w:name="Tekst218"/>
      <w:r w:rsidRPr="007E0E65">
        <w:fldChar w:fldCharType="begin">
          <w:ffData>
            <w:name w:val="Tekst218"/>
            <w:enabled/>
            <w:calcOnExit w:val="0"/>
            <w:textInput>
              <w:default w:val="Stoffer, f.eks.olieprodukter, PAHer og tungmetaller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Stoffer, f.eks.olieprodukter, PAHer og tungmetaller</w:t>
      </w:r>
      <w:r w:rsidRPr="007E0E65">
        <w:fldChar w:fldCharType="end"/>
      </w:r>
      <w:bookmarkEnd w:id="154"/>
      <w:r w:rsidRPr="007E0E65">
        <w:t xml:space="preserve"> ved henholdsvis </w:t>
      </w:r>
      <w:bookmarkStart w:id="155" w:name="Tekst219"/>
      <w:r w:rsidRPr="007E0E65">
        <w:fldChar w:fldCharType="begin">
          <w:ffData>
            <w:name w:val="Tekst219"/>
            <w:enabled/>
            <w:calcOnExit w:val="0"/>
            <w:textInput>
              <w:default w:val="analysemetoder, f.eks. GC-MS og DS259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analysemetoder, f.eks. GC-MS og DS259</w:t>
      </w:r>
      <w:r w:rsidRPr="007E0E65">
        <w:fldChar w:fldCharType="end"/>
      </w:r>
      <w:bookmarkEnd w:id="155"/>
      <w:r w:rsidRPr="007E0E65">
        <w:t>.</w:t>
      </w:r>
    </w:p>
    <w:p w14:paraId="2AA8EAAE" w14:textId="77777777" w:rsidR="002313C7" w:rsidRPr="007E0E65" w:rsidRDefault="002313C7" w:rsidP="00535C6C">
      <w:pPr>
        <w:jc w:val="both"/>
      </w:pPr>
    </w:p>
    <w:bookmarkStart w:id="156" w:name="Tekst214"/>
    <w:p w14:paraId="2D3FDA72" w14:textId="77777777" w:rsidR="00A069A3" w:rsidRDefault="00A069A3" w:rsidP="00535C6C">
      <w:pPr>
        <w:jc w:val="both"/>
      </w:pPr>
      <w:r w:rsidRPr="007E0E65">
        <w:lastRenderedPageBreak/>
        <w:fldChar w:fldCharType="begin">
          <w:ffData>
            <w:name w:val="Tekst214"/>
            <w:enabled/>
            <w:calcOnExit w:val="0"/>
            <w:textInput>
              <w:default w:val="antal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antal</w:t>
      </w:r>
      <w:r w:rsidRPr="007E0E65">
        <w:fldChar w:fldCharType="end"/>
      </w:r>
      <w:bookmarkEnd w:id="156"/>
      <w:r w:rsidRPr="007E0E65">
        <w:t xml:space="preserve"> grundvandsprøver er udvalgt til kemisk analyse for </w:t>
      </w:r>
      <w:bookmarkStart w:id="157" w:name="Tekst220"/>
      <w:r w:rsidRPr="007E0E65">
        <w:fldChar w:fldCharType="begin">
          <w:ffData>
            <w:name w:val="Tekst220"/>
            <w:enabled/>
            <w:calcOnExit w:val="0"/>
            <w:textInput>
              <w:default w:val="stoffer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stoffer</w:t>
      </w:r>
      <w:r w:rsidRPr="007E0E65">
        <w:fldChar w:fldCharType="end"/>
      </w:r>
      <w:bookmarkEnd w:id="157"/>
      <w:r w:rsidRPr="007E0E65">
        <w:t xml:space="preserve"> ved </w:t>
      </w:r>
      <w:bookmarkStart w:id="158" w:name="Tekst221"/>
      <w:r w:rsidRPr="007E0E65">
        <w:fldChar w:fldCharType="begin">
          <w:ffData>
            <w:name w:val="Tekst221"/>
            <w:enabled/>
            <w:calcOnExit w:val="0"/>
            <w:textInput>
              <w:default w:val="analysemetode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analysemetode</w:t>
      </w:r>
      <w:r w:rsidRPr="007E0E65">
        <w:fldChar w:fldCharType="end"/>
      </w:r>
      <w:bookmarkEnd w:id="158"/>
      <w:r w:rsidRPr="007E0E65">
        <w:t>.</w:t>
      </w:r>
    </w:p>
    <w:p w14:paraId="05AC1AF7" w14:textId="77777777" w:rsidR="002313C7" w:rsidRPr="007E0E65" w:rsidRDefault="002313C7" w:rsidP="00535C6C">
      <w:pPr>
        <w:jc w:val="both"/>
      </w:pPr>
    </w:p>
    <w:bookmarkStart w:id="159" w:name="Tekst215"/>
    <w:p w14:paraId="36931726" w14:textId="77777777" w:rsidR="00A069A3" w:rsidRDefault="00A069A3" w:rsidP="00535C6C">
      <w:pPr>
        <w:jc w:val="both"/>
      </w:pPr>
      <w:r w:rsidRPr="007E0E65">
        <w:fldChar w:fldCharType="begin">
          <w:ffData>
            <w:name w:val="Tekst215"/>
            <w:enabled/>
            <w:calcOnExit w:val="0"/>
            <w:textInput>
              <w:default w:val="antal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antal</w:t>
      </w:r>
      <w:r w:rsidRPr="007E0E65">
        <w:fldChar w:fldCharType="end"/>
      </w:r>
      <w:bookmarkEnd w:id="159"/>
      <w:r w:rsidRPr="007E0E65">
        <w:t xml:space="preserve"> poreluftprøver er udvalgt til kemisk analyse for </w:t>
      </w:r>
      <w:bookmarkStart w:id="160" w:name="Tekst222"/>
      <w:r w:rsidRPr="007E0E65">
        <w:fldChar w:fldCharType="begin">
          <w:ffData>
            <w:name w:val="Tekst222"/>
            <w:enabled/>
            <w:calcOnExit w:val="0"/>
            <w:textInput>
              <w:default w:val="stoffer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stoffer</w:t>
      </w:r>
      <w:r w:rsidRPr="007E0E65">
        <w:fldChar w:fldCharType="end"/>
      </w:r>
      <w:bookmarkEnd w:id="160"/>
      <w:r w:rsidRPr="007E0E65">
        <w:t xml:space="preserve"> ved </w:t>
      </w:r>
      <w:bookmarkStart w:id="161" w:name="Tekst223"/>
      <w:r w:rsidRPr="007E0E65">
        <w:fldChar w:fldCharType="begin">
          <w:ffData>
            <w:name w:val="Tekst223"/>
            <w:enabled/>
            <w:calcOnExit w:val="0"/>
            <w:textInput>
              <w:default w:val="analysemetoder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analysemetoder</w:t>
      </w:r>
      <w:r w:rsidRPr="007E0E65">
        <w:fldChar w:fldCharType="end"/>
      </w:r>
      <w:bookmarkEnd w:id="161"/>
      <w:r w:rsidRPr="007E0E65">
        <w:t>.</w:t>
      </w:r>
    </w:p>
    <w:p w14:paraId="43EBE718" w14:textId="77777777" w:rsidR="00A0424D" w:rsidRDefault="00A0424D" w:rsidP="00535C6C">
      <w:pPr>
        <w:jc w:val="both"/>
      </w:pPr>
    </w:p>
    <w:p w14:paraId="4C0D58D6" w14:textId="77777777" w:rsidR="00A0424D" w:rsidRDefault="00A0424D" w:rsidP="00A0424D">
      <w:pPr>
        <w:jc w:val="both"/>
      </w:pPr>
      <w:r w:rsidRPr="007E0E65">
        <w:fldChar w:fldCharType="begin">
          <w:ffData>
            <w:name w:val="Tekst215"/>
            <w:enabled/>
            <w:calcOnExit w:val="0"/>
            <w:textInput>
              <w:default w:val="antal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antal</w:t>
      </w:r>
      <w:r w:rsidRPr="007E0E65">
        <w:fldChar w:fldCharType="end"/>
      </w:r>
      <w:r w:rsidRPr="007E0E65">
        <w:t xml:space="preserve"> </w:t>
      </w:r>
      <w:r>
        <w:t>indeklimaprøver</w:t>
      </w:r>
      <w:r w:rsidR="00B601C3">
        <w:t>(</w:t>
      </w:r>
      <w:proofErr w:type="spellStart"/>
      <w:r w:rsidR="00B601C3">
        <w:t>udeluft</w:t>
      </w:r>
      <w:proofErr w:type="spellEnd"/>
      <w:r w:rsidR="00B601C3">
        <w:t>/udereference)</w:t>
      </w:r>
      <w:r w:rsidRPr="007E0E65">
        <w:t xml:space="preserve"> er udvalgt til kemisk analyse for </w:t>
      </w:r>
      <w:r w:rsidRPr="007E0E65">
        <w:fldChar w:fldCharType="begin">
          <w:ffData>
            <w:name w:val="Tekst222"/>
            <w:enabled/>
            <w:calcOnExit w:val="0"/>
            <w:textInput>
              <w:default w:val="stoffer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stoffer</w:t>
      </w:r>
      <w:r w:rsidRPr="007E0E65">
        <w:fldChar w:fldCharType="end"/>
      </w:r>
      <w:r w:rsidRPr="007E0E65">
        <w:t xml:space="preserve"> ved </w:t>
      </w:r>
      <w:r w:rsidRPr="007E0E65">
        <w:fldChar w:fldCharType="begin">
          <w:ffData>
            <w:name w:val="Tekst223"/>
            <w:enabled/>
            <w:calcOnExit w:val="0"/>
            <w:textInput>
              <w:default w:val="analysemetoder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analysemetoder</w:t>
      </w:r>
      <w:r w:rsidRPr="007E0E65">
        <w:fldChar w:fldCharType="end"/>
      </w:r>
      <w:r w:rsidRPr="007E0E65">
        <w:t>.</w:t>
      </w:r>
    </w:p>
    <w:p w14:paraId="3715F0C5" w14:textId="77777777" w:rsidR="002313C7" w:rsidRPr="007E0E65" w:rsidRDefault="002313C7" w:rsidP="00535C6C">
      <w:pPr>
        <w:jc w:val="both"/>
      </w:pPr>
    </w:p>
    <w:p w14:paraId="5FC2860A" w14:textId="77777777" w:rsidR="00A069A3" w:rsidRDefault="00A069A3" w:rsidP="00535C6C">
      <w:pPr>
        <w:jc w:val="both"/>
      </w:pPr>
      <w:r w:rsidRPr="007E0E65">
        <w:t xml:space="preserve">Jord-, luft- og grundvandsprøverne blev indleveret til kemisk analyse hos </w:t>
      </w:r>
      <w:bookmarkStart w:id="162" w:name="Tekst170"/>
      <w:r w:rsidRPr="007E0E65">
        <w:fldChar w:fldCharType="begin">
          <w:ffData>
            <w:name w:val="Tekst170"/>
            <w:enabled/>
            <w:calcOnExit w:val="0"/>
            <w:textInput>
              <w:default w:val="Analysefirma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Analysefirma</w:t>
      </w:r>
      <w:r w:rsidRPr="007E0E65">
        <w:fldChar w:fldCharType="end"/>
      </w:r>
      <w:bookmarkEnd w:id="162"/>
      <w:r w:rsidRPr="007E0E65">
        <w:t xml:space="preserve">, </w:t>
      </w:r>
      <w:bookmarkStart w:id="163" w:name="Tekst171"/>
      <w:r w:rsidRPr="007E0E65">
        <w:fldChar w:fldCharType="begin">
          <w:ffData>
            <w:name w:val="Tekst171"/>
            <w:enabled/>
            <w:calcOnExit w:val="0"/>
            <w:textInput>
              <w:default w:val="By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By</w:t>
      </w:r>
      <w:r w:rsidRPr="007E0E65">
        <w:fldChar w:fldCharType="end"/>
      </w:r>
      <w:bookmarkEnd w:id="163"/>
      <w:r w:rsidRPr="007E0E65">
        <w:t xml:space="preserve">. </w:t>
      </w:r>
    </w:p>
    <w:p w14:paraId="449D0A9E" w14:textId="77777777" w:rsidR="002313C7" w:rsidRPr="007E0E65" w:rsidRDefault="002313C7" w:rsidP="00535C6C">
      <w:pPr>
        <w:jc w:val="both"/>
      </w:pPr>
    </w:p>
    <w:p w14:paraId="57AD3932" w14:textId="77777777" w:rsidR="00A069A3" w:rsidRDefault="00A069A3" w:rsidP="00535C6C">
      <w:pPr>
        <w:jc w:val="both"/>
      </w:pPr>
      <w:r w:rsidRPr="007E0E65">
        <w:t>Analyserapporter er vedlagt i bilag 4.</w:t>
      </w:r>
    </w:p>
    <w:p w14:paraId="2B781F4A" w14:textId="77777777" w:rsidR="002313C7" w:rsidRDefault="002313C7" w:rsidP="00535C6C">
      <w:pPr>
        <w:jc w:val="both"/>
      </w:pPr>
    </w:p>
    <w:p w14:paraId="3A55117B" w14:textId="77777777" w:rsidR="00AC2FC2" w:rsidRPr="00461ABC" w:rsidRDefault="00AC2FC2" w:rsidP="00535C6C">
      <w:pPr>
        <w:jc w:val="both"/>
        <w:rPr>
          <w:color w:val="FF0000"/>
        </w:rPr>
      </w:pPr>
      <w:r w:rsidRPr="00461ABC">
        <w:rPr>
          <w:color w:val="FF0000"/>
        </w:rPr>
        <w:t>Andet relevant….</w:t>
      </w:r>
    </w:p>
    <w:p w14:paraId="6C8C6CFA" w14:textId="77777777" w:rsidR="002313C7" w:rsidRPr="007E0E65" w:rsidRDefault="002313C7" w:rsidP="00535C6C">
      <w:pPr>
        <w:jc w:val="both"/>
      </w:pPr>
    </w:p>
    <w:p w14:paraId="623DB618" w14:textId="77777777" w:rsidR="00A069A3" w:rsidRDefault="00A069A3" w:rsidP="00B22403">
      <w:pPr>
        <w:pStyle w:val="Overskrift2"/>
      </w:pPr>
      <w:bookmarkStart w:id="164" w:name="_Toc40243873"/>
      <w:bookmarkStart w:id="165" w:name="_Toc411596430"/>
      <w:bookmarkStart w:id="166" w:name="_Toc486399811"/>
      <w:bookmarkStart w:id="167" w:name="_Toc152666464"/>
      <w:bookmarkEnd w:id="98"/>
      <w:bookmarkEnd w:id="99"/>
      <w:bookmarkEnd w:id="100"/>
      <w:bookmarkEnd w:id="101"/>
      <w:bookmarkEnd w:id="102"/>
      <w:bookmarkEnd w:id="103"/>
      <w:r>
        <w:t xml:space="preserve">5.5 </w:t>
      </w:r>
      <w:r w:rsidRPr="007E0E65">
        <w:t>Afvigelser</w:t>
      </w:r>
      <w:bookmarkEnd w:id="164"/>
      <w:r w:rsidRPr="007E0E65">
        <w:t xml:space="preserve"> i forhold til oplæg</w:t>
      </w:r>
      <w:bookmarkEnd w:id="165"/>
      <w:bookmarkEnd w:id="166"/>
      <w:bookmarkEnd w:id="167"/>
    </w:p>
    <w:p w14:paraId="747F998C" w14:textId="77777777" w:rsidR="00AC2FC2" w:rsidRPr="002313C7" w:rsidRDefault="00AC2FC2" w:rsidP="00535C6C">
      <w:pPr>
        <w:jc w:val="both"/>
        <w:rPr>
          <w:rFonts w:eastAsia="Times New Roman" w:cs="Times New Roman"/>
          <w:i/>
          <w:color w:val="FF0000"/>
          <w:lang w:eastAsia="x-none"/>
        </w:rPr>
      </w:pPr>
      <w:r w:rsidRPr="002313C7">
        <w:rPr>
          <w:rFonts w:eastAsia="Times New Roman" w:cs="Times New Roman"/>
          <w:i/>
          <w:color w:val="FF0000"/>
          <w:lang w:eastAsia="x-none"/>
        </w:rPr>
        <w:t>Husk beskrivelse af, ”hvad der blev ændret undervejs” i udførelsen af undersøgelsen. Kortere boringer pga. fx sten, ingen grundvand, højtstående grundvand og dermed begrænset mulighed for udtagning af poreluftsprøver (= anden detektionsgrænse).</w:t>
      </w:r>
    </w:p>
    <w:p w14:paraId="5E32801A" w14:textId="77777777" w:rsidR="00AC2FC2" w:rsidRDefault="00AC2FC2" w:rsidP="00535C6C">
      <w:pPr>
        <w:jc w:val="both"/>
      </w:pPr>
    </w:p>
    <w:p w14:paraId="5269432E" w14:textId="77777777" w:rsidR="00BD2DD1" w:rsidRPr="007F17B2" w:rsidRDefault="00BD2DD1" w:rsidP="00535C6C">
      <w:pPr>
        <w:jc w:val="both"/>
        <w:rPr>
          <w:color w:val="FF0000"/>
        </w:rPr>
      </w:pPr>
      <w:r w:rsidRPr="007F17B2">
        <w:rPr>
          <w:color w:val="FF0000"/>
        </w:rPr>
        <w:t>Vær opmærksom på, om boringer/poreluftssonder, der ikke kan udføres</w:t>
      </w:r>
      <w:r w:rsidR="00F542E3" w:rsidRPr="007F17B2">
        <w:rPr>
          <w:color w:val="FF0000"/>
        </w:rPr>
        <w:t>,</w:t>
      </w:r>
      <w:r w:rsidRPr="007F17B2">
        <w:rPr>
          <w:color w:val="FF0000"/>
        </w:rPr>
        <w:t xml:space="preserve"> skal erstattes af andre målinger</w:t>
      </w:r>
      <w:r w:rsidR="00F542E3" w:rsidRPr="007F17B2">
        <w:rPr>
          <w:color w:val="FF0000"/>
        </w:rPr>
        <w:t xml:space="preserve"> (ændringer af oplægget skal vendes med regionens sagsbehandler)</w:t>
      </w:r>
      <w:r w:rsidRPr="007F17B2">
        <w:rPr>
          <w:color w:val="FF0000"/>
        </w:rPr>
        <w:t>. I en udvidet undersøgelse skal der gerne kunne udføres en tilstrækkelig risikovurdering efterfølgende. Udføres der ikke alternative målinger, så beskriv, hvorfor det ikke blev skønnet nødvendigt.</w:t>
      </w:r>
    </w:p>
    <w:p w14:paraId="2B431E78" w14:textId="77777777" w:rsidR="00203676" w:rsidRDefault="00203676" w:rsidP="00B22403">
      <w:pPr>
        <w:pStyle w:val="Overskrift1"/>
      </w:pPr>
      <w:bookmarkStart w:id="168" w:name="_Toc486399812"/>
      <w:bookmarkStart w:id="169" w:name="_Toc152666465"/>
      <w:r>
        <w:lastRenderedPageBreak/>
        <w:t>Resultater</w:t>
      </w:r>
      <w:bookmarkEnd w:id="168"/>
      <w:bookmarkEnd w:id="169"/>
    </w:p>
    <w:p w14:paraId="48F4A481" w14:textId="77777777" w:rsidR="00203676" w:rsidRDefault="00203676" w:rsidP="00B22403">
      <w:pPr>
        <w:pStyle w:val="Overskrift2"/>
      </w:pPr>
      <w:bookmarkStart w:id="170" w:name="_Toc486399813"/>
      <w:bookmarkStart w:id="171" w:name="_Toc152666466"/>
      <w:r>
        <w:t>6.1 Feltobservationer og PID-målinger</w:t>
      </w:r>
      <w:bookmarkEnd w:id="170"/>
      <w:bookmarkEnd w:id="171"/>
    </w:p>
    <w:p w14:paraId="6C57CA91" w14:textId="77777777" w:rsidR="00203676" w:rsidRDefault="00203676" w:rsidP="00535C6C">
      <w:pPr>
        <w:jc w:val="both"/>
      </w:pPr>
      <w:r w:rsidRPr="007E0E65">
        <w:t>På baggrund af de udførte boringer kan de lokale geologiske forhold beskrives således:</w:t>
      </w:r>
    </w:p>
    <w:p w14:paraId="7F03177B" w14:textId="77777777" w:rsidR="002313C7" w:rsidRPr="007E0E65" w:rsidRDefault="002313C7" w:rsidP="00535C6C">
      <w:pPr>
        <w:jc w:val="both"/>
      </w:pPr>
    </w:p>
    <w:bookmarkStart w:id="172" w:name="Tekst172"/>
    <w:p w14:paraId="34A8BECC" w14:textId="77777777" w:rsidR="002313C7" w:rsidRDefault="00203676" w:rsidP="00535C6C">
      <w:pPr>
        <w:jc w:val="both"/>
      </w:pPr>
      <w:r w:rsidRPr="007E0E65">
        <w:fldChar w:fldCharType="begin">
          <w:ffData>
            <w:name w:val="Tekst172"/>
            <w:enabled/>
            <w:calcOnExit w:val="0"/>
            <w:textInput>
              <w:default w:val="Beskrivelse af geologiske forhold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Beskrivelse af geologiske forhold</w:t>
      </w:r>
      <w:r w:rsidRPr="007E0E65">
        <w:fldChar w:fldCharType="end"/>
      </w:r>
      <w:bookmarkEnd w:id="172"/>
      <w:r w:rsidRPr="007E0E65">
        <w:t>.</w:t>
      </w:r>
    </w:p>
    <w:p w14:paraId="48AC6E5A" w14:textId="77777777" w:rsidR="00203676" w:rsidRPr="007E0E65" w:rsidRDefault="00203676" w:rsidP="00535C6C">
      <w:pPr>
        <w:jc w:val="both"/>
      </w:pPr>
      <w:r w:rsidRPr="007E0E65">
        <w:t xml:space="preserve"> </w:t>
      </w:r>
    </w:p>
    <w:p w14:paraId="1A124F29" w14:textId="77777777" w:rsidR="00203676" w:rsidRDefault="00203676" w:rsidP="00535C6C">
      <w:pPr>
        <w:jc w:val="both"/>
      </w:pPr>
      <w:r w:rsidRPr="007E0E65">
        <w:t>Feltobservationer samt PID-målinger fremgår af borejournalerne i bilag 2. Hovedresultaterne er samlet i tabel 6.1.</w:t>
      </w:r>
    </w:p>
    <w:p w14:paraId="4B7390EA" w14:textId="77777777" w:rsidR="002313C7" w:rsidRPr="007E0E65" w:rsidRDefault="002313C7" w:rsidP="00535C6C">
      <w:pPr>
        <w:jc w:val="both"/>
      </w:pP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V w:val="single" w:sz="6" w:space="0" w:color="000000"/>
        </w:tblBorders>
        <w:tblCellMar>
          <w:top w:w="11" w:type="dxa"/>
          <w:left w:w="57" w:type="dxa"/>
          <w:bottom w:w="11" w:type="dxa"/>
          <w:right w:w="57" w:type="dxa"/>
        </w:tblCellMar>
        <w:tblLook w:val="0000" w:firstRow="0" w:lastRow="0" w:firstColumn="0" w:lastColumn="0" w:noHBand="0" w:noVBand="0"/>
      </w:tblPr>
      <w:tblGrid>
        <w:gridCol w:w="768"/>
        <w:gridCol w:w="1267"/>
        <w:gridCol w:w="1267"/>
        <w:gridCol w:w="1730"/>
        <w:gridCol w:w="2055"/>
        <w:gridCol w:w="799"/>
        <w:gridCol w:w="1153"/>
      </w:tblGrid>
      <w:tr w:rsidR="006E2F4E" w:rsidRPr="007E0E65" w14:paraId="1BB35FF5" w14:textId="77777777" w:rsidTr="006E2F4E">
        <w:trPr>
          <w:trHeight w:val="20"/>
        </w:trPr>
        <w:tc>
          <w:tcPr>
            <w:tcW w:w="424" w:type="pc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2B8B439D" w14:textId="77777777" w:rsidR="006E2F4E" w:rsidRPr="007E0E65" w:rsidRDefault="006E2F4E" w:rsidP="00535C6C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Boring</w:t>
            </w:r>
          </w:p>
        </w:tc>
        <w:tc>
          <w:tcPr>
            <w:tcW w:w="701" w:type="pc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18ADB960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Dato</w:t>
            </w:r>
          </w:p>
        </w:tc>
        <w:tc>
          <w:tcPr>
            <w:tcW w:w="1658" w:type="pct"/>
            <w:gridSpan w:val="2"/>
            <w:tcBorders>
              <w:top w:val="single" w:sz="12" w:space="0" w:color="000000"/>
              <w:left w:val="single" w:sz="12" w:space="0" w:color="auto"/>
              <w:bottom w:val="single" w:sz="6" w:space="0" w:color="auto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5BAD5B75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Højeste PID-udslag og dybde</w:t>
            </w:r>
          </w:p>
        </w:tc>
        <w:tc>
          <w:tcPr>
            <w:tcW w:w="1137" w:type="pct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249A9190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Syns- og lugtindtryk</w:t>
            </w:r>
          </w:p>
        </w:tc>
        <w:tc>
          <w:tcPr>
            <w:tcW w:w="1081" w:type="pct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auto"/>
              <w:right w:val="single" w:sz="12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58CF1707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Prøveudvælgelse</w:t>
            </w:r>
          </w:p>
        </w:tc>
      </w:tr>
      <w:tr w:rsidR="006E2F4E" w:rsidRPr="007E0E65" w14:paraId="629EA45A" w14:textId="77777777" w:rsidTr="006E2F4E">
        <w:trPr>
          <w:trHeight w:val="20"/>
        </w:trPr>
        <w:tc>
          <w:tcPr>
            <w:tcW w:w="424" w:type="pct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4B74E982" w14:textId="77777777" w:rsidR="006E2F4E" w:rsidRPr="007E0E65" w:rsidRDefault="006E2F4E" w:rsidP="00535C6C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701" w:type="pct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5F2F0035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01" w:type="pct"/>
            <w:tcBorders>
              <w:top w:val="single" w:sz="6" w:space="0" w:color="auto"/>
              <w:left w:val="single" w:sz="12" w:space="0" w:color="auto"/>
              <w:bottom w:val="single" w:sz="12" w:space="0" w:color="000000"/>
              <w:right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2927E53F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PID</w:t>
            </w:r>
          </w:p>
        </w:tc>
        <w:tc>
          <w:tcPr>
            <w:tcW w:w="957" w:type="pct"/>
            <w:tcBorders>
              <w:top w:val="single" w:sz="6" w:space="0" w:color="auto"/>
              <w:left w:val="single" w:sz="6" w:space="0" w:color="auto"/>
              <w:bottom w:val="single" w:sz="12" w:space="0" w:color="000000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7A925C41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 u.t.</w:t>
            </w:r>
          </w:p>
        </w:tc>
        <w:tc>
          <w:tcPr>
            <w:tcW w:w="1137" w:type="pct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5BEA168F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42" w:type="pct"/>
            <w:tcBorders>
              <w:top w:val="single" w:sz="6" w:space="0" w:color="auto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3E7049FC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 u.t.</w:t>
            </w:r>
          </w:p>
        </w:tc>
        <w:tc>
          <w:tcPr>
            <w:tcW w:w="639" w:type="pct"/>
            <w:tcBorders>
              <w:top w:val="single" w:sz="6" w:space="0" w:color="auto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74D320CF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Parameter</w:t>
            </w:r>
          </w:p>
        </w:tc>
      </w:tr>
      <w:tr w:rsidR="006E2F4E" w:rsidRPr="007E0E65" w14:paraId="3F29CDF5" w14:textId="77777777" w:rsidTr="006E2F4E">
        <w:trPr>
          <w:trHeight w:val="20"/>
        </w:trPr>
        <w:tc>
          <w:tcPr>
            <w:tcW w:w="424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auto"/>
            </w:tcBorders>
            <w:vAlign w:val="center"/>
          </w:tcPr>
          <w:p w14:paraId="7B13F3F9" w14:textId="77777777" w:rsidR="006E2F4E" w:rsidRPr="007E0E65" w:rsidRDefault="006E2F4E" w:rsidP="00535C6C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B1</w:t>
            </w:r>
          </w:p>
        </w:tc>
        <w:tc>
          <w:tcPr>
            <w:tcW w:w="701" w:type="pct"/>
            <w:tcBorders>
              <w:top w:val="single" w:sz="12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47838B25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01" w:type="pct"/>
            <w:tcBorders>
              <w:top w:val="single" w:sz="12" w:space="0" w:color="000000"/>
              <w:left w:val="single" w:sz="12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1C7DF5AB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957" w:type="pct"/>
            <w:tcBorders>
              <w:top w:val="single" w:sz="12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274651D4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137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BDE80A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442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7BA00C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39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8B7D315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6E2F4E" w:rsidRPr="007E0E65" w14:paraId="70C61F31" w14:textId="77777777" w:rsidTr="006E2F4E">
        <w:trPr>
          <w:trHeight w:val="20"/>
        </w:trPr>
        <w:tc>
          <w:tcPr>
            <w:tcW w:w="424" w:type="pct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41CEF743" w14:textId="77777777" w:rsidR="006E2F4E" w:rsidRPr="007E0E65" w:rsidRDefault="006E2F4E" w:rsidP="00535C6C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B2</w:t>
            </w:r>
          </w:p>
        </w:tc>
        <w:tc>
          <w:tcPr>
            <w:tcW w:w="701" w:type="pct"/>
            <w:tcBorders>
              <w:top w:val="single" w:sz="6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3BF09537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01" w:type="pct"/>
            <w:tcBorders>
              <w:top w:val="single" w:sz="6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17992A96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957" w:type="pct"/>
            <w:tcBorders>
              <w:top w:val="single" w:sz="6" w:space="0" w:color="000000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6A037A88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137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2809C88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442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B01E12D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39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2285808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6E2F4E" w:rsidRPr="007E0E65" w14:paraId="118FCA51" w14:textId="77777777" w:rsidTr="006E2F4E">
        <w:trPr>
          <w:trHeight w:val="20"/>
        </w:trPr>
        <w:tc>
          <w:tcPr>
            <w:tcW w:w="424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7BA79767" w14:textId="77777777" w:rsidR="006E2F4E" w:rsidRPr="007E0E65" w:rsidRDefault="006E2F4E" w:rsidP="00535C6C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B3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67684D51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276B02DB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957" w:type="pct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4F594AA6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F9199E6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FC9CCFD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BCA0E34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6E2F4E" w:rsidRPr="007E0E65" w14:paraId="53D3A8BD" w14:textId="77777777" w:rsidTr="006E2F4E">
        <w:trPr>
          <w:trHeight w:val="20"/>
        </w:trPr>
        <w:tc>
          <w:tcPr>
            <w:tcW w:w="424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14:paraId="54514EC8" w14:textId="77777777" w:rsidR="006E2F4E" w:rsidRPr="007E0E65" w:rsidRDefault="006E2F4E" w:rsidP="00535C6C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B4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4E4821D3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12" w:space="0" w:color="000000"/>
              <w:right w:val="single" w:sz="6" w:space="0" w:color="auto"/>
            </w:tcBorders>
            <w:vAlign w:val="center"/>
          </w:tcPr>
          <w:p w14:paraId="40468D52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957" w:type="pct"/>
            <w:tcBorders>
              <w:top w:val="single" w:sz="4" w:space="0" w:color="000000"/>
              <w:left w:val="single" w:sz="6" w:space="0" w:color="auto"/>
              <w:bottom w:val="single" w:sz="12" w:space="0" w:color="000000"/>
              <w:right w:val="single" w:sz="6" w:space="0" w:color="000000"/>
            </w:tcBorders>
            <w:vAlign w:val="center"/>
          </w:tcPr>
          <w:p w14:paraId="6DA84B51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6C5E5C08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AFD979D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DAE53D9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6E2F4E" w:rsidRPr="007E0E65" w14:paraId="3B85EAD5" w14:textId="77777777" w:rsidTr="006E2F4E">
        <w:trPr>
          <w:trHeight w:val="20"/>
        </w:trPr>
        <w:tc>
          <w:tcPr>
            <w:tcW w:w="424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79FD2CB4" w14:textId="77777777" w:rsidR="006E2F4E" w:rsidRPr="007E0E65" w:rsidRDefault="006E2F4E" w:rsidP="00535C6C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1</w:t>
            </w:r>
          </w:p>
        </w:tc>
        <w:tc>
          <w:tcPr>
            <w:tcW w:w="701" w:type="pct"/>
            <w:tcBorders>
              <w:top w:val="single" w:sz="12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00A8F1A0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01" w:type="pct"/>
            <w:tcBorders>
              <w:top w:val="single" w:sz="12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6C4A40E4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  <w:r w:rsidRPr="007E0E65">
              <w:rPr>
                <w:rFonts w:ascii="Arial" w:hAnsi="Arial"/>
                <w:spacing w:val="-2"/>
              </w:rPr>
              <w:t>-</w:t>
            </w:r>
          </w:p>
        </w:tc>
        <w:tc>
          <w:tcPr>
            <w:tcW w:w="957" w:type="pct"/>
            <w:tcBorders>
              <w:top w:val="single" w:sz="12" w:space="0" w:color="000000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77A86CC0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-</w:t>
            </w:r>
          </w:p>
        </w:tc>
        <w:tc>
          <w:tcPr>
            <w:tcW w:w="1137" w:type="pc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3610C25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442" w:type="pc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D1BADCD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0,1/0,4</w:t>
            </w:r>
          </w:p>
        </w:tc>
        <w:tc>
          <w:tcPr>
            <w:tcW w:w="639" w:type="pct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9E75A73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6E2F4E" w:rsidRPr="007E0E65" w14:paraId="51C490D7" w14:textId="77777777" w:rsidTr="006E2F4E">
        <w:trPr>
          <w:trHeight w:val="20"/>
        </w:trPr>
        <w:tc>
          <w:tcPr>
            <w:tcW w:w="424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1B8ECD5D" w14:textId="77777777" w:rsidR="006E2F4E" w:rsidRPr="007E0E65" w:rsidRDefault="006E2F4E" w:rsidP="00535C6C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2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50693669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6F593AE0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  <w:r w:rsidRPr="007E0E65">
              <w:rPr>
                <w:rFonts w:ascii="Arial" w:hAnsi="Arial"/>
                <w:spacing w:val="-2"/>
              </w:rPr>
              <w:t>-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4D349052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-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49177D2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BAEB1EC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0,1/0,4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7EC5D50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6E2F4E" w:rsidRPr="007E0E65" w14:paraId="37A08694" w14:textId="77777777" w:rsidTr="006E2F4E">
        <w:trPr>
          <w:trHeight w:val="20"/>
        </w:trPr>
        <w:tc>
          <w:tcPr>
            <w:tcW w:w="424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7CF56C95" w14:textId="77777777" w:rsidR="006E2F4E" w:rsidRPr="007E0E65" w:rsidRDefault="006E2F4E" w:rsidP="00535C6C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3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6E538038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146ADA5C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  <w:r w:rsidRPr="007E0E65">
              <w:rPr>
                <w:rFonts w:ascii="Arial" w:hAnsi="Arial"/>
                <w:spacing w:val="-2"/>
              </w:rPr>
              <w:t>-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6247B231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-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38BF989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BF0E0A6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0,1/0,4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2E71F17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6E2F4E" w:rsidRPr="007E0E65" w14:paraId="477DC81F" w14:textId="77777777" w:rsidTr="006E2F4E">
        <w:trPr>
          <w:trHeight w:val="20"/>
        </w:trPr>
        <w:tc>
          <w:tcPr>
            <w:tcW w:w="424" w:type="pct"/>
            <w:tcBorders>
              <w:top w:val="single" w:sz="4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2457B1B6" w14:textId="77777777" w:rsidR="006E2F4E" w:rsidRPr="007E0E65" w:rsidRDefault="006E2F4E" w:rsidP="00535C6C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4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4953B4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F1D1042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  <w:r w:rsidRPr="007E0E65">
              <w:rPr>
                <w:rFonts w:ascii="Arial" w:hAnsi="Arial"/>
                <w:spacing w:val="-2"/>
              </w:rPr>
              <w:t>-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6" w:space="0" w:color="auto"/>
              <w:bottom w:val="single" w:sz="12" w:space="0" w:color="auto"/>
              <w:right w:val="single" w:sz="6" w:space="0" w:color="000000"/>
            </w:tcBorders>
            <w:vAlign w:val="center"/>
          </w:tcPr>
          <w:p w14:paraId="59059515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-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4635300E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0181525F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0,1/0,4</w:t>
            </w:r>
          </w:p>
        </w:tc>
        <w:tc>
          <w:tcPr>
            <w:tcW w:w="639" w:type="pct"/>
            <w:tcBorders>
              <w:top w:val="single" w:sz="4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5941AC59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6E2F4E" w:rsidRPr="007E0E65" w14:paraId="786137CA" w14:textId="77777777" w:rsidTr="006E2F4E">
        <w:trPr>
          <w:trHeight w:val="20"/>
        </w:trPr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F7320E2" w14:textId="77777777" w:rsidR="006E2F4E" w:rsidRPr="007E0E65" w:rsidRDefault="00C5272A" w:rsidP="00535C6C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B101</w:t>
            </w:r>
          </w:p>
        </w:tc>
        <w:tc>
          <w:tcPr>
            <w:tcW w:w="701" w:type="pc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3EC14CDA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01" w:type="pc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18AE1D5E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  <w:r w:rsidRPr="007E0E65">
              <w:rPr>
                <w:rFonts w:ascii="Arial" w:hAnsi="Arial"/>
                <w:spacing w:val="-2"/>
              </w:rPr>
              <w:t>-</w:t>
            </w:r>
          </w:p>
        </w:tc>
        <w:tc>
          <w:tcPr>
            <w:tcW w:w="957" w:type="pct"/>
            <w:tcBorders>
              <w:top w:val="single" w:sz="12" w:space="0" w:color="auto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6AA94E47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-</w:t>
            </w:r>
          </w:p>
        </w:tc>
        <w:tc>
          <w:tcPr>
            <w:tcW w:w="1137" w:type="pct"/>
            <w:tcBorders>
              <w:top w:val="single" w:sz="12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C2CDD4B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442" w:type="pct"/>
            <w:tcBorders>
              <w:top w:val="single" w:sz="12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0328ED7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39" w:type="pct"/>
            <w:tcBorders>
              <w:top w:val="single" w:sz="12" w:space="0" w:color="auto"/>
              <w:left w:val="single" w:sz="6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0E9EAD0B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6E2F4E" w:rsidRPr="007E0E65" w14:paraId="15AB1653" w14:textId="77777777" w:rsidTr="006E2F4E">
        <w:trPr>
          <w:trHeight w:val="20"/>
        </w:trPr>
        <w:tc>
          <w:tcPr>
            <w:tcW w:w="424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4A63472" w14:textId="77777777" w:rsidR="006E2F4E" w:rsidRPr="007E0E65" w:rsidRDefault="00C5272A" w:rsidP="00535C6C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B102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3736E131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4F69DE3B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  <w:r w:rsidRPr="007E0E65">
              <w:rPr>
                <w:rFonts w:ascii="Arial" w:hAnsi="Arial"/>
                <w:spacing w:val="-2"/>
              </w:rPr>
              <w:t>-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2B7F5793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-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F4F6995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4926866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6FBBE0C7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6E2F4E" w:rsidRPr="007E0E65" w14:paraId="79B6AE9A" w14:textId="77777777" w:rsidTr="006E2F4E">
        <w:trPr>
          <w:trHeight w:val="20"/>
        </w:trPr>
        <w:tc>
          <w:tcPr>
            <w:tcW w:w="424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F843482" w14:textId="77777777" w:rsidR="006E2F4E" w:rsidRPr="007E0E65" w:rsidRDefault="00C5272A" w:rsidP="00535C6C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B103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6DDF4E91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2AD60DBC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  <w:r w:rsidRPr="007E0E65">
              <w:rPr>
                <w:rFonts w:ascii="Arial" w:hAnsi="Arial"/>
                <w:spacing w:val="-2"/>
              </w:rPr>
              <w:t>-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70D99EEA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-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7B26AFF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2BF995F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4B6B9818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6E2F4E" w:rsidRPr="007E0E65" w14:paraId="228A6C5A" w14:textId="77777777" w:rsidTr="006E2F4E">
        <w:trPr>
          <w:trHeight w:val="20"/>
        </w:trPr>
        <w:tc>
          <w:tcPr>
            <w:tcW w:w="424" w:type="pct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553AA3" w14:textId="77777777" w:rsidR="006E2F4E" w:rsidRPr="007E0E65" w:rsidRDefault="00C5272A" w:rsidP="00535C6C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B104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B76040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01" w:type="pct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5F4336A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  <w:r w:rsidRPr="007E0E65">
              <w:rPr>
                <w:rFonts w:ascii="Arial" w:hAnsi="Arial"/>
                <w:spacing w:val="-2"/>
              </w:rPr>
              <w:t>-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6" w:space="0" w:color="auto"/>
              <w:bottom w:val="single" w:sz="12" w:space="0" w:color="auto"/>
              <w:right w:val="single" w:sz="6" w:space="0" w:color="000000"/>
            </w:tcBorders>
            <w:vAlign w:val="center"/>
          </w:tcPr>
          <w:p w14:paraId="6465643D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-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20C3663B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0335B8C2" w14:textId="77777777" w:rsidR="006E2F4E" w:rsidRPr="007E0E65" w:rsidRDefault="006E2F4E" w:rsidP="00E978B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39" w:type="pct"/>
            <w:tcBorders>
              <w:top w:val="single" w:sz="4" w:space="0" w:color="000000"/>
              <w:left w:val="single" w:sz="6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3EFD9D5A" w14:textId="77777777" w:rsidR="006E2F4E" w:rsidRPr="007E0E65" w:rsidRDefault="006E2F4E" w:rsidP="00E978B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</w:tbl>
    <w:p w14:paraId="336B7D55" w14:textId="77777777" w:rsidR="00203676" w:rsidRDefault="00203676" w:rsidP="006B0313">
      <w:pPr>
        <w:pStyle w:val="Billedtekst"/>
        <w:spacing w:line="240" w:lineRule="auto"/>
        <w:jc w:val="both"/>
      </w:pPr>
      <w:r w:rsidRPr="007E0E65">
        <w:rPr>
          <w:b w:val="0"/>
          <w:i/>
        </w:rPr>
        <w:t xml:space="preserve">Tabel </w:t>
      </w:r>
      <w:r w:rsidRPr="007E0E65">
        <w:rPr>
          <w:b w:val="0"/>
          <w:i/>
        </w:rPr>
        <w:fldChar w:fldCharType="begin"/>
      </w:r>
      <w:r w:rsidRPr="007E0E65">
        <w:rPr>
          <w:b w:val="0"/>
          <w:i/>
        </w:rPr>
        <w:instrText xml:space="preserve"> STYLEREF 1 \s </w:instrText>
      </w:r>
      <w:r w:rsidRPr="007E0E65">
        <w:rPr>
          <w:b w:val="0"/>
          <w:i/>
        </w:rPr>
        <w:fldChar w:fldCharType="separate"/>
      </w:r>
      <w:r w:rsidR="003C04BA">
        <w:rPr>
          <w:b w:val="0"/>
          <w:i/>
          <w:noProof/>
        </w:rPr>
        <w:t>6</w:t>
      </w:r>
      <w:r w:rsidRPr="007E0E65">
        <w:rPr>
          <w:b w:val="0"/>
          <w:i/>
        </w:rPr>
        <w:fldChar w:fldCharType="end"/>
      </w:r>
      <w:r w:rsidRPr="007E0E65">
        <w:rPr>
          <w:b w:val="0"/>
          <w:i/>
        </w:rPr>
        <w:t>.</w:t>
      </w:r>
      <w:r w:rsidRPr="007E0E65">
        <w:rPr>
          <w:b w:val="0"/>
          <w:i/>
        </w:rPr>
        <w:fldChar w:fldCharType="begin"/>
      </w:r>
      <w:r w:rsidRPr="007E0E65">
        <w:rPr>
          <w:b w:val="0"/>
          <w:i/>
        </w:rPr>
        <w:instrText xml:space="preserve"> SEQ Tabel \* ARABIC \s 1 </w:instrText>
      </w:r>
      <w:r w:rsidRPr="007E0E65">
        <w:rPr>
          <w:b w:val="0"/>
          <w:i/>
        </w:rPr>
        <w:fldChar w:fldCharType="separate"/>
      </w:r>
      <w:r w:rsidR="003C04BA">
        <w:rPr>
          <w:b w:val="0"/>
          <w:i/>
          <w:noProof/>
        </w:rPr>
        <w:t>1</w:t>
      </w:r>
      <w:r w:rsidRPr="007E0E65">
        <w:rPr>
          <w:b w:val="0"/>
          <w:i/>
        </w:rPr>
        <w:fldChar w:fldCharType="end"/>
      </w:r>
      <w:r w:rsidRPr="007E0E65">
        <w:rPr>
          <w:b w:val="0"/>
          <w:i/>
        </w:rPr>
        <w:t>:</w:t>
      </w:r>
      <w:r>
        <w:rPr>
          <w:b w:val="0"/>
          <w:i/>
        </w:rPr>
        <w:tab/>
      </w:r>
      <w:r w:rsidRPr="007E0E65">
        <w:t>Feltobservationer og udvælgelse af prøver til kemisk analyse.</w:t>
      </w:r>
    </w:p>
    <w:p w14:paraId="3DB3E80B" w14:textId="77777777" w:rsidR="006B0313" w:rsidRPr="006B0313" w:rsidRDefault="006B0313" w:rsidP="006B0313"/>
    <w:p w14:paraId="39D9B062" w14:textId="77777777" w:rsidR="00203676" w:rsidRPr="007E0E65" w:rsidRDefault="001A28FE" w:rsidP="006B0313">
      <w:pPr>
        <w:pStyle w:val="Listeafsnit"/>
        <w:numPr>
          <w:ilvl w:val="0"/>
          <w:numId w:val="35"/>
        </w:numPr>
        <w:tabs>
          <w:tab w:val="left" w:pos="1418"/>
          <w:tab w:val="num" w:pos="2127"/>
        </w:tabs>
        <w:spacing w:line="276" w:lineRule="auto"/>
      </w:pPr>
      <w:r>
        <w:t>J</w:t>
      </w:r>
      <w:r w:rsidR="00203676" w:rsidRPr="007E0E65">
        <w:t xml:space="preserve">ordprøve udtaget til kemisk analyse for totalindhold af kulbrinter og indhold af </w:t>
      </w:r>
      <w:proofErr w:type="spellStart"/>
      <w:r w:rsidR="00203676" w:rsidRPr="007E0E65">
        <w:t>BTEX’er</w:t>
      </w:r>
      <w:proofErr w:type="spellEnd"/>
      <w:r w:rsidR="00203676" w:rsidRPr="007E0E65">
        <w:t>.</w:t>
      </w:r>
    </w:p>
    <w:p w14:paraId="6F5076E4" w14:textId="77777777" w:rsidR="00203676" w:rsidRPr="007E0E65" w:rsidRDefault="00203676" w:rsidP="001A28FE">
      <w:pPr>
        <w:numPr>
          <w:ilvl w:val="0"/>
          <w:numId w:val="35"/>
        </w:numPr>
        <w:tabs>
          <w:tab w:val="left" w:pos="1418"/>
          <w:tab w:val="num" w:pos="2127"/>
        </w:tabs>
        <w:spacing w:line="276" w:lineRule="auto"/>
        <w:jc w:val="both"/>
      </w:pPr>
      <w:r w:rsidRPr="007E0E65">
        <w:t>Jordprøve udtaget til kemisk analyse for totalindhold af kulbrinter, PAH’er og tungmetaller.</w:t>
      </w:r>
    </w:p>
    <w:p w14:paraId="7CEDFA1E" w14:textId="77777777" w:rsidR="00203676" w:rsidRPr="007E0E65" w:rsidRDefault="00203676" w:rsidP="001A28FE">
      <w:pPr>
        <w:numPr>
          <w:ilvl w:val="0"/>
          <w:numId w:val="35"/>
        </w:numPr>
        <w:tabs>
          <w:tab w:val="left" w:pos="1418"/>
          <w:tab w:val="num" w:pos="2127"/>
        </w:tabs>
        <w:spacing w:line="276" w:lineRule="auto"/>
        <w:jc w:val="both"/>
      </w:pPr>
      <w:r w:rsidRPr="007E0E65">
        <w:t xml:space="preserve">Grundvandsprøve udtaget til kemisk analyse for totalindhold af kulbrinter og </w:t>
      </w:r>
      <w:proofErr w:type="spellStart"/>
      <w:r w:rsidRPr="007E0E65">
        <w:t>BTEX’er</w:t>
      </w:r>
      <w:proofErr w:type="spellEnd"/>
      <w:r w:rsidRPr="007E0E65">
        <w:t>.</w:t>
      </w:r>
    </w:p>
    <w:p w14:paraId="50A14350" w14:textId="77777777" w:rsidR="00203676" w:rsidRDefault="00931C2A" w:rsidP="00931C2A">
      <w:pPr>
        <w:tabs>
          <w:tab w:val="left" w:pos="1418"/>
        </w:tabs>
        <w:spacing w:line="276" w:lineRule="auto"/>
        <w:jc w:val="both"/>
      </w:pPr>
      <w:r>
        <w:t>d)</w:t>
      </w:r>
    </w:p>
    <w:p w14:paraId="55A03BFD" w14:textId="77777777" w:rsidR="00A37668" w:rsidRDefault="00A37668" w:rsidP="00931C2A">
      <w:pPr>
        <w:tabs>
          <w:tab w:val="left" w:pos="1418"/>
        </w:tabs>
        <w:spacing w:line="276" w:lineRule="auto"/>
        <w:jc w:val="both"/>
      </w:pPr>
    </w:p>
    <w:p w14:paraId="7F2A3046" w14:textId="77777777" w:rsidR="00A37668" w:rsidRDefault="00A37668" w:rsidP="00931C2A">
      <w:pPr>
        <w:tabs>
          <w:tab w:val="left" w:pos="1418"/>
        </w:tabs>
        <w:spacing w:line="276" w:lineRule="auto"/>
        <w:jc w:val="both"/>
      </w:pPr>
    </w:p>
    <w:p w14:paraId="108AE5B1" w14:textId="77777777" w:rsidR="00931C2A" w:rsidRDefault="00931C2A" w:rsidP="00931C2A">
      <w:pPr>
        <w:tabs>
          <w:tab w:val="left" w:pos="1418"/>
        </w:tabs>
        <w:spacing w:line="276" w:lineRule="auto"/>
        <w:jc w:val="both"/>
      </w:pP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V w:val="single" w:sz="6" w:space="0" w:color="000000"/>
        </w:tblBorders>
        <w:tblCellMar>
          <w:top w:w="11" w:type="dxa"/>
          <w:left w:w="57" w:type="dxa"/>
          <w:bottom w:w="11" w:type="dxa"/>
          <w:right w:w="57" w:type="dxa"/>
        </w:tblCellMar>
        <w:tblLook w:val="0000" w:firstRow="0" w:lastRow="0" w:firstColumn="0" w:lastColumn="0" w:noHBand="0" w:noVBand="0"/>
      </w:tblPr>
      <w:tblGrid>
        <w:gridCol w:w="676"/>
        <w:gridCol w:w="933"/>
        <w:gridCol w:w="60"/>
        <w:gridCol w:w="1008"/>
        <w:gridCol w:w="1353"/>
        <w:gridCol w:w="1674"/>
        <w:gridCol w:w="1527"/>
        <w:gridCol w:w="1815"/>
      </w:tblGrid>
      <w:tr w:rsidR="005E16D6" w:rsidRPr="005E16D6" w14:paraId="3E41DB77" w14:textId="77777777" w:rsidTr="005E16D6">
        <w:trPr>
          <w:trHeight w:val="20"/>
        </w:trPr>
        <w:tc>
          <w:tcPr>
            <w:tcW w:w="374" w:type="pc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3B9A7F4F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5E16D6">
              <w:rPr>
                <w:spacing w:val="-2"/>
              </w:rPr>
              <w:t>Boring</w:t>
            </w:r>
          </w:p>
        </w:tc>
        <w:tc>
          <w:tcPr>
            <w:tcW w:w="516" w:type="pc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3112C288" w14:textId="77777777" w:rsidR="005E16D6" w:rsidRPr="005E16D6" w:rsidRDefault="005E16D6" w:rsidP="00BF112A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Dato</w:t>
            </w:r>
          </w:p>
        </w:tc>
        <w:tc>
          <w:tcPr>
            <w:tcW w:w="590" w:type="pct"/>
            <w:gridSpan w:val="2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37BDA42A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Boringsdybde</w:t>
            </w:r>
          </w:p>
        </w:tc>
        <w:tc>
          <w:tcPr>
            <w:tcW w:w="748" w:type="pc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17310E6C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Foret/</w:t>
            </w:r>
          </w:p>
          <w:p w14:paraId="6E973CA1" w14:textId="344AF855" w:rsidR="005E16D6" w:rsidRPr="005E16D6" w:rsidRDefault="005E16D6" w:rsidP="005E16D6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proofErr w:type="spellStart"/>
            <w:r w:rsidRPr="005E16D6">
              <w:rPr>
                <w:spacing w:val="-2"/>
              </w:rPr>
              <w:t>Uforet</w:t>
            </w:r>
            <w:proofErr w:type="spellEnd"/>
            <w:r>
              <w:rPr>
                <w:spacing w:val="-2"/>
              </w:rPr>
              <w:t xml:space="preserve"> boring</w:t>
            </w:r>
          </w:p>
        </w:tc>
        <w:tc>
          <w:tcPr>
            <w:tcW w:w="924" w:type="pct"/>
            <w:tcBorders>
              <w:top w:val="single" w:sz="12" w:space="0" w:color="000000"/>
              <w:left w:val="single" w:sz="12" w:space="0" w:color="auto"/>
              <w:bottom w:val="single" w:sz="6" w:space="0" w:color="auto"/>
              <w:right w:val="single" w:sz="4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014FA10D" w14:textId="3A8A8182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Filterinterval</w:t>
            </w:r>
          </w:p>
        </w:tc>
        <w:tc>
          <w:tcPr>
            <w:tcW w:w="844" w:type="pct"/>
            <w:tcBorders>
              <w:top w:val="single" w:sz="12" w:space="0" w:color="000000"/>
              <w:left w:val="single" w:sz="4" w:space="0" w:color="auto"/>
              <w:bottom w:val="single" w:sz="6" w:space="0" w:color="auto"/>
              <w:right w:val="single" w:sz="6" w:space="0" w:color="000000"/>
            </w:tcBorders>
            <w:vAlign w:val="center"/>
          </w:tcPr>
          <w:p w14:paraId="66E20F44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Grundvandsspejl, pejlet …dato</w:t>
            </w:r>
          </w:p>
        </w:tc>
        <w:tc>
          <w:tcPr>
            <w:tcW w:w="1003" w:type="pct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09708F9B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Grundvandsspejl, pejlet dato..</w:t>
            </w:r>
          </w:p>
        </w:tc>
      </w:tr>
      <w:tr w:rsidR="005E16D6" w:rsidRPr="005E16D6" w14:paraId="6555CEC3" w14:textId="77777777" w:rsidTr="005E16D6">
        <w:trPr>
          <w:trHeight w:val="20"/>
        </w:trPr>
        <w:tc>
          <w:tcPr>
            <w:tcW w:w="374" w:type="pc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7F8D39DF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516" w:type="pc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67F21173" w14:textId="77777777" w:rsidR="005E16D6" w:rsidRPr="005E16D6" w:rsidRDefault="005E16D6" w:rsidP="00931C2A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rPr>
                <w:spacing w:val="-2"/>
              </w:rPr>
            </w:pPr>
          </w:p>
        </w:tc>
        <w:tc>
          <w:tcPr>
            <w:tcW w:w="590" w:type="pct"/>
            <w:gridSpan w:val="2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4C946947" w14:textId="073BB2F3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meter</w:t>
            </w:r>
          </w:p>
        </w:tc>
        <w:tc>
          <w:tcPr>
            <w:tcW w:w="748" w:type="pct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</w:tcPr>
          <w:p w14:paraId="36F8BBE1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924" w:type="pct"/>
            <w:tcBorders>
              <w:top w:val="single" w:sz="12" w:space="0" w:color="000000"/>
              <w:left w:val="single" w:sz="12" w:space="0" w:color="auto"/>
              <w:bottom w:val="single" w:sz="6" w:space="0" w:color="auto"/>
              <w:right w:val="single" w:sz="4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7497B656" w14:textId="3AFDD59D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Kote m/DVR90</w:t>
            </w:r>
          </w:p>
        </w:tc>
        <w:tc>
          <w:tcPr>
            <w:tcW w:w="844" w:type="pct"/>
            <w:tcBorders>
              <w:top w:val="single" w:sz="12" w:space="0" w:color="000000"/>
              <w:left w:val="single" w:sz="4" w:space="0" w:color="auto"/>
              <w:bottom w:val="single" w:sz="6" w:space="0" w:color="auto"/>
              <w:right w:val="single" w:sz="6" w:space="0" w:color="000000"/>
            </w:tcBorders>
            <w:vAlign w:val="center"/>
          </w:tcPr>
          <w:p w14:paraId="7B3AF082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m u.t. og/eller</w:t>
            </w:r>
          </w:p>
          <w:p w14:paraId="1F29A164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Kote m/DVR90</w:t>
            </w:r>
          </w:p>
        </w:tc>
        <w:tc>
          <w:tcPr>
            <w:tcW w:w="1003" w:type="pct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1B213E0A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m u.t.</w:t>
            </w:r>
          </w:p>
        </w:tc>
      </w:tr>
      <w:tr w:rsidR="005E16D6" w:rsidRPr="005E16D6" w14:paraId="64CA377A" w14:textId="77777777" w:rsidTr="005E16D6">
        <w:trPr>
          <w:trHeight w:val="20"/>
        </w:trPr>
        <w:tc>
          <w:tcPr>
            <w:tcW w:w="374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auto"/>
            </w:tcBorders>
            <w:vAlign w:val="center"/>
          </w:tcPr>
          <w:p w14:paraId="27E9F378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5E16D6">
              <w:rPr>
                <w:color w:val="FF0000"/>
                <w:spacing w:val="-2"/>
              </w:rPr>
              <w:t>B1</w:t>
            </w:r>
          </w:p>
        </w:tc>
        <w:tc>
          <w:tcPr>
            <w:tcW w:w="516" w:type="pct"/>
            <w:tcBorders>
              <w:top w:val="single" w:sz="12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552E1A42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590" w:type="pct"/>
            <w:gridSpan w:val="2"/>
            <w:tcBorders>
              <w:top w:val="single" w:sz="12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64B243BF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48" w:type="pct"/>
            <w:tcBorders>
              <w:top w:val="single" w:sz="12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</w:tcPr>
          <w:p w14:paraId="36660E7F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924" w:type="pct"/>
            <w:tcBorders>
              <w:top w:val="single" w:sz="12" w:space="0" w:color="000000"/>
              <w:left w:val="single" w:sz="12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25DDD433" w14:textId="7F4C8A64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844" w:type="pct"/>
            <w:tcBorders>
              <w:top w:val="single" w:sz="12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4A226BE3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003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91C89F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5E16D6" w:rsidRPr="005E16D6" w14:paraId="159C97D8" w14:textId="77777777" w:rsidTr="005E16D6">
        <w:trPr>
          <w:trHeight w:val="20"/>
        </w:trPr>
        <w:tc>
          <w:tcPr>
            <w:tcW w:w="374" w:type="pct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3CBF3A9B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color w:val="FF0000"/>
                <w:spacing w:val="-2"/>
              </w:rPr>
            </w:pPr>
            <w:r w:rsidRPr="005E16D6">
              <w:rPr>
                <w:color w:val="FF0000"/>
                <w:spacing w:val="-2"/>
              </w:rPr>
              <w:lastRenderedPageBreak/>
              <w:t>B2</w:t>
            </w:r>
          </w:p>
        </w:tc>
        <w:tc>
          <w:tcPr>
            <w:tcW w:w="516" w:type="pct"/>
            <w:tcBorders>
              <w:top w:val="single" w:sz="6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0F382CBF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590" w:type="pct"/>
            <w:gridSpan w:val="2"/>
            <w:tcBorders>
              <w:top w:val="single" w:sz="6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79194618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48" w:type="pct"/>
            <w:tcBorders>
              <w:top w:val="single" w:sz="6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312B48ED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924" w:type="pct"/>
            <w:tcBorders>
              <w:top w:val="single" w:sz="6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59A2F516" w14:textId="0446F4D5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844" w:type="pct"/>
            <w:tcBorders>
              <w:top w:val="single" w:sz="6" w:space="0" w:color="000000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5BA13C42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003" w:type="pc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391A610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5E16D6" w:rsidRPr="005E16D6" w14:paraId="6257F276" w14:textId="77777777" w:rsidTr="005E16D6">
        <w:trPr>
          <w:trHeight w:val="20"/>
        </w:trPr>
        <w:tc>
          <w:tcPr>
            <w:tcW w:w="374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3379FFC1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color w:val="FF0000"/>
                <w:spacing w:val="-2"/>
              </w:rPr>
            </w:pPr>
            <w:r w:rsidRPr="005E16D6">
              <w:rPr>
                <w:color w:val="FF0000"/>
                <w:spacing w:val="-2"/>
              </w:rPr>
              <w:t>B3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6A55511F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590" w:type="pct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66161370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48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6DD43AF7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924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77F48F38" w14:textId="649972C1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7C2747E2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9FDA2B7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5E16D6" w:rsidRPr="005E16D6" w14:paraId="76AABD31" w14:textId="77777777" w:rsidTr="005E16D6">
        <w:trPr>
          <w:trHeight w:val="20"/>
        </w:trPr>
        <w:tc>
          <w:tcPr>
            <w:tcW w:w="374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14:paraId="62FD8A9B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color w:val="FF0000"/>
                <w:spacing w:val="-2"/>
              </w:rPr>
            </w:pPr>
            <w:r w:rsidRPr="005E16D6">
              <w:rPr>
                <w:color w:val="FF0000"/>
                <w:spacing w:val="-2"/>
              </w:rPr>
              <w:t>B4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3BB522C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590" w:type="pct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344C311C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48" w:type="pct"/>
            <w:tcBorders>
              <w:top w:val="single" w:sz="4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14:paraId="16502575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924" w:type="pct"/>
            <w:tcBorders>
              <w:top w:val="single" w:sz="4" w:space="0" w:color="000000"/>
              <w:left w:val="single" w:sz="12" w:space="0" w:color="auto"/>
              <w:bottom w:val="single" w:sz="12" w:space="0" w:color="000000"/>
              <w:right w:val="single" w:sz="6" w:space="0" w:color="auto"/>
            </w:tcBorders>
            <w:vAlign w:val="center"/>
          </w:tcPr>
          <w:p w14:paraId="6A04D1D1" w14:textId="01E7024E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844" w:type="pct"/>
            <w:tcBorders>
              <w:top w:val="single" w:sz="4" w:space="0" w:color="000000"/>
              <w:left w:val="single" w:sz="6" w:space="0" w:color="auto"/>
              <w:bottom w:val="single" w:sz="12" w:space="0" w:color="000000"/>
              <w:right w:val="single" w:sz="6" w:space="0" w:color="000000"/>
            </w:tcBorders>
            <w:vAlign w:val="center"/>
          </w:tcPr>
          <w:p w14:paraId="55F2262D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45AF71BA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5E16D6" w:rsidRPr="005E16D6" w14:paraId="74D17246" w14:textId="77777777" w:rsidTr="005E16D6">
        <w:trPr>
          <w:trHeight w:val="20"/>
        </w:trPr>
        <w:tc>
          <w:tcPr>
            <w:tcW w:w="374" w:type="pc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F28EBBA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color w:val="FF0000"/>
                <w:spacing w:val="-2"/>
              </w:rPr>
            </w:pPr>
            <w:r w:rsidRPr="005E16D6">
              <w:rPr>
                <w:color w:val="FF0000"/>
                <w:spacing w:val="-2"/>
              </w:rPr>
              <w:t>B101</w:t>
            </w:r>
          </w:p>
        </w:tc>
        <w:tc>
          <w:tcPr>
            <w:tcW w:w="516" w:type="pc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2FE7F9D7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590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71687A94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48" w:type="pc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3EFCCD0A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924" w:type="pc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503378ED" w14:textId="1BB9B90C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  <w:r w:rsidRPr="005E16D6">
              <w:rPr>
                <w:rFonts w:ascii="Arial" w:hAnsi="Arial"/>
                <w:spacing w:val="-2"/>
              </w:rPr>
              <w:t>-</w:t>
            </w:r>
          </w:p>
        </w:tc>
        <w:tc>
          <w:tcPr>
            <w:tcW w:w="844" w:type="pct"/>
            <w:tcBorders>
              <w:top w:val="single" w:sz="12" w:space="0" w:color="auto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61B2EAFF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-</w:t>
            </w:r>
          </w:p>
        </w:tc>
        <w:tc>
          <w:tcPr>
            <w:tcW w:w="1003" w:type="pct"/>
            <w:tcBorders>
              <w:top w:val="single" w:sz="12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7EE1CBE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5E16D6" w:rsidRPr="005E16D6" w14:paraId="3748D344" w14:textId="77777777" w:rsidTr="005E16D6">
        <w:trPr>
          <w:trHeight w:val="20"/>
        </w:trPr>
        <w:tc>
          <w:tcPr>
            <w:tcW w:w="374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219CBB0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color w:val="FF0000"/>
                <w:spacing w:val="-2"/>
              </w:rPr>
            </w:pPr>
            <w:r w:rsidRPr="005E16D6">
              <w:rPr>
                <w:color w:val="FF0000"/>
                <w:spacing w:val="-2"/>
              </w:rPr>
              <w:t>B102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52A7D3E9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590" w:type="pct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0B797B99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48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18422196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924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4E8749EA" w14:textId="0352BDA5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  <w:r w:rsidRPr="005E16D6">
              <w:rPr>
                <w:rFonts w:ascii="Arial" w:hAnsi="Arial"/>
                <w:spacing w:val="-2"/>
              </w:rPr>
              <w:t>-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372B6BBA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-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7D0909F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5E16D6" w:rsidRPr="005E16D6" w14:paraId="39E8EB6E" w14:textId="77777777" w:rsidTr="005E16D6">
        <w:trPr>
          <w:trHeight w:val="20"/>
        </w:trPr>
        <w:tc>
          <w:tcPr>
            <w:tcW w:w="374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FDDB7AF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color w:val="FF0000"/>
                <w:spacing w:val="-2"/>
              </w:rPr>
            </w:pPr>
            <w:r w:rsidRPr="005E16D6">
              <w:rPr>
                <w:color w:val="FF0000"/>
                <w:spacing w:val="-2"/>
              </w:rPr>
              <w:t>B103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77DCA88F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590" w:type="pct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673B7D0B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48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2C15DE99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924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7038FC04" w14:textId="3C0F254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  <w:r w:rsidRPr="005E16D6">
              <w:rPr>
                <w:rFonts w:ascii="Arial" w:hAnsi="Arial"/>
                <w:spacing w:val="-2"/>
              </w:rPr>
              <w:t>-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55290A4E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-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27D3F0F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5E16D6" w:rsidRPr="005E16D6" w14:paraId="62B06D6E" w14:textId="77777777" w:rsidTr="005E16D6">
        <w:trPr>
          <w:trHeight w:val="20"/>
        </w:trPr>
        <w:tc>
          <w:tcPr>
            <w:tcW w:w="374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79CB1A7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color w:val="FF0000"/>
                <w:spacing w:val="-2"/>
              </w:rPr>
            </w:pPr>
            <w:r w:rsidRPr="005E16D6">
              <w:rPr>
                <w:color w:val="FF0000"/>
                <w:spacing w:val="-2"/>
              </w:rPr>
              <w:t>B104</w:t>
            </w:r>
          </w:p>
        </w:tc>
        <w:tc>
          <w:tcPr>
            <w:tcW w:w="516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11583394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590" w:type="pct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7FBF7B6B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748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2A3BFF78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  <w:tc>
          <w:tcPr>
            <w:tcW w:w="924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6" w:space="0" w:color="auto"/>
            </w:tcBorders>
            <w:vAlign w:val="center"/>
          </w:tcPr>
          <w:p w14:paraId="6FEEC316" w14:textId="5E096A33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  <w:r w:rsidRPr="005E16D6">
              <w:rPr>
                <w:rFonts w:ascii="Arial" w:hAnsi="Arial"/>
                <w:spacing w:val="-2"/>
              </w:rPr>
              <w:t>-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000000"/>
            </w:tcBorders>
            <w:vAlign w:val="center"/>
          </w:tcPr>
          <w:p w14:paraId="35BF0FB7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E16D6">
              <w:rPr>
                <w:spacing w:val="-2"/>
              </w:rPr>
              <w:t>-</w:t>
            </w:r>
          </w:p>
        </w:tc>
        <w:tc>
          <w:tcPr>
            <w:tcW w:w="1003" w:type="pc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DCAA888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  <w:tr w:rsidR="005E16D6" w:rsidRPr="005E16D6" w14:paraId="26FBD349" w14:textId="77777777" w:rsidTr="005E16D6">
        <w:trPr>
          <w:trHeight w:val="20"/>
        </w:trPr>
        <w:tc>
          <w:tcPr>
            <w:tcW w:w="923" w:type="pct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C0B45FE" w14:textId="77777777" w:rsidR="005E16D6" w:rsidRPr="005E16D6" w:rsidRDefault="005E16D6" w:rsidP="0004484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rPr>
                <w:rFonts w:ascii="Arial" w:hAnsi="Arial"/>
                <w:spacing w:val="-2"/>
              </w:rPr>
            </w:pPr>
          </w:p>
        </w:tc>
        <w:tc>
          <w:tcPr>
            <w:tcW w:w="2230" w:type="pct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562F0E6" w14:textId="5AC4695F" w:rsidR="005E16D6" w:rsidRPr="005E16D6" w:rsidRDefault="005E16D6" w:rsidP="0004484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rPr>
                <w:rFonts w:ascii="Arial" w:hAnsi="Arial"/>
                <w:spacing w:val="-2"/>
              </w:rPr>
            </w:pPr>
            <w:r w:rsidRPr="005E16D6">
              <w:rPr>
                <w:rFonts w:ascii="Arial" w:hAnsi="Arial"/>
                <w:spacing w:val="-2"/>
              </w:rPr>
              <w:t>Vurderet strømningsretning:</w:t>
            </w:r>
          </w:p>
        </w:tc>
        <w:tc>
          <w:tcPr>
            <w:tcW w:w="844" w:type="pct"/>
            <w:tcBorders>
              <w:top w:val="single" w:sz="4" w:space="0" w:color="000000"/>
              <w:left w:val="single" w:sz="6" w:space="0" w:color="auto"/>
              <w:bottom w:val="single" w:sz="12" w:space="0" w:color="auto"/>
              <w:right w:val="single" w:sz="6" w:space="0" w:color="000000"/>
            </w:tcBorders>
            <w:vAlign w:val="center"/>
          </w:tcPr>
          <w:p w14:paraId="5FC07C86" w14:textId="77777777" w:rsidR="005E16D6" w:rsidRPr="005E16D6" w:rsidRDefault="005E16D6" w:rsidP="003F22D5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003" w:type="pct"/>
            <w:tcBorders>
              <w:top w:val="single" w:sz="4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7675F9C4" w14:textId="77777777" w:rsidR="005E16D6" w:rsidRPr="005E16D6" w:rsidRDefault="005E16D6" w:rsidP="003F22D5">
            <w:pPr>
              <w:pStyle w:val="FrontPage3"/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 w:val="0"/>
              <w:spacing w:before="40" w:after="40" w:line="276" w:lineRule="auto"/>
              <w:jc w:val="center"/>
              <w:rPr>
                <w:rFonts w:ascii="Arial" w:hAnsi="Arial"/>
                <w:spacing w:val="-2"/>
              </w:rPr>
            </w:pPr>
          </w:p>
        </w:tc>
      </w:tr>
    </w:tbl>
    <w:p w14:paraId="25E54D65" w14:textId="77777777" w:rsidR="00931C2A" w:rsidRPr="005E16D6" w:rsidRDefault="00931C2A" w:rsidP="00931C2A">
      <w:pPr>
        <w:pStyle w:val="Billedtekst"/>
        <w:spacing w:line="240" w:lineRule="auto"/>
        <w:jc w:val="both"/>
      </w:pPr>
      <w:r w:rsidRPr="005E16D6">
        <w:rPr>
          <w:b w:val="0"/>
          <w:i/>
        </w:rPr>
        <w:t xml:space="preserve">Tabel </w:t>
      </w:r>
      <w:r w:rsidRPr="005E16D6">
        <w:rPr>
          <w:b w:val="0"/>
          <w:i/>
        </w:rPr>
        <w:fldChar w:fldCharType="begin"/>
      </w:r>
      <w:r w:rsidRPr="005E16D6">
        <w:rPr>
          <w:b w:val="0"/>
          <w:i/>
        </w:rPr>
        <w:instrText xml:space="preserve"> STYLEREF 1 \s </w:instrText>
      </w:r>
      <w:r w:rsidRPr="005E16D6">
        <w:rPr>
          <w:b w:val="0"/>
          <w:i/>
        </w:rPr>
        <w:fldChar w:fldCharType="separate"/>
      </w:r>
      <w:r w:rsidR="003C04BA" w:rsidRPr="005E16D6">
        <w:rPr>
          <w:b w:val="0"/>
          <w:i/>
          <w:noProof/>
        </w:rPr>
        <w:t>6</w:t>
      </w:r>
      <w:r w:rsidRPr="005E16D6">
        <w:rPr>
          <w:b w:val="0"/>
          <w:i/>
        </w:rPr>
        <w:fldChar w:fldCharType="end"/>
      </w:r>
      <w:r w:rsidRPr="005E16D6">
        <w:rPr>
          <w:b w:val="0"/>
          <w:i/>
        </w:rPr>
        <w:t>.2:</w:t>
      </w:r>
      <w:r w:rsidRPr="005E16D6">
        <w:rPr>
          <w:b w:val="0"/>
          <w:i/>
        </w:rPr>
        <w:tab/>
      </w:r>
      <w:r w:rsidRPr="005E16D6">
        <w:t>Filtersatte boringer og pejledata</w:t>
      </w:r>
      <w:r w:rsidR="002651DF" w:rsidRPr="005E16D6">
        <w:t xml:space="preserve"> samt vurderet strømningsretning</w:t>
      </w:r>
      <w:r w:rsidRPr="005E16D6">
        <w:t>.</w:t>
      </w:r>
    </w:p>
    <w:p w14:paraId="68D6E62B" w14:textId="77777777" w:rsidR="00722583" w:rsidRPr="005E16D6" w:rsidRDefault="00722583" w:rsidP="00722583"/>
    <w:p w14:paraId="1748EE98" w14:textId="77777777" w:rsidR="00722583" w:rsidRPr="005E16D6" w:rsidRDefault="00722583" w:rsidP="00722583">
      <w:r w:rsidRPr="005E16D6">
        <w:t>Lav her en henvisning til bilag, hvor pejledata er plottet med forventet strømn</w:t>
      </w:r>
      <w:r w:rsidR="00944338" w:rsidRPr="005E16D6">
        <w:t>i</w:t>
      </w:r>
      <w:r w:rsidRPr="005E16D6">
        <w:t>ngsretning, beregnede potentialelinjer mm.</w:t>
      </w:r>
    </w:p>
    <w:p w14:paraId="63F5F111" w14:textId="77777777" w:rsidR="00203676" w:rsidRPr="007E0E65" w:rsidRDefault="003505A7" w:rsidP="00B22403">
      <w:pPr>
        <w:pStyle w:val="Overskrift2"/>
      </w:pPr>
      <w:bookmarkStart w:id="173" w:name="_Toc45355762"/>
      <w:bookmarkStart w:id="174" w:name="_Toc49672208"/>
      <w:bookmarkStart w:id="175" w:name="_Toc411596433"/>
      <w:bookmarkStart w:id="176" w:name="_Toc486399814"/>
      <w:bookmarkStart w:id="177" w:name="_Toc152666467"/>
      <w:r>
        <w:t xml:space="preserve">6.2 </w:t>
      </w:r>
      <w:r w:rsidR="00203676" w:rsidRPr="007E0E65">
        <w:t>Kemiske analyser</w:t>
      </w:r>
      <w:bookmarkEnd w:id="173"/>
      <w:bookmarkEnd w:id="174"/>
      <w:bookmarkEnd w:id="175"/>
      <w:bookmarkEnd w:id="176"/>
      <w:bookmarkEnd w:id="177"/>
    </w:p>
    <w:p w14:paraId="6D2E0DB0" w14:textId="77777777" w:rsidR="003A5EB9" w:rsidRDefault="003A5EB9" w:rsidP="003A5EB9">
      <w:pPr>
        <w:jc w:val="both"/>
      </w:pPr>
      <w:r w:rsidRPr="007E0E65">
        <w:t xml:space="preserve">Resultaterne af de </w:t>
      </w:r>
      <w:r w:rsidRPr="007E0E65">
        <w:rPr>
          <w:color w:val="FF0000"/>
        </w:rPr>
        <w:t>tidligere og nuværende</w:t>
      </w:r>
      <w:r w:rsidRPr="007E0E65">
        <w:t xml:space="preserve"> kemiske analyser fremgår af tabel 6.</w:t>
      </w:r>
      <w:r>
        <w:t>3</w:t>
      </w:r>
      <w:r w:rsidRPr="007E0E65">
        <w:t xml:space="preserve"> – 6.</w:t>
      </w:r>
      <w:r w:rsidRPr="007E0E65">
        <w:fldChar w:fldCharType="begin">
          <w:ffData>
            <w:name w:val="Tekst163"/>
            <w:enabled/>
            <w:calcOnExit w:val="0"/>
            <w:textInput>
              <w:default w:val="x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x</w:t>
      </w:r>
      <w:r w:rsidRPr="007E0E65">
        <w:fldChar w:fldCharType="end"/>
      </w:r>
      <w:r w:rsidRPr="007E0E65">
        <w:t xml:space="preserve"> sammen med Miljøstyrelsens kvalitetskriterier og afskæringskriterier /2/. Fremhævede felter angiver værdier</w:t>
      </w:r>
      <w:r w:rsidRPr="008802E7">
        <w:t xml:space="preserve"> </w:t>
      </w:r>
      <w:r>
        <w:t>større eller lig med</w:t>
      </w:r>
      <w:r w:rsidRPr="007E0E65">
        <w:t xml:space="preserve"> til kvalitetskriterierne. Fremhævede felter og fremhævede værdier angiver værdier </w:t>
      </w:r>
      <w:r>
        <w:t>større eller lig med</w:t>
      </w:r>
      <w:r w:rsidRPr="007E0E65">
        <w:t xml:space="preserve"> afskæringskriterierne</w:t>
      </w:r>
      <w:r w:rsidR="00280DF3" w:rsidRPr="00280DF3">
        <w:t xml:space="preserve"> </w:t>
      </w:r>
      <w:r w:rsidR="00280DF3" w:rsidRPr="003D53AA">
        <w:t>eller kvalitetskriterierne</w:t>
      </w:r>
      <w:r w:rsidR="00C27E65">
        <w:t>,</w:t>
      </w:r>
      <w:r w:rsidR="00280DF3" w:rsidRPr="003D53AA">
        <w:t xml:space="preserve"> </w:t>
      </w:r>
      <w:r w:rsidR="00280DF3" w:rsidRPr="003D53AA">
        <w:rPr>
          <w:szCs w:val="16"/>
        </w:rPr>
        <w:t>hvis der ikke findes et afskæringskriterium</w:t>
      </w:r>
      <w:r w:rsidRPr="007E0E65">
        <w:t>. Analyserapporter er vedlagt i bilag 4.</w:t>
      </w:r>
    </w:p>
    <w:p w14:paraId="1AD00416" w14:textId="77777777" w:rsidR="003A5EB9" w:rsidRDefault="003A5EB9" w:rsidP="00535C6C">
      <w:pPr>
        <w:jc w:val="both"/>
      </w:pPr>
    </w:p>
    <w:p w14:paraId="3939903E" w14:textId="77777777" w:rsidR="006E2F4E" w:rsidRDefault="006E2F4E" w:rsidP="00535C6C">
      <w:pPr>
        <w:jc w:val="both"/>
        <w:rPr>
          <w:i/>
          <w:color w:val="FF0000"/>
        </w:rPr>
      </w:pPr>
      <w:r w:rsidRPr="00460D8A">
        <w:rPr>
          <w:i/>
          <w:color w:val="FF0000"/>
        </w:rPr>
        <w:t>Overvej</w:t>
      </w:r>
      <w:r w:rsidR="00BF112A">
        <w:rPr>
          <w:i/>
          <w:color w:val="FF0000"/>
        </w:rPr>
        <w:t>,</w:t>
      </w:r>
      <w:r w:rsidRPr="00460D8A">
        <w:rPr>
          <w:i/>
          <w:color w:val="FF0000"/>
        </w:rPr>
        <w:t xml:space="preserve"> hvordan det giver mest mening at gengive resultaterne – om det skal være pr. analyseparameter, som nedenfor, eller</w:t>
      </w:r>
      <w:r w:rsidR="00BF112A">
        <w:rPr>
          <w:i/>
          <w:color w:val="FF0000"/>
        </w:rPr>
        <w:t xml:space="preserve"> om</w:t>
      </w:r>
      <w:r w:rsidRPr="00460D8A">
        <w:rPr>
          <w:i/>
          <w:color w:val="FF0000"/>
        </w:rPr>
        <w:t xml:space="preserve"> resultaterne kan samles for de vigtigste/kritiske parameter, mens resten er i bilag? Dette skal aftales med Regionen.</w:t>
      </w:r>
      <w:r w:rsidR="00460D8A" w:rsidRPr="00460D8A">
        <w:rPr>
          <w:i/>
          <w:color w:val="FF0000"/>
        </w:rPr>
        <w:t xml:space="preserve"> </w:t>
      </w:r>
      <w:r w:rsidR="00460D8A" w:rsidRPr="00953A31">
        <w:rPr>
          <w:b/>
          <w:i/>
          <w:color w:val="FF0000"/>
        </w:rPr>
        <w:t>Resultaterne skal desuden opdeles pr. ejendom</w:t>
      </w:r>
      <w:r w:rsidR="00E978B5" w:rsidRPr="00953A31">
        <w:rPr>
          <w:b/>
          <w:i/>
          <w:color w:val="FF0000"/>
        </w:rPr>
        <w:t xml:space="preserve"> – gerne i tabellerne</w:t>
      </w:r>
      <w:r w:rsidR="00460D8A" w:rsidRPr="00953A31">
        <w:rPr>
          <w:b/>
          <w:i/>
          <w:color w:val="FF0000"/>
        </w:rPr>
        <w:t>.</w:t>
      </w:r>
    </w:p>
    <w:p w14:paraId="705F629A" w14:textId="77777777" w:rsidR="00E978B5" w:rsidRDefault="00E978B5" w:rsidP="00535C6C">
      <w:pPr>
        <w:jc w:val="both"/>
        <w:rPr>
          <w:i/>
          <w:color w:val="FF0000"/>
        </w:rPr>
      </w:pPr>
    </w:p>
    <w:p w14:paraId="1656A41C" w14:textId="77777777" w:rsidR="00E978B5" w:rsidRDefault="00E978B5" w:rsidP="00535C6C">
      <w:pPr>
        <w:jc w:val="both"/>
        <w:rPr>
          <w:i/>
          <w:color w:val="FF0000"/>
        </w:rPr>
      </w:pPr>
      <w:r>
        <w:rPr>
          <w:i/>
          <w:color w:val="FF0000"/>
        </w:rPr>
        <w:t>Medtag alle resultater – også gamle – aftal med regionen</w:t>
      </w:r>
      <w:r w:rsidR="00BF112A">
        <w:rPr>
          <w:i/>
          <w:color w:val="FF0000"/>
        </w:rPr>
        <w:t>,</w:t>
      </w:r>
      <w:r>
        <w:rPr>
          <w:i/>
          <w:color w:val="FF0000"/>
        </w:rPr>
        <w:t xml:space="preserve"> hvis de</w:t>
      </w:r>
      <w:r w:rsidR="00BF112A">
        <w:rPr>
          <w:i/>
          <w:color w:val="FF0000"/>
        </w:rPr>
        <w:t>t</w:t>
      </w:r>
      <w:r>
        <w:rPr>
          <w:i/>
          <w:color w:val="FF0000"/>
        </w:rPr>
        <w:t xml:space="preserve"> giver mere mening at</w:t>
      </w:r>
      <w:r w:rsidR="00953A31">
        <w:rPr>
          <w:i/>
          <w:color w:val="FF0000"/>
        </w:rPr>
        <w:t xml:space="preserve"> </w:t>
      </w:r>
      <w:r>
        <w:rPr>
          <w:i/>
          <w:color w:val="FF0000"/>
        </w:rPr>
        <w:t>komme nogle af resultaterne i bilag.</w:t>
      </w:r>
    </w:p>
    <w:p w14:paraId="14E28AE2" w14:textId="77777777" w:rsidR="003E4C11" w:rsidRDefault="003E4C11" w:rsidP="00535C6C">
      <w:pPr>
        <w:jc w:val="both"/>
        <w:rPr>
          <w:i/>
          <w:color w:val="FF0000"/>
        </w:rPr>
      </w:pPr>
    </w:p>
    <w:p w14:paraId="51F6C93B" w14:textId="3B25B53D" w:rsidR="003E4C11" w:rsidRDefault="003E4C11" w:rsidP="00535C6C">
      <w:pPr>
        <w:jc w:val="both"/>
        <w:rPr>
          <w:i/>
          <w:color w:val="FF0000"/>
        </w:rPr>
      </w:pPr>
      <w:r>
        <w:rPr>
          <w:i/>
          <w:color w:val="FF0000"/>
        </w:rPr>
        <w:t>Hvis der har været afvigelser i forhold til oplægget, skal det vurderes</w:t>
      </w:r>
      <w:r w:rsidR="00BF112A">
        <w:rPr>
          <w:i/>
          <w:color w:val="FF0000"/>
        </w:rPr>
        <w:t>,</w:t>
      </w:r>
      <w:r>
        <w:rPr>
          <w:i/>
          <w:color w:val="FF0000"/>
        </w:rPr>
        <w:t xml:space="preserve"> om det har nogen betydning for resultaterne.</w:t>
      </w:r>
    </w:p>
    <w:p w14:paraId="30A6AF44" w14:textId="059E8FD6" w:rsidR="005E16D6" w:rsidRDefault="005E16D6" w:rsidP="00535C6C">
      <w:pPr>
        <w:jc w:val="both"/>
        <w:rPr>
          <w:i/>
          <w:color w:val="FF0000"/>
        </w:rPr>
      </w:pPr>
    </w:p>
    <w:p w14:paraId="2F00A6D6" w14:textId="23C83487" w:rsidR="005E16D6" w:rsidRDefault="005E16D6" w:rsidP="00535C6C">
      <w:pPr>
        <w:jc w:val="both"/>
        <w:rPr>
          <w:i/>
          <w:color w:val="FF0000"/>
        </w:rPr>
      </w:pPr>
      <w:r>
        <w:rPr>
          <w:i/>
          <w:color w:val="FF0000"/>
        </w:rPr>
        <w:t>Nedenfor ses eksempler på afrapportering af analysedata.</w:t>
      </w:r>
    </w:p>
    <w:p w14:paraId="0392C111" w14:textId="77777777" w:rsidR="009F5419" w:rsidRDefault="009F5419" w:rsidP="00535C6C">
      <w:pPr>
        <w:jc w:val="both"/>
        <w:rPr>
          <w:i/>
          <w:color w:val="FF0000"/>
        </w:rPr>
      </w:pPr>
    </w:p>
    <w:p w14:paraId="30055A7B" w14:textId="77777777" w:rsidR="009F5419" w:rsidRPr="003F24DA" w:rsidRDefault="009F5419" w:rsidP="009F5419">
      <w:pPr>
        <w:pStyle w:val="Brdtekst"/>
        <w:spacing w:after="0"/>
        <w:rPr>
          <w:b/>
          <w:sz w:val="24"/>
          <w:szCs w:val="24"/>
        </w:rPr>
      </w:pPr>
      <w:r w:rsidRPr="003F24DA">
        <w:rPr>
          <w:b/>
          <w:sz w:val="24"/>
          <w:szCs w:val="24"/>
        </w:rPr>
        <w:t>Jordprøver</w:t>
      </w:r>
    </w:p>
    <w:p w14:paraId="586CE817" w14:textId="77777777" w:rsidR="009F5419" w:rsidRDefault="009F5419" w:rsidP="009F5419">
      <w:pPr>
        <w:pStyle w:val="TypografiEfter11pkt"/>
        <w:spacing w:after="0" w:line="276" w:lineRule="auto"/>
        <w:ind w:left="0"/>
        <w:jc w:val="both"/>
        <w:rPr>
          <w:b/>
          <w:i/>
          <w:sz w:val="18"/>
          <w:szCs w:val="18"/>
          <w:lang w:val="da-DK"/>
        </w:rPr>
      </w:pPr>
    </w:p>
    <w:p w14:paraId="6510982A" w14:textId="77777777" w:rsidR="009F5419" w:rsidRPr="005C6838" w:rsidRDefault="009F5419" w:rsidP="009F5419">
      <w:pPr>
        <w:pStyle w:val="TypografiEfter11pkt"/>
        <w:spacing w:after="0" w:line="276" w:lineRule="auto"/>
        <w:ind w:left="0"/>
        <w:jc w:val="both"/>
        <w:rPr>
          <w:b/>
          <w:i/>
          <w:sz w:val="18"/>
          <w:szCs w:val="18"/>
          <w:lang w:val="da-DK"/>
        </w:rPr>
      </w:pPr>
      <w:r w:rsidRPr="005C6838">
        <w:rPr>
          <w:b/>
          <w:i/>
          <w:sz w:val="18"/>
          <w:szCs w:val="18"/>
          <w:lang w:val="da-DK"/>
        </w:rPr>
        <w:t>Forklaring til tabel</w:t>
      </w:r>
      <w:r w:rsidRPr="005C6838">
        <w:rPr>
          <w:b/>
          <w:i/>
          <w:color w:val="0070C0"/>
          <w:sz w:val="18"/>
          <w:szCs w:val="18"/>
          <w:lang w:val="da-DK"/>
        </w:rPr>
        <w:t>(ler)</w:t>
      </w:r>
      <w:r w:rsidRPr="005C6838">
        <w:rPr>
          <w:b/>
          <w:i/>
          <w:sz w:val="18"/>
          <w:szCs w:val="18"/>
          <w:lang w:val="da-DK"/>
        </w:rPr>
        <w:t>:</w:t>
      </w:r>
    </w:p>
    <w:p w14:paraId="48AA6CFB" w14:textId="77777777" w:rsidR="009F5419" w:rsidRPr="005C6838" w:rsidRDefault="009F5419" w:rsidP="009F5419">
      <w:pPr>
        <w:pStyle w:val="Billedtekst-under"/>
        <w:spacing w:line="240" w:lineRule="auto"/>
        <w:rPr>
          <w:b w:val="0"/>
          <w:i/>
        </w:rPr>
      </w:pPr>
      <w:r w:rsidRPr="005C6838">
        <w:rPr>
          <w:b w:val="0"/>
          <w:i/>
        </w:rPr>
        <w:t>m u.t.: Meter under terræn</w:t>
      </w:r>
    </w:p>
    <w:p w14:paraId="4D23BE56" w14:textId="77777777" w:rsidR="009F5419" w:rsidRPr="005C6838" w:rsidRDefault="009F5419" w:rsidP="009F5419">
      <w:pPr>
        <w:pStyle w:val="Billedtekst-under"/>
        <w:spacing w:line="240" w:lineRule="auto"/>
        <w:rPr>
          <w:b w:val="0"/>
          <w:i/>
        </w:rPr>
      </w:pPr>
      <w:r w:rsidRPr="005C6838">
        <w:rPr>
          <w:b w:val="0"/>
          <w:i/>
        </w:rPr>
        <w:t>&lt;: Mindre end detektionsgrænsen (angivet af laboratoriet)</w:t>
      </w:r>
    </w:p>
    <w:p w14:paraId="6F49CB52" w14:textId="77777777" w:rsidR="009F5419" w:rsidRDefault="009F5419" w:rsidP="009F5419">
      <w:pPr>
        <w:pStyle w:val="Billedtekst-under"/>
        <w:spacing w:line="240" w:lineRule="auto"/>
        <w:rPr>
          <w:b w:val="0"/>
          <w:i/>
        </w:rPr>
      </w:pPr>
      <w:r w:rsidRPr="005C6838">
        <w:rPr>
          <w:b w:val="0"/>
          <w:i/>
        </w:rPr>
        <w:t>ia: Ikke analyseret</w:t>
      </w:r>
    </w:p>
    <w:p w14:paraId="7D0A0012" w14:textId="77777777" w:rsidR="009F5419" w:rsidRPr="005C6838" w:rsidRDefault="009F5419" w:rsidP="009F5419">
      <w:pPr>
        <w:pStyle w:val="Billedtekst-under"/>
        <w:spacing w:line="240" w:lineRule="auto"/>
        <w:rPr>
          <w:b w:val="0"/>
          <w:i/>
        </w:rPr>
      </w:pPr>
      <w:r>
        <w:rPr>
          <w:b w:val="0"/>
          <w:i/>
        </w:rPr>
        <w:t>ip: Ikke påvist</w:t>
      </w:r>
    </w:p>
    <w:p w14:paraId="03B1B957" w14:textId="77777777" w:rsidR="009F5419" w:rsidRPr="005C6838" w:rsidRDefault="009F5419" w:rsidP="009F5419">
      <w:pPr>
        <w:pStyle w:val="Billedtekst-under"/>
        <w:spacing w:line="240" w:lineRule="auto"/>
        <w:rPr>
          <w:b w:val="0"/>
          <w:i/>
        </w:rPr>
      </w:pPr>
      <w:r w:rsidRPr="005C6838">
        <w:rPr>
          <w:b w:val="0"/>
          <w:i/>
          <w:highlight w:val="lightGray"/>
        </w:rPr>
        <w:t>GRÅ</w:t>
      </w:r>
      <w:r w:rsidRPr="005C6838">
        <w:rPr>
          <w:b w:val="0"/>
          <w:i/>
        </w:rPr>
        <w:t xml:space="preserve">: </w:t>
      </w:r>
      <w:r>
        <w:rPr>
          <w:b w:val="0"/>
          <w:i/>
        </w:rPr>
        <w:t>O</w:t>
      </w:r>
      <w:r w:rsidRPr="005C6838">
        <w:rPr>
          <w:b w:val="0"/>
          <w:i/>
        </w:rPr>
        <w:t xml:space="preserve">verskrider </w:t>
      </w:r>
      <w:r>
        <w:rPr>
          <w:b w:val="0"/>
          <w:i/>
        </w:rPr>
        <w:t xml:space="preserve">eller lig med </w:t>
      </w:r>
      <w:r w:rsidRPr="005C6838">
        <w:rPr>
          <w:b w:val="0"/>
          <w:i/>
        </w:rPr>
        <w:t>Miljøstyrelsens jordkvalitetskriterium</w:t>
      </w:r>
    </w:p>
    <w:p w14:paraId="541FE963" w14:textId="77777777" w:rsidR="009F5419" w:rsidRDefault="009F5419" w:rsidP="009F5419">
      <w:pPr>
        <w:pStyle w:val="Billedtekst-under"/>
        <w:spacing w:after="240" w:line="240" w:lineRule="auto"/>
        <w:rPr>
          <w:b w:val="0"/>
          <w:i/>
          <w:szCs w:val="16"/>
        </w:rPr>
      </w:pPr>
      <w:r w:rsidRPr="00280E23">
        <w:rPr>
          <w:bCs w:val="0"/>
          <w:i/>
          <w:shd w:val="clear" w:color="auto" w:fill="BFBFBF" w:themeFill="background1" w:themeFillShade="BF"/>
        </w:rPr>
        <w:t>FED/GRÅ</w:t>
      </w:r>
      <w:r w:rsidRPr="00280E23">
        <w:rPr>
          <w:bCs w:val="0"/>
          <w:i/>
        </w:rPr>
        <w:t>:</w:t>
      </w:r>
      <w:r w:rsidRPr="005C6838">
        <w:rPr>
          <w:b w:val="0"/>
          <w:i/>
        </w:rPr>
        <w:t xml:space="preserve"> </w:t>
      </w:r>
      <w:r w:rsidRPr="005C6838">
        <w:rPr>
          <w:b w:val="0"/>
          <w:i/>
          <w:szCs w:val="16"/>
        </w:rPr>
        <w:t xml:space="preserve">Overskrider </w:t>
      </w:r>
      <w:r>
        <w:rPr>
          <w:b w:val="0"/>
          <w:i/>
          <w:szCs w:val="16"/>
        </w:rPr>
        <w:t xml:space="preserve">eller lig med </w:t>
      </w:r>
      <w:r w:rsidRPr="005C6838">
        <w:rPr>
          <w:b w:val="0"/>
          <w:i/>
          <w:szCs w:val="16"/>
        </w:rPr>
        <w:t>afskæringskriteriet eller jordkvalitetskriteriet, hvis der ikke findes et afskæringskriterium</w:t>
      </w:r>
    </w:p>
    <w:p w14:paraId="6749704D" w14:textId="77777777" w:rsidR="009F5419" w:rsidRPr="00C2086E" w:rsidRDefault="009F5419" w:rsidP="009F5419">
      <w:pPr>
        <w:pStyle w:val="Brdtekst"/>
        <w:spacing w:after="0"/>
        <w:rPr>
          <w:b/>
        </w:rPr>
      </w:pPr>
      <w:r w:rsidRPr="00C2086E">
        <w:rPr>
          <w:b/>
        </w:rPr>
        <w:t>Jordprøver - kulbrinteanalyser</w:t>
      </w:r>
    </w:p>
    <w:p w14:paraId="0766250D" w14:textId="77777777" w:rsidR="009F5419" w:rsidRDefault="009F5419" w:rsidP="009F5419">
      <w:pPr>
        <w:jc w:val="both"/>
      </w:pPr>
      <w:r w:rsidRPr="007E0E65">
        <w:t>Resultaterne af kulbrinteanalyserne fremgår af tabel 6.</w:t>
      </w:r>
      <w:r>
        <w:t>3</w:t>
      </w:r>
      <w:r w:rsidRPr="007E0E65">
        <w:t xml:space="preserve"> </w:t>
      </w:r>
    </w:p>
    <w:p w14:paraId="74A8067D" w14:textId="77777777" w:rsidR="009F5419" w:rsidRPr="007F17B2" w:rsidRDefault="009F5419" w:rsidP="009F5419">
      <w:pPr>
        <w:pStyle w:val="Billedtekst-under"/>
        <w:spacing w:after="240" w:line="240" w:lineRule="auto"/>
        <w:rPr>
          <w:b w:val="0"/>
          <w:i/>
          <w:color w:val="FF0000"/>
          <w:sz w:val="20"/>
        </w:rPr>
      </w:pPr>
      <w:r>
        <w:rPr>
          <w:b w:val="0"/>
          <w:i/>
          <w:color w:val="00B050"/>
          <w:sz w:val="20"/>
        </w:rPr>
        <w:br/>
      </w:r>
      <w:r w:rsidRPr="007F17B2">
        <w:rPr>
          <w:b w:val="0"/>
          <w:i/>
          <w:color w:val="FF0000"/>
          <w:sz w:val="20"/>
        </w:rPr>
        <w:t xml:space="preserve">OBS mht. olieprodukter: Det totale indhold af olieprodukter farves GRÅ, når det påviste indhold er </w:t>
      </w:r>
      <w:r w:rsidRPr="007F17B2">
        <w:rPr>
          <w:rFonts w:cs="Arial"/>
          <w:b w:val="0"/>
          <w:i/>
          <w:color w:val="FF0000"/>
          <w:sz w:val="20"/>
        </w:rPr>
        <w:t>større end eller lig med</w:t>
      </w:r>
      <w:r w:rsidRPr="007F17B2">
        <w:rPr>
          <w:b w:val="0"/>
          <w:i/>
          <w:color w:val="FF0000"/>
          <w:sz w:val="20"/>
        </w:rPr>
        <w:t xml:space="preserve"> 100 og mindre end 300 mg/kg TS. På planen farves boringen orange.</w:t>
      </w:r>
    </w:p>
    <w:p w14:paraId="6D0DCE09" w14:textId="77777777" w:rsidR="009F5419" w:rsidRPr="007F17B2" w:rsidRDefault="009F5419" w:rsidP="009F5419">
      <w:pPr>
        <w:pStyle w:val="Billedtekst-under"/>
        <w:spacing w:after="240" w:line="240" w:lineRule="auto"/>
        <w:rPr>
          <w:b w:val="0"/>
          <w:i/>
          <w:color w:val="FF0000"/>
          <w:sz w:val="20"/>
        </w:rPr>
      </w:pPr>
      <w:r w:rsidRPr="007F17B2">
        <w:rPr>
          <w:b w:val="0"/>
          <w:i/>
          <w:color w:val="FF0000"/>
          <w:sz w:val="20"/>
        </w:rPr>
        <w:lastRenderedPageBreak/>
        <w:t>Det totale indhold af olieprodukter farves først FED/GRÅ, når det påviste indhold er større end eller lig med 300 mg/kg TS. På planen farves boringen rød.</w:t>
      </w:r>
    </w:p>
    <w:p w14:paraId="45A62D60" w14:textId="77777777" w:rsidR="009F5419" w:rsidRDefault="009F5419" w:rsidP="009F5419">
      <w:pPr>
        <w:jc w:val="both"/>
        <w:rPr>
          <w:color w:val="FF0000"/>
        </w:rPr>
      </w:pPr>
    </w:p>
    <w:p w14:paraId="13278A54" w14:textId="77777777" w:rsidR="009F5419" w:rsidRDefault="009F5419" w:rsidP="009F5419">
      <w:pPr>
        <w:jc w:val="both"/>
        <w:rPr>
          <w:color w:val="FF0000"/>
        </w:rPr>
      </w:pPr>
    </w:p>
    <w:p w14:paraId="6EF272CF" w14:textId="77777777" w:rsidR="009F5419" w:rsidRPr="007E0E65" w:rsidRDefault="009F5419" w:rsidP="009F5419">
      <w:pPr>
        <w:jc w:val="both"/>
        <w:rPr>
          <w:color w:val="FF0000"/>
        </w:rPr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top w:w="11" w:type="dxa"/>
          <w:left w:w="57" w:type="dxa"/>
          <w:bottom w:w="11" w:type="dxa"/>
          <w:right w:w="57" w:type="dxa"/>
        </w:tblCellMar>
        <w:tblLook w:val="0000" w:firstRow="0" w:lastRow="0" w:firstColumn="0" w:lastColumn="0" w:noHBand="0" w:noVBand="0"/>
      </w:tblPr>
      <w:tblGrid>
        <w:gridCol w:w="1367"/>
        <w:gridCol w:w="890"/>
        <w:gridCol w:w="687"/>
        <w:gridCol w:w="1029"/>
        <w:gridCol w:w="1002"/>
        <w:gridCol w:w="1002"/>
        <w:gridCol w:w="1002"/>
        <w:gridCol w:w="1002"/>
        <w:gridCol w:w="1060"/>
      </w:tblGrid>
      <w:tr w:rsidR="009F5419" w:rsidRPr="007E0E65" w14:paraId="7B677C47" w14:textId="77777777" w:rsidTr="003A5EB9">
        <w:trPr>
          <w:cantSplit/>
          <w:trHeight w:val="20"/>
        </w:trPr>
        <w:tc>
          <w:tcPr>
            <w:tcW w:w="756" w:type="pct"/>
            <w:tcBorders>
              <w:top w:val="single" w:sz="12" w:space="0" w:color="auto"/>
              <w:bottom w:val="nil"/>
            </w:tcBorders>
            <w:vAlign w:val="center"/>
          </w:tcPr>
          <w:p w14:paraId="662B552D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br w:type="page"/>
            </w:r>
            <w:r w:rsidRPr="007E0E65">
              <w:rPr>
                <w:spacing w:val="-2"/>
              </w:rPr>
              <w:br w:type="page"/>
              <w:t>Prøve</w:t>
            </w:r>
          </w:p>
        </w:tc>
        <w:tc>
          <w:tcPr>
            <w:tcW w:w="492" w:type="pct"/>
            <w:tcBorders>
              <w:top w:val="single" w:sz="12" w:space="0" w:color="auto"/>
              <w:bottom w:val="single" w:sz="6" w:space="0" w:color="auto"/>
            </w:tcBorders>
          </w:tcPr>
          <w:p w14:paraId="276F816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Dato</w:t>
            </w:r>
          </w:p>
        </w:tc>
        <w:tc>
          <w:tcPr>
            <w:tcW w:w="380" w:type="pc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7BC529E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Dybde</w:t>
            </w:r>
          </w:p>
        </w:tc>
        <w:tc>
          <w:tcPr>
            <w:tcW w:w="56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55E4A38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Benzen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3F628FE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C</w:t>
            </w:r>
            <w:r w:rsidRPr="007E0E65">
              <w:rPr>
                <w:spacing w:val="-2"/>
                <w:vertAlign w:val="subscript"/>
              </w:rPr>
              <w:t>6</w:t>
            </w:r>
            <w:r w:rsidRPr="007E0E65">
              <w:rPr>
                <w:spacing w:val="-2"/>
              </w:rPr>
              <w:t>-C</w:t>
            </w:r>
            <w:r w:rsidRPr="007E0E65">
              <w:rPr>
                <w:spacing w:val="-2"/>
                <w:vertAlign w:val="subscript"/>
              </w:rPr>
              <w:t>10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4337F95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&gt;C</w:t>
            </w:r>
            <w:r w:rsidRPr="007E0E65">
              <w:rPr>
                <w:spacing w:val="-2"/>
                <w:vertAlign w:val="subscript"/>
              </w:rPr>
              <w:t>10</w:t>
            </w:r>
            <w:r w:rsidRPr="007E0E65">
              <w:rPr>
                <w:spacing w:val="-2"/>
              </w:rPr>
              <w:t>-C</w:t>
            </w:r>
            <w:r w:rsidRPr="007E0E65">
              <w:rPr>
                <w:spacing w:val="-2"/>
                <w:vertAlign w:val="subscript"/>
              </w:rPr>
              <w:t>15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5565900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&gt;C</w:t>
            </w:r>
            <w:r w:rsidRPr="007E0E65">
              <w:rPr>
                <w:spacing w:val="-2"/>
                <w:vertAlign w:val="subscript"/>
              </w:rPr>
              <w:t>15</w:t>
            </w:r>
            <w:r w:rsidRPr="007E0E65">
              <w:rPr>
                <w:spacing w:val="-2"/>
              </w:rPr>
              <w:t>-C</w:t>
            </w:r>
            <w:r w:rsidRPr="007E0E65">
              <w:rPr>
                <w:spacing w:val="-2"/>
                <w:vertAlign w:val="subscript"/>
              </w:rPr>
              <w:t>20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453BF2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&gt;C</w:t>
            </w:r>
            <w:r w:rsidRPr="007E0E65">
              <w:rPr>
                <w:spacing w:val="-2"/>
                <w:vertAlign w:val="subscript"/>
              </w:rPr>
              <w:t>20</w:t>
            </w:r>
            <w:r w:rsidRPr="007E0E65">
              <w:rPr>
                <w:spacing w:val="-2"/>
              </w:rPr>
              <w:t>-C</w:t>
            </w:r>
            <w:r w:rsidRPr="007E0E65">
              <w:rPr>
                <w:spacing w:val="-2"/>
                <w:vertAlign w:val="subscript"/>
              </w:rPr>
              <w:t>35</w:t>
            </w:r>
          </w:p>
        </w:tc>
        <w:tc>
          <w:tcPr>
            <w:tcW w:w="58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0BD81342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C</w:t>
            </w:r>
            <w:r w:rsidRPr="007E0E65">
              <w:rPr>
                <w:spacing w:val="-2"/>
                <w:vertAlign w:val="subscript"/>
              </w:rPr>
              <w:t>6</w:t>
            </w:r>
            <w:r w:rsidRPr="007E0E65">
              <w:rPr>
                <w:spacing w:val="-2"/>
              </w:rPr>
              <w:t>-C</w:t>
            </w:r>
            <w:r w:rsidRPr="007E0E65">
              <w:rPr>
                <w:spacing w:val="-2"/>
                <w:vertAlign w:val="subscript"/>
              </w:rPr>
              <w:t>35</w:t>
            </w:r>
          </w:p>
        </w:tc>
      </w:tr>
      <w:tr w:rsidR="009F5419" w:rsidRPr="007E0E65" w14:paraId="5F8CF4E7" w14:textId="77777777" w:rsidTr="003A5EB9">
        <w:trPr>
          <w:cantSplit/>
          <w:trHeight w:val="20"/>
        </w:trPr>
        <w:tc>
          <w:tcPr>
            <w:tcW w:w="756" w:type="pct"/>
            <w:tcBorders>
              <w:top w:val="nil"/>
              <w:bottom w:val="single" w:sz="12" w:space="0" w:color="auto"/>
            </w:tcBorders>
            <w:vAlign w:val="center"/>
          </w:tcPr>
          <w:p w14:paraId="4C179D9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492" w:type="pct"/>
            <w:tcBorders>
              <w:top w:val="single" w:sz="6" w:space="0" w:color="auto"/>
              <w:bottom w:val="single" w:sz="12" w:space="0" w:color="auto"/>
            </w:tcBorders>
          </w:tcPr>
          <w:p w14:paraId="41047B33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0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63F71DD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 u.t.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1A413B9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  <w:tc>
          <w:tcPr>
            <w:tcW w:w="554" w:type="pct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5397F24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0737B47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  <w:tc>
          <w:tcPr>
            <w:tcW w:w="554" w:type="pct"/>
            <w:tcBorders>
              <w:top w:val="single" w:sz="6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7F13050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  <w:tc>
          <w:tcPr>
            <w:tcW w:w="554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7B5E36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  <w:tc>
          <w:tcPr>
            <w:tcW w:w="58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37E1768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</w:tr>
      <w:tr w:rsidR="009F5419" w:rsidRPr="007E0E65" w14:paraId="55FEF8EA" w14:textId="77777777" w:rsidTr="003A5EB9">
        <w:trPr>
          <w:cantSplit/>
          <w:trHeight w:val="20"/>
        </w:trPr>
        <w:tc>
          <w:tcPr>
            <w:tcW w:w="756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D9C364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B1</w:t>
            </w:r>
          </w:p>
        </w:tc>
        <w:tc>
          <w:tcPr>
            <w:tcW w:w="492" w:type="pct"/>
            <w:tcBorders>
              <w:top w:val="single" w:sz="12" w:space="0" w:color="auto"/>
              <w:bottom w:val="single" w:sz="8" w:space="0" w:color="auto"/>
            </w:tcBorders>
          </w:tcPr>
          <w:p w14:paraId="2CDB455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0" w:type="pct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7300FF7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69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08563E2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12" w:space="0" w:color="auto"/>
              <w:bottom w:val="single" w:sz="8" w:space="0" w:color="auto"/>
              <w:right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6F9BD6D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12" w:space="0" w:color="auto"/>
              <w:left w:val="single" w:sz="6" w:space="0" w:color="auto"/>
              <w:bottom w:val="single" w:sz="8" w:space="0" w:color="auto"/>
            </w:tcBorders>
            <w:shd w:val="clear" w:color="auto" w:fill="auto"/>
            <w:tcMar>
              <w:top w:w="23" w:type="dxa"/>
              <w:bottom w:w="23" w:type="dxa"/>
            </w:tcMar>
            <w:vAlign w:val="center"/>
          </w:tcPr>
          <w:p w14:paraId="488E643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tcMar>
              <w:top w:w="23" w:type="dxa"/>
              <w:bottom w:w="23" w:type="dxa"/>
            </w:tcMar>
            <w:vAlign w:val="center"/>
          </w:tcPr>
          <w:p w14:paraId="19A7E8CD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599AD13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86" w:type="pct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tcMar>
              <w:top w:w="23" w:type="dxa"/>
              <w:bottom w:w="23" w:type="dxa"/>
            </w:tcMar>
            <w:vAlign w:val="center"/>
          </w:tcPr>
          <w:p w14:paraId="235A3063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02B986D9" w14:textId="77777777" w:rsidTr="003A5EB9">
        <w:trPr>
          <w:cantSplit/>
          <w:trHeight w:val="20"/>
        </w:trPr>
        <w:tc>
          <w:tcPr>
            <w:tcW w:w="756" w:type="pct"/>
            <w:tcBorders>
              <w:top w:val="single" w:sz="8" w:space="0" w:color="auto"/>
              <w:bottom w:val="single" w:sz="6" w:space="0" w:color="auto"/>
            </w:tcBorders>
            <w:vAlign w:val="center"/>
          </w:tcPr>
          <w:p w14:paraId="31A016A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B2</w:t>
            </w:r>
          </w:p>
        </w:tc>
        <w:tc>
          <w:tcPr>
            <w:tcW w:w="492" w:type="pct"/>
            <w:tcBorders>
              <w:top w:val="single" w:sz="8" w:space="0" w:color="auto"/>
              <w:bottom w:val="single" w:sz="6" w:space="0" w:color="auto"/>
            </w:tcBorders>
          </w:tcPr>
          <w:p w14:paraId="6590EE5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0" w:type="pct"/>
            <w:tcBorders>
              <w:top w:val="single" w:sz="8" w:space="0" w:color="auto"/>
              <w:bottom w:val="single" w:sz="6" w:space="0" w:color="auto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0415316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69" w:type="pct"/>
            <w:tcBorders>
              <w:top w:val="single" w:sz="8" w:space="0" w:color="auto"/>
              <w:left w:val="single" w:sz="12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3C14875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8" w:space="0" w:color="auto"/>
              <w:bottom w:val="single" w:sz="6" w:space="0" w:color="auto"/>
              <w:right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7A9A0A4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0288F33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8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5AE6C85D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8" w:space="0" w:color="auto"/>
              <w:bottom w:val="single" w:sz="6" w:space="0" w:color="auto"/>
              <w:right w:val="single" w:sz="12" w:space="0" w:color="auto"/>
            </w:tcBorders>
          </w:tcPr>
          <w:p w14:paraId="62A173A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86" w:type="pct"/>
            <w:tcBorders>
              <w:top w:val="single" w:sz="8" w:space="0" w:color="auto"/>
              <w:left w:val="single" w:sz="12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66DE8C4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13A2E05E" w14:textId="77777777" w:rsidTr="003A5EB9">
        <w:trPr>
          <w:cantSplit/>
          <w:trHeight w:val="20"/>
        </w:trPr>
        <w:tc>
          <w:tcPr>
            <w:tcW w:w="75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276E5A3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B3</w:t>
            </w:r>
          </w:p>
        </w:tc>
        <w:tc>
          <w:tcPr>
            <w:tcW w:w="492" w:type="pct"/>
            <w:tcBorders>
              <w:top w:val="single" w:sz="6" w:space="0" w:color="auto"/>
              <w:bottom w:val="single" w:sz="6" w:space="0" w:color="auto"/>
            </w:tcBorders>
          </w:tcPr>
          <w:p w14:paraId="4654578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0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2CAF11E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534E199D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7639884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182F043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6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5EC23AD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C589AD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8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4E399F5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7E138757" w14:textId="77777777" w:rsidTr="003A5EB9">
        <w:trPr>
          <w:cantSplit/>
          <w:trHeight w:val="20"/>
        </w:trPr>
        <w:tc>
          <w:tcPr>
            <w:tcW w:w="756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6A86311D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B4</w:t>
            </w:r>
          </w:p>
        </w:tc>
        <w:tc>
          <w:tcPr>
            <w:tcW w:w="492" w:type="pct"/>
            <w:tcBorders>
              <w:top w:val="single" w:sz="6" w:space="0" w:color="auto"/>
              <w:bottom w:val="single" w:sz="12" w:space="0" w:color="auto"/>
            </w:tcBorders>
          </w:tcPr>
          <w:p w14:paraId="391723DD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0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47C7B89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6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5400600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2D6FCB3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34D420C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6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48FA285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54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FE983D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8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7C73B5D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768F95D3" w14:textId="77777777" w:rsidTr="003A5EB9">
        <w:trPr>
          <w:cantSplit/>
          <w:trHeight w:val="20"/>
        </w:trPr>
        <w:tc>
          <w:tcPr>
            <w:tcW w:w="756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E3C023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1</w:t>
            </w:r>
          </w:p>
        </w:tc>
        <w:tc>
          <w:tcPr>
            <w:tcW w:w="492" w:type="pct"/>
            <w:tcBorders>
              <w:top w:val="single" w:sz="12" w:space="0" w:color="auto"/>
              <w:bottom w:val="single" w:sz="6" w:space="0" w:color="auto"/>
            </w:tcBorders>
          </w:tcPr>
          <w:p w14:paraId="6F2E3B0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0" w:type="pc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5B9B0163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color w:val="FF0000"/>
                <w:spacing w:val="-2"/>
              </w:rPr>
            </w:pPr>
            <w:r w:rsidRPr="00640CE0">
              <w:rPr>
                <w:color w:val="FF0000"/>
                <w:spacing w:val="-2"/>
              </w:rPr>
              <w:t>0,1</w:t>
            </w:r>
          </w:p>
        </w:tc>
        <w:tc>
          <w:tcPr>
            <w:tcW w:w="56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64911365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color w:val="FF0000"/>
                <w:spacing w:val="-2"/>
              </w:rPr>
            </w:pPr>
            <w:proofErr w:type="spellStart"/>
            <w:r w:rsidRPr="00640CE0">
              <w:rPr>
                <w:color w:val="FF0000"/>
                <w:spacing w:val="-2"/>
              </w:rPr>
              <w:t>i.a</w:t>
            </w:r>
            <w:proofErr w:type="spellEnd"/>
            <w:r w:rsidRPr="00640CE0">
              <w:rPr>
                <w:color w:val="FF0000"/>
                <w:spacing w:val="-2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2CA20121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  <w:spacing w:val="-2"/>
              </w:rPr>
              <w:t>20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shd w:val="clear" w:color="auto" w:fill="D9D9D9" w:themeFill="background1" w:themeFillShade="D9"/>
            <w:tcMar>
              <w:top w:w="23" w:type="dxa"/>
              <w:bottom w:w="23" w:type="dxa"/>
            </w:tcMar>
            <w:vAlign w:val="center"/>
          </w:tcPr>
          <w:p w14:paraId="5E1216FE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b/>
                <w:bCs/>
                <w:color w:val="FF0000"/>
                <w:spacing w:val="-2"/>
              </w:rPr>
            </w:pPr>
            <w:r w:rsidRPr="00640CE0">
              <w:rPr>
                <w:rFonts w:cs="Arial"/>
                <w:b/>
                <w:bCs/>
                <w:color w:val="FF0000"/>
                <w:spacing w:val="-2"/>
              </w:rPr>
              <w:t>50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7708FD77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  <w:spacing w:val="-2"/>
              </w:rPr>
              <w:t>50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EF0AD5A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  <w:spacing w:val="-2"/>
              </w:rPr>
              <w:t>45</w:t>
            </w:r>
          </w:p>
        </w:tc>
        <w:tc>
          <w:tcPr>
            <w:tcW w:w="58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D9D9D9" w:themeFill="background1" w:themeFillShade="D9"/>
            <w:tcMar>
              <w:top w:w="23" w:type="dxa"/>
              <w:bottom w:w="23" w:type="dxa"/>
            </w:tcMar>
            <w:vAlign w:val="center"/>
          </w:tcPr>
          <w:p w14:paraId="6237178E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  <w:spacing w:val="-2"/>
              </w:rPr>
              <w:t>165</w:t>
            </w:r>
          </w:p>
        </w:tc>
      </w:tr>
      <w:tr w:rsidR="009F5419" w:rsidRPr="007E0E65" w14:paraId="48BC3A59" w14:textId="77777777" w:rsidTr="003A5EB9">
        <w:trPr>
          <w:cantSplit/>
          <w:trHeight w:val="20"/>
        </w:trPr>
        <w:tc>
          <w:tcPr>
            <w:tcW w:w="75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D73A76D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2</w:t>
            </w:r>
          </w:p>
        </w:tc>
        <w:tc>
          <w:tcPr>
            <w:tcW w:w="492" w:type="pct"/>
            <w:tcBorders>
              <w:top w:val="single" w:sz="6" w:space="0" w:color="auto"/>
              <w:bottom w:val="single" w:sz="6" w:space="0" w:color="auto"/>
            </w:tcBorders>
          </w:tcPr>
          <w:p w14:paraId="58EAF07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0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4817E66A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color w:val="FF0000"/>
                <w:spacing w:val="-2"/>
              </w:rPr>
            </w:pPr>
            <w:r w:rsidRPr="00640CE0">
              <w:rPr>
                <w:color w:val="FF0000"/>
                <w:spacing w:val="-2"/>
              </w:rPr>
              <w:t>0,1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57EF3A89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color w:val="FF0000"/>
                <w:spacing w:val="-2"/>
              </w:rPr>
            </w:pPr>
            <w:proofErr w:type="spellStart"/>
            <w:r w:rsidRPr="00640CE0">
              <w:rPr>
                <w:color w:val="FF0000"/>
                <w:spacing w:val="-2"/>
              </w:rPr>
              <w:t>i.a</w:t>
            </w:r>
            <w:proofErr w:type="spellEnd"/>
            <w:r w:rsidRPr="00640CE0">
              <w:rPr>
                <w:color w:val="FF0000"/>
                <w:spacing w:val="-2"/>
              </w:rPr>
              <w:t>.</w:t>
            </w:r>
          </w:p>
        </w:tc>
        <w:tc>
          <w:tcPr>
            <w:tcW w:w="554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0FA5854B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  <w:spacing w:val="-2"/>
              </w:rPr>
              <w:t>15</w:t>
            </w: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5BF75AD2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  <w:spacing w:val="-2"/>
              </w:rPr>
              <w:t>30</w:t>
            </w:r>
          </w:p>
        </w:tc>
        <w:tc>
          <w:tcPr>
            <w:tcW w:w="554" w:type="pct"/>
            <w:tcBorders>
              <w:top w:val="single" w:sz="6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3B641C8E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  <w:spacing w:val="-2"/>
              </w:rPr>
              <w:t>35</w:t>
            </w:r>
          </w:p>
        </w:tc>
        <w:tc>
          <w:tcPr>
            <w:tcW w:w="554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AA84D81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b/>
                <w:bCs/>
                <w:color w:val="FF0000"/>
                <w:spacing w:val="-2"/>
              </w:rPr>
            </w:pPr>
            <w:r w:rsidRPr="00640CE0">
              <w:rPr>
                <w:rFonts w:cs="Arial"/>
                <w:b/>
                <w:bCs/>
                <w:color w:val="FF0000"/>
                <w:spacing w:val="-2"/>
              </w:rPr>
              <w:t>500</w:t>
            </w:r>
          </w:p>
        </w:tc>
        <w:tc>
          <w:tcPr>
            <w:tcW w:w="58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D9D9D9" w:themeFill="background1" w:themeFillShade="D9"/>
            <w:tcMar>
              <w:top w:w="23" w:type="dxa"/>
              <w:bottom w:w="23" w:type="dxa"/>
            </w:tcMar>
            <w:vAlign w:val="center"/>
          </w:tcPr>
          <w:p w14:paraId="75B20023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b/>
                <w:bCs/>
                <w:color w:val="FF0000"/>
                <w:spacing w:val="-2"/>
              </w:rPr>
            </w:pPr>
            <w:r w:rsidRPr="00640CE0">
              <w:rPr>
                <w:rFonts w:cs="Arial"/>
                <w:b/>
                <w:bCs/>
                <w:color w:val="FF0000"/>
                <w:spacing w:val="-2"/>
              </w:rPr>
              <w:t>580</w:t>
            </w:r>
          </w:p>
        </w:tc>
      </w:tr>
      <w:tr w:rsidR="009F5419" w:rsidRPr="007E0E65" w14:paraId="2EFB518A" w14:textId="77777777" w:rsidTr="003A5EB9">
        <w:trPr>
          <w:cantSplit/>
          <w:trHeight w:val="20"/>
        </w:trPr>
        <w:tc>
          <w:tcPr>
            <w:tcW w:w="756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7817371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3</w:t>
            </w:r>
          </w:p>
        </w:tc>
        <w:tc>
          <w:tcPr>
            <w:tcW w:w="492" w:type="pct"/>
            <w:tcBorders>
              <w:top w:val="single" w:sz="6" w:space="0" w:color="auto"/>
              <w:bottom w:val="single" w:sz="12" w:space="0" w:color="auto"/>
            </w:tcBorders>
          </w:tcPr>
          <w:p w14:paraId="2DA8F6C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0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10C5C1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color w:val="FF0000"/>
                <w:spacing w:val="-2"/>
              </w:rPr>
            </w:pPr>
            <w:r w:rsidRPr="00640CE0">
              <w:rPr>
                <w:color w:val="FF0000"/>
                <w:spacing w:val="-2"/>
              </w:rPr>
              <w:t>0,1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C7F4832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color w:val="FF0000"/>
                <w:spacing w:val="-2"/>
              </w:rPr>
            </w:pPr>
            <w:proofErr w:type="spellStart"/>
            <w:r w:rsidRPr="00640CE0">
              <w:rPr>
                <w:color w:val="FF0000"/>
                <w:spacing w:val="-2"/>
              </w:rPr>
              <w:t>i.a</w:t>
            </w:r>
            <w:proofErr w:type="spellEnd"/>
            <w:r w:rsidRPr="00640CE0">
              <w:rPr>
                <w:color w:val="FF0000"/>
                <w:spacing w:val="-2"/>
              </w:rPr>
              <w:t>.</w:t>
            </w:r>
          </w:p>
        </w:tc>
        <w:tc>
          <w:tcPr>
            <w:tcW w:w="554" w:type="pct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A0159CB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b/>
                <w:bCs/>
                <w:color w:val="FF0000"/>
                <w:spacing w:val="-2"/>
              </w:rPr>
            </w:pPr>
            <w:r w:rsidRPr="00640CE0">
              <w:rPr>
                <w:rFonts w:cs="Arial"/>
                <w:b/>
                <w:bCs/>
                <w:color w:val="FF0000"/>
                <w:spacing w:val="-2"/>
              </w:rPr>
              <w:t>25</w:t>
            </w:r>
          </w:p>
        </w:tc>
        <w:tc>
          <w:tcPr>
            <w:tcW w:w="55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vAlign w:val="center"/>
          </w:tcPr>
          <w:p w14:paraId="70DE79FD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  <w:spacing w:val="-2"/>
              </w:rPr>
              <w:t>25</w:t>
            </w:r>
          </w:p>
        </w:tc>
        <w:tc>
          <w:tcPr>
            <w:tcW w:w="554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21FAD66C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  <w:spacing w:val="-2"/>
              </w:rPr>
              <w:t>6</w:t>
            </w:r>
          </w:p>
        </w:tc>
        <w:tc>
          <w:tcPr>
            <w:tcW w:w="554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F00BC49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  <w:spacing w:val="-2"/>
              </w:rPr>
              <w:t>104</w:t>
            </w:r>
          </w:p>
        </w:tc>
        <w:tc>
          <w:tcPr>
            <w:tcW w:w="58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440832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  <w:spacing w:val="-2"/>
              </w:rPr>
              <w:t>160</w:t>
            </w:r>
          </w:p>
        </w:tc>
      </w:tr>
      <w:tr w:rsidR="009F5419" w:rsidRPr="007E0E65" w14:paraId="64B82CB9" w14:textId="77777777" w:rsidTr="003A5EB9">
        <w:trPr>
          <w:cantSplit/>
          <w:trHeight w:val="20"/>
        </w:trPr>
        <w:tc>
          <w:tcPr>
            <w:tcW w:w="1628" w:type="pct"/>
            <w:gridSpan w:val="3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A73D9C5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640CE0">
              <w:rPr>
                <w:spacing w:val="-2"/>
              </w:rPr>
              <w:t>Jordkvalitetskriterier</w:t>
            </w:r>
          </w:p>
        </w:tc>
        <w:tc>
          <w:tcPr>
            <w:tcW w:w="56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65513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640CE0">
              <w:rPr>
                <w:spacing w:val="-2"/>
              </w:rPr>
              <w:t>1,5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A9324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640CE0">
              <w:rPr>
                <w:spacing w:val="-2"/>
              </w:rPr>
              <w:t>25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BB2BB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640CE0">
              <w:rPr>
                <w:spacing w:val="-2"/>
              </w:rPr>
              <w:t>40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483EE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640CE0">
              <w:rPr>
                <w:spacing w:val="-2"/>
              </w:rPr>
              <w:t>55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260CB0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640CE0">
              <w:rPr>
                <w:spacing w:val="-2"/>
              </w:rPr>
              <w:t>100</w:t>
            </w:r>
          </w:p>
        </w:tc>
        <w:tc>
          <w:tcPr>
            <w:tcW w:w="58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9C1A3DE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640CE0">
              <w:rPr>
                <w:spacing w:val="-2"/>
              </w:rPr>
              <w:t>100</w:t>
            </w:r>
          </w:p>
        </w:tc>
      </w:tr>
      <w:tr w:rsidR="009F5419" w:rsidRPr="007E0E65" w14:paraId="64298DE3" w14:textId="77777777" w:rsidTr="003A5EB9">
        <w:trPr>
          <w:cantSplit/>
          <w:trHeight w:val="20"/>
        </w:trPr>
        <w:tc>
          <w:tcPr>
            <w:tcW w:w="1628" w:type="pct"/>
            <w:gridSpan w:val="3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98B470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640CE0">
              <w:rPr>
                <w:spacing w:val="-2"/>
              </w:rPr>
              <w:t>Afskæringskriterier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EF07F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D20BD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DBC05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2B89F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219D6E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bCs/>
                <w:spacing w:val="-2"/>
              </w:rPr>
            </w:pPr>
            <w:r w:rsidRPr="00640CE0">
              <w:rPr>
                <w:bCs/>
                <w:spacing w:val="-2"/>
              </w:rPr>
              <w:t>300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1A14D91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</w:p>
        </w:tc>
      </w:tr>
    </w:tbl>
    <w:p w14:paraId="293531FB" w14:textId="77777777" w:rsidR="009F5419" w:rsidRPr="007E0E65" w:rsidRDefault="009F5419" w:rsidP="009F5419">
      <w:pPr>
        <w:pStyle w:val="Billedtekst"/>
        <w:spacing w:line="276" w:lineRule="auto"/>
        <w:jc w:val="both"/>
      </w:pPr>
      <w:r w:rsidRPr="007E0E65">
        <w:t xml:space="preserve">Tabel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C04BA">
        <w:rPr>
          <w:noProof/>
        </w:rPr>
        <w:t>6</w:t>
      </w:r>
      <w:r>
        <w:rPr>
          <w:noProof/>
        </w:rPr>
        <w:fldChar w:fldCharType="end"/>
      </w:r>
      <w:r w:rsidRPr="007E0E65">
        <w:t>.</w:t>
      </w:r>
      <w:r>
        <w:t>3</w:t>
      </w:r>
      <w:r w:rsidRPr="007E0E65">
        <w:t>:</w:t>
      </w:r>
      <w:r w:rsidRPr="007E0E65">
        <w:tab/>
        <w:t xml:space="preserve">Resultater af kulbrinteanalyser. </w:t>
      </w:r>
      <w:proofErr w:type="spellStart"/>
      <w:r w:rsidRPr="007E0E65">
        <w:t>i.p.</w:t>
      </w:r>
      <w:proofErr w:type="spellEnd"/>
      <w:r w:rsidRPr="007E0E65">
        <w:t xml:space="preserve">: ikke påvist. </w:t>
      </w:r>
      <w:proofErr w:type="spellStart"/>
      <w:r w:rsidRPr="007E0E65">
        <w:t>i.a</w:t>
      </w:r>
      <w:proofErr w:type="spellEnd"/>
      <w:r w:rsidRPr="007E0E65">
        <w:t xml:space="preserve">.: ikke analyseret. </w:t>
      </w:r>
    </w:p>
    <w:p w14:paraId="78CB2EF7" w14:textId="77777777" w:rsidR="009F5419" w:rsidRDefault="009F5419" w:rsidP="009F5419">
      <w:pPr>
        <w:jc w:val="both"/>
      </w:pPr>
      <w:bookmarkStart w:id="178" w:name="Tekst173"/>
    </w:p>
    <w:p w14:paraId="25D5B032" w14:textId="77777777" w:rsidR="009F5419" w:rsidRPr="002313C7" w:rsidRDefault="009F5419" w:rsidP="009F5419">
      <w:pPr>
        <w:jc w:val="both"/>
        <w:rPr>
          <w:i/>
          <w:color w:val="FF0000"/>
        </w:rPr>
      </w:pPr>
      <w:r w:rsidRPr="007E0E65">
        <w:fldChar w:fldCharType="begin">
          <w:ffData>
            <w:name w:val="Tekst173"/>
            <w:enabled/>
            <w:calcOnExit w:val="0"/>
            <w:textInput>
              <w:default w:val="Beskrivelse af resultat af kulbrinteanalyser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Beskrivelse af resultat af kulbrinteanalyser</w:t>
      </w:r>
      <w:r w:rsidRPr="007E0E65">
        <w:fldChar w:fldCharType="end"/>
      </w:r>
      <w:bookmarkEnd w:id="178"/>
      <w:r>
        <w:t xml:space="preserve">. </w:t>
      </w:r>
      <w:r w:rsidRPr="002313C7">
        <w:rPr>
          <w:i/>
          <w:color w:val="FF0000"/>
        </w:rPr>
        <w:t>Ganske kort og faktuelt – konklud</w:t>
      </w:r>
      <w:r>
        <w:rPr>
          <w:i/>
          <w:color w:val="FF0000"/>
        </w:rPr>
        <w:t>é</w:t>
      </w:r>
      <w:r w:rsidRPr="002313C7">
        <w:rPr>
          <w:i/>
          <w:color w:val="FF0000"/>
        </w:rPr>
        <w:t>r på resultaterne i de næste kapitler</w:t>
      </w:r>
      <w:r>
        <w:rPr>
          <w:i/>
          <w:color w:val="FF0000"/>
        </w:rPr>
        <w:t>….</w:t>
      </w:r>
    </w:p>
    <w:p w14:paraId="11D52863" w14:textId="77777777" w:rsidR="009F5419" w:rsidRPr="00C2086E" w:rsidRDefault="009F5419" w:rsidP="009F5419">
      <w:pPr>
        <w:pStyle w:val="Brdtekst"/>
        <w:spacing w:after="0"/>
      </w:pPr>
      <w:bookmarkStart w:id="179" w:name="_Toc411596435"/>
    </w:p>
    <w:p w14:paraId="397B169D" w14:textId="77777777" w:rsidR="009F5419" w:rsidRPr="00C2086E" w:rsidRDefault="009F5419" w:rsidP="009F5419">
      <w:pPr>
        <w:pStyle w:val="Brdtekst"/>
        <w:spacing w:after="0"/>
        <w:rPr>
          <w:b/>
        </w:rPr>
      </w:pPr>
      <w:r w:rsidRPr="00C2086E">
        <w:rPr>
          <w:b/>
        </w:rPr>
        <w:t>Jordprøver - PAH-analyser</w:t>
      </w:r>
      <w:bookmarkEnd w:id="179"/>
    </w:p>
    <w:p w14:paraId="421F44CD" w14:textId="77777777" w:rsidR="009F5419" w:rsidRDefault="009F5419" w:rsidP="009F5419">
      <w:pPr>
        <w:jc w:val="both"/>
      </w:pPr>
      <w:r w:rsidRPr="007E0E65">
        <w:t>Resultaterne af PAH-analyserne fremgår af tabel 6.</w:t>
      </w:r>
      <w:r>
        <w:t>4</w:t>
      </w:r>
      <w:r w:rsidRPr="007E0E65">
        <w:t>.</w:t>
      </w:r>
    </w:p>
    <w:p w14:paraId="449F360D" w14:textId="77777777" w:rsidR="009F5419" w:rsidRPr="007E0E65" w:rsidRDefault="009F5419" w:rsidP="009F5419">
      <w:pPr>
        <w:jc w:val="both"/>
      </w:pPr>
    </w:p>
    <w:tbl>
      <w:tblPr>
        <w:tblW w:w="9142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1" w:type="dxa"/>
          <w:left w:w="57" w:type="dxa"/>
          <w:bottom w:w="11" w:type="dxa"/>
          <w:right w:w="57" w:type="dxa"/>
        </w:tblCellMar>
        <w:tblLook w:val="0000" w:firstRow="0" w:lastRow="0" w:firstColumn="0" w:lastColumn="0" w:noHBand="0" w:noVBand="0"/>
      </w:tblPr>
      <w:tblGrid>
        <w:gridCol w:w="1985"/>
        <w:gridCol w:w="1075"/>
        <w:gridCol w:w="792"/>
        <w:gridCol w:w="1605"/>
        <w:gridCol w:w="1984"/>
        <w:gridCol w:w="1701"/>
      </w:tblGrid>
      <w:tr w:rsidR="009F5419" w:rsidRPr="007E0E65" w14:paraId="796A0DA7" w14:textId="77777777" w:rsidTr="003A5EB9">
        <w:trPr>
          <w:cantSplit/>
          <w:trHeight w:val="20"/>
        </w:trPr>
        <w:tc>
          <w:tcPr>
            <w:tcW w:w="1985" w:type="dxa"/>
            <w:tcBorders>
              <w:top w:val="single" w:sz="12" w:space="0" w:color="auto"/>
              <w:bottom w:val="nil"/>
            </w:tcBorders>
            <w:vAlign w:val="center"/>
          </w:tcPr>
          <w:p w14:paraId="2AE978CD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br w:type="page"/>
            </w:r>
            <w:r w:rsidRPr="007E0E65">
              <w:br w:type="page"/>
            </w:r>
            <w:r w:rsidRPr="007E0E65">
              <w:br w:type="page"/>
            </w:r>
            <w:r w:rsidRPr="007E0E65">
              <w:br w:type="page"/>
            </w:r>
            <w:r w:rsidRPr="007E0E65">
              <w:rPr>
                <w:spacing w:val="-2"/>
              </w:rPr>
              <w:br w:type="page"/>
            </w:r>
            <w:r w:rsidRPr="007E0E65">
              <w:rPr>
                <w:spacing w:val="-2"/>
              </w:rPr>
              <w:br w:type="page"/>
              <w:t>Prøve</w:t>
            </w:r>
          </w:p>
        </w:tc>
        <w:tc>
          <w:tcPr>
            <w:tcW w:w="1075" w:type="dxa"/>
            <w:tcBorders>
              <w:top w:val="single" w:sz="12" w:space="0" w:color="auto"/>
              <w:bottom w:val="single" w:sz="6" w:space="0" w:color="auto"/>
            </w:tcBorders>
          </w:tcPr>
          <w:p w14:paraId="59CC0F6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Dato</w:t>
            </w:r>
          </w:p>
        </w:tc>
        <w:tc>
          <w:tcPr>
            <w:tcW w:w="792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04781F2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Dybde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0F5056F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Benz(a)</w:t>
            </w:r>
            <w:proofErr w:type="spellStart"/>
            <w:r w:rsidRPr="007E0E65">
              <w:rPr>
                <w:spacing w:val="-2"/>
              </w:rPr>
              <w:t>pyren</w:t>
            </w:r>
            <w:proofErr w:type="spellEnd"/>
          </w:p>
        </w:tc>
        <w:tc>
          <w:tcPr>
            <w:tcW w:w="1984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1824165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proofErr w:type="spellStart"/>
            <w:r w:rsidRPr="007E0E65">
              <w:rPr>
                <w:spacing w:val="-2"/>
              </w:rPr>
              <w:t>Dibenz</w:t>
            </w:r>
            <w:proofErr w:type="spellEnd"/>
            <w:r w:rsidRPr="007E0E65">
              <w:rPr>
                <w:spacing w:val="-2"/>
              </w:rPr>
              <w:t>(</w:t>
            </w:r>
            <w:proofErr w:type="spellStart"/>
            <w:r w:rsidRPr="007E0E65">
              <w:rPr>
                <w:spacing w:val="-2"/>
              </w:rPr>
              <w:t>a,h</w:t>
            </w:r>
            <w:proofErr w:type="spellEnd"/>
            <w:r w:rsidRPr="007E0E65">
              <w:rPr>
                <w:spacing w:val="-2"/>
              </w:rPr>
              <w:t>)</w:t>
            </w:r>
            <w:proofErr w:type="spellStart"/>
            <w:r w:rsidRPr="007E0E65">
              <w:rPr>
                <w:spacing w:val="-2"/>
              </w:rPr>
              <w:t>antracen</w:t>
            </w:r>
            <w:proofErr w:type="spellEnd"/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3B7B048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Sum PAH’er</w:t>
            </w:r>
          </w:p>
        </w:tc>
      </w:tr>
      <w:tr w:rsidR="009F5419" w:rsidRPr="007E0E65" w14:paraId="2F10C712" w14:textId="77777777" w:rsidTr="003A5EB9">
        <w:trPr>
          <w:cantSplit/>
          <w:trHeight w:val="20"/>
        </w:trPr>
        <w:tc>
          <w:tcPr>
            <w:tcW w:w="1985" w:type="dxa"/>
            <w:tcBorders>
              <w:top w:val="nil"/>
              <w:bottom w:val="single" w:sz="12" w:space="0" w:color="auto"/>
            </w:tcBorders>
            <w:vAlign w:val="center"/>
          </w:tcPr>
          <w:p w14:paraId="749AB29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1075" w:type="dxa"/>
            <w:tcBorders>
              <w:top w:val="single" w:sz="6" w:space="0" w:color="auto"/>
              <w:bottom w:val="single" w:sz="12" w:space="0" w:color="auto"/>
            </w:tcBorders>
          </w:tcPr>
          <w:p w14:paraId="6DC2D6B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92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66B45F2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 u.t.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30B272C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48EAAE9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6E3980D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</w:tr>
      <w:tr w:rsidR="009F5419" w:rsidRPr="007E0E65" w14:paraId="70C29E9B" w14:textId="77777777" w:rsidTr="003A5EB9">
        <w:trPr>
          <w:cantSplit/>
          <w:trHeight w:val="20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B1C6E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1</w:t>
            </w:r>
          </w:p>
        </w:tc>
        <w:tc>
          <w:tcPr>
            <w:tcW w:w="107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28125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855451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0,1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A484BE2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b/>
                <w:bCs/>
                <w:color w:val="FF0000"/>
              </w:rPr>
              <w:t xml:space="preserve">7,1 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9416B6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 xml:space="preserve">0,79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6381677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35</w:t>
            </w:r>
          </w:p>
        </w:tc>
      </w:tr>
      <w:tr w:rsidR="009F5419" w:rsidRPr="007E0E65" w14:paraId="53D2FA33" w14:textId="77777777" w:rsidTr="003A5EB9">
        <w:trPr>
          <w:cantSplit/>
          <w:trHeight w:val="20"/>
        </w:trPr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4B962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CE52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28115C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0,1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D2CC403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rFonts w:cs="Arial"/>
                <w:b/>
                <w:bCs/>
                <w:color w:val="FF0000"/>
                <w:spacing w:val="-2"/>
              </w:rPr>
            </w:pPr>
            <w:r w:rsidRPr="00640CE0">
              <w:rPr>
                <w:rFonts w:cs="Arial"/>
                <w:b/>
                <w:bCs/>
                <w:color w:val="FF0000"/>
              </w:rPr>
              <w:t>3,0</w:t>
            </w:r>
          </w:p>
        </w:tc>
        <w:tc>
          <w:tcPr>
            <w:tcW w:w="1984" w:type="dxa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14:paraId="49688FB1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0,23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5D42A8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8,9</w:t>
            </w:r>
          </w:p>
        </w:tc>
      </w:tr>
      <w:tr w:rsidR="009F5419" w:rsidRPr="007E0E65" w14:paraId="6590F28A" w14:textId="77777777" w:rsidTr="003A5EB9">
        <w:trPr>
          <w:cantSplit/>
          <w:trHeight w:val="20"/>
        </w:trPr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D5683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0B0EB3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83F95E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0,1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1A66DDEB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0,21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75C44C7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0,029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29C78047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1,2</w:t>
            </w:r>
          </w:p>
        </w:tc>
      </w:tr>
      <w:tr w:rsidR="009F5419" w:rsidRPr="007E0E65" w14:paraId="4B0A0113" w14:textId="77777777" w:rsidTr="003A5EB9">
        <w:trPr>
          <w:cantSplit/>
          <w:trHeight w:val="20"/>
        </w:trPr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4B594A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4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515134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9061C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0,1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2030B58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0,48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D70DD5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0,054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A3A5635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2,1</w:t>
            </w:r>
          </w:p>
        </w:tc>
      </w:tr>
      <w:tr w:rsidR="009F5419" w:rsidRPr="007E0E65" w14:paraId="1F040D9B" w14:textId="77777777" w:rsidTr="003A5EB9">
        <w:trPr>
          <w:cantSplit/>
          <w:trHeight w:val="20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D81D3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1</w:t>
            </w:r>
          </w:p>
        </w:tc>
        <w:tc>
          <w:tcPr>
            <w:tcW w:w="107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6266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25CA35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0,4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16F45ED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984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7E6093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EFD1B1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24104C8D" w14:textId="77777777" w:rsidTr="003A5EB9">
        <w:trPr>
          <w:cantSplit/>
          <w:trHeight w:val="20"/>
        </w:trPr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8AB02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2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948E8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62C9A1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0,4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08208EB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410EAC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780CF49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1049C51B" w14:textId="77777777" w:rsidTr="003A5EB9">
        <w:trPr>
          <w:cantSplit/>
          <w:trHeight w:val="20"/>
        </w:trPr>
        <w:tc>
          <w:tcPr>
            <w:tcW w:w="19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055954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3</w:t>
            </w: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E4C159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E50B1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0,4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8E62A0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E7E1E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AD2491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4F2BBD03" w14:textId="77777777" w:rsidTr="003A5EB9">
        <w:trPr>
          <w:cantSplit/>
          <w:trHeight w:val="20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1B4B9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B101</w:t>
            </w:r>
          </w:p>
        </w:tc>
        <w:tc>
          <w:tcPr>
            <w:tcW w:w="107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2EBA5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9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6AF6C27" w14:textId="77777777" w:rsidR="009F5419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6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52D4F81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984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F3FA2F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575ABDA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4D6F2960" w14:textId="77777777" w:rsidTr="003A5EB9">
        <w:trPr>
          <w:cantSplit/>
          <w:trHeight w:val="20"/>
        </w:trPr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BFEFF2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B101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08F0D3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FB3B4A" w14:textId="77777777" w:rsidR="009F5419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31E823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75527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3E96FB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6AACB39F" w14:textId="77777777" w:rsidTr="003A5EB9">
        <w:trPr>
          <w:cantSplit/>
          <w:trHeight w:val="20"/>
        </w:trPr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331AD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B102</w:t>
            </w:r>
          </w:p>
        </w:tc>
        <w:tc>
          <w:tcPr>
            <w:tcW w:w="10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57F9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D3B46" w14:textId="77777777" w:rsidR="009F5419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6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7978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C677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591CA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01608F16" w14:textId="77777777" w:rsidTr="003A5EB9">
        <w:trPr>
          <w:cantSplit/>
          <w:trHeight w:val="20"/>
        </w:trPr>
        <w:tc>
          <w:tcPr>
            <w:tcW w:w="19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E73CA5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B102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B25E41D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AD0015" w14:textId="77777777" w:rsidR="009F5419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2E8ED6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CE8AF6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59F0A72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6C62490E" w14:textId="77777777" w:rsidTr="003A5EB9">
        <w:trPr>
          <w:cantSplit/>
          <w:trHeight w:val="20"/>
        </w:trPr>
        <w:tc>
          <w:tcPr>
            <w:tcW w:w="3852" w:type="dxa"/>
            <w:gridSpan w:val="3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05DE00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Jordkvalitetskriterier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C68971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0,3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378CF8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0,3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CBE522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4</w:t>
            </w:r>
          </w:p>
        </w:tc>
      </w:tr>
      <w:tr w:rsidR="009F5419" w:rsidRPr="007E0E65" w14:paraId="09ED22F6" w14:textId="77777777" w:rsidTr="003A5EB9">
        <w:trPr>
          <w:cantSplit/>
          <w:trHeight w:val="20"/>
        </w:trPr>
        <w:tc>
          <w:tcPr>
            <w:tcW w:w="3852" w:type="dxa"/>
            <w:gridSpan w:val="3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99825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Afskæringskriterier</w:t>
            </w:r>
          </w:p>
        </w:tc>
        <w:tc>
          <w:tcPr>
            <w:tcW w:w="160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92A1EF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  <w:r w:rsidRPr="007E0E65">
              <w:rPr>
                <w:b/>
                <w:spacing w:val="-2"/>
              </w:rPr>
              <w:t>3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F1ED7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  <w:r w:rsidRPr="007E0E65">
              <w:rPr>
                <w:b/>
                <w:spacing w:val="-2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F311B32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  <w:r w:rsidRPr="007E0E65">
              <w:rPr>
                <w:b/>
                <w:spacing w:val="-2"/>
              </w:rPr>
              <w:t>40</w:t>
            </w:r>
          </w:p>
        </w:tc>
      </w:tr>
    </w:tbl>
    <w:p w14:paraId="6962EA04" w14:textId="77777777" w:rsidR="009F5419" w:rsidRPr="007E0E65" w:rsidRDefault="009F5419" w:rsidP="009F5419">
      <w:pPr>
        <w:pStyle w:val="Billedtekst"/>
        <w:spacing w:line="276" w:lineRule="auto"/>
        <w:jc w:val="both"/>
      </w:pPr>
      <w:r w:rsidRPr="007E0E65">
        <w:lastRenderedPageBreak/>
        <w:t xml:space="preserve">Tabel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C04BA">
        <w:rPr>
          <w:noProof/>
        </w:rPr>
        <w:t>6</w:t>
      </w:r>
      <w:r>
        <w:rPr>
          <w:noProof/>
        </w:rPr>
        <w:fldChar w:fldCharType="end"/>
      </w:r>
      <w:r w:rsidRPr="007E0E65">
        <w:t>.</w:t>
      </w:r>
      <w:r>
        <w:t>4</w:t>
      </w:r>
      <w:r w:rsidRPr="007E0E65">
        <w:t>:</w:t>
      </w:r>
      <w:r w:rsidRPr="007E0E65">
        <w:tab/>
        <w:t xml:space="preserve">Resultater af PAH-analyser af jordprøver. </w:t>
      </w:r>
      <w:proofErr w:type="spellStart"/>
      <w:r w:rsidRPr="007E0E65">
        <w:t>i.p.</w:t>
      </w:r>
      <w:proofErr w:type="spellEnd"/>
      <w:r w:rsidRPr="007E0E65">
        <w:t>: ikke påvist.</w:t>
      </w:r>
    </w:p>
    <w:p w14:paraId="12B89391" w14:textId="77777777" w:rsidR="009F5419" w:rsidRDefault="009F5419" w:rsidP="009F5419">
      <w:pPr>
        <w:jc w:val="both"/>
      </w:pPr>
      <w:bookmarkStart w:id="180" w:name="Tekst174"/>
    </w:p>
    <w:p w14:paraId="4E01DBAB" w14:textId="77777777" w:rsidR="009F5419" w:rsidRDefault="009F5419" w:rsidP="009F5419">
      <w:pPr>
        <w:jc w:val="both"/>
        <w:rPr>
          <w:i/>
          <w:color w:val="FF0000"/>
        </w:rPr>
      </w:pPr>
      <w:r w:rsidRPr="007E0E65">
        <w:fldChar w:fldCharType="begin">
          <w:ffData>
            <w:name w:val="Tekst174"/>
            <w:enabled/>
            <w:calcOnExit w:val="0"/>
            <w:textInput>
              <w:default w:val="Beskrivelse af resultat af PAH-analyser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Beskrivelse af resultat af PAH-analyser</w:t>
      </w:r>
      <w:r w:rsidRPr="007E0E65">
        <w:fldChar w:fldCharType="end"/>
      </w:r>
      <w:bookmarkEnd w:id="180"/>
      <w:r w:rsidRPr="007E0E65">
        <w:t xml:space="preserve">. </w:t>
      </w:r>
      <w:r w:rsidRPr="002313C7">
        <w:rPr>
          <w:i/>
          <w:color w:val="FF0000"/>
        </w:rPr>
        <w:t>Ganske kort og faktuelt – konklud</w:t>
      </w:r>
      <w:r>
        <w:rPr>
          <w:i/>
          <w:color w:val="FF0000"/>
        </w:rPr>
        <w:t>é</w:t>
      </w:r>
      <w:r w:rsidRPr="002313C7">
        <w:rPr>
          <w:i/>
          <w:color w:val="FF0000"/>
        </w:rPr>
        <w:t>r på resultaterne i de næste kapitler.</w:t>
      </w:r>
    </w:p>
    <w:p w14:paraId="38551F97" w14:textId="77777777" w:rsidR="009F5419" w:rsidRPr="00C2086E" w:rsidRDefault="009F5419" w:rsidP="009F5419">
      <w:pPr>
        <w:jc w:val="both"/>
        <w:rPr>
          <w:color w:val="FF0000"/>
        </w:rPr>
      </w:pPr>
    </w:p>
    <w:p w14:paraId="34A9AFFC" w14:textId="77777777" w:rsidR="009F5419" w:rsidRPr="00C2086E" w:rsidRDefault="009F5419" w:rsidP="009F5419">
      <w:pPr>
        <w:pStyle w:val="Brdtekst"/>
        <w:spacing w:after="0"/>
        <w:rPr>
          <w:b/>
        </w:rPr>
      </w:pPr>
      <w:bookmarkStart w:id="181" w:name="_Toc411596436"/>
      <w:r w:rsidRPr="00C2086E">
        <w:rPr>
          <w:b/>
        </w:rPr>
        <w:t>Jordprøver - tungmetalanalyser</w:t>
      </w:r>
      <w:bookmarkEnd w:id="181"/>
    </w:p>
    <w:p w14:paraId="6CD11F00" w14:textId="77777777" w:rsidR="009F5419" w:rsidRDefault="009F5419" w:rsidP="009F5419">
      <w:pPr>
        <w:jc w:val="both"/>
      </w:pPr>
      <w:r w:rsidRPr="007E0E65">
        <w:t>Resultaterne af tungmetalanalyserne fremgår af tabel 6.</w:t>
      </w:r>
      <w:r>
        <w:t>5</w:t>
      </w:r>
      <w:r w:rsidRPr="007E0E65">
        <w:t>.</w:t>
      </w:r>
    </w:p>
    <w:p w14:paraId="2D9F35A4" w14:textId="77777777" w:rsidR="009F5419" w:rsidRPr="007E0E65" w:rsidRDefault="009F5419" w:rsidP="009F5419">
      <w:pPr>
        <w:jc w:val="both"/>
      </w:pPr>
    </w:p>
    <w:p w14:paraId="4FD9AB1F" w14:textId="77777777" w:rsidR="009F5419" w:rsidRPr="007E0E65" w:rsidRDefault="009F5419" w:rsidP="009F5419">
      <w:pPr>
        <w:pStyle w:val="Sidefod"/>
        <w:tabs>
          <w:tab w:val="clear" w:pos="4819"/>
          <w:tab w:val="clear" w:pos="9638"/>
        </w:tabs>
        <w:spacing w:line="276" w:lineRule="auto"/>
        <w:jc w:val="both"/>
        <w:rPr>
          <w:sz w:val="2"/>
          <w:highlight w:val="green"/>
        </w:rPr>
      </w:pPr>
    </w:p>
    <w:tbl>
      <w:tblPr>
        <w:tblW w:w="5089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CellMar>
          <w:top w:w="11" w:type="dxa"/>
          <w:left w:w="70" w:type="dxa"/>
          <w:bottom w:w="11" w:type="dxa"/>
          <w:right w:w="70" w:type="dxa"/>
        </w:tblCellMar>
        <w:tblLook w:val="0000" w:firstRow="0" w:lastRow="0" w:firstColumn="0" w:lastColumn="0" w:noHBand="0" w:noVBand="0"/>
      </w:tblPr>
      <w:tblGrid>
        <w:gridCol w:w="1502"/>
        <w:gridCol w:w="883"/>
        <w:gridCol w:w="710"/>
        <w:gridCol w:w="994"/>
        <w:gridCol w:w="995"/>
        <w:gridCol w:w="995"/>
        <w:gridCol w:w="994"/>
        <w:gridCol w:w="994"/>
        <w:gridCol w:w="1133"/>
      </w:tblGrid>
      <w:tr w:rsidR="009F5419" w:rsidRPr="007E0E65" w14:paraId="2AE202CE" w14:textId="77777777" w:rsidTr="003A5EB9">
        <w:tc>
          <w:tcPr>
            <w:tcW w:w="816" w:type="pct"/>
            <w:tcBorders>
              <w:top w:val="single" w:sz="12" w:space="0" w:color="000000"/>
              <w:bottom w:val="nil"/>
              <w:right w:val="single" w:sz="6" w:space="0" w:color="000000"/>
            </w:tcBorders>
            <w:vAlign w:val="center"/>
          </w:tcPr>
          <w:p w14:paraId="6C86963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br w:type="page"/>
              <w:t>Prøve</w:t>
            </w:r>
          </w:p>
        </w:tc>
        <w:tc>
          <w:tcPr>
            <w:tcW w:w="480" w:type="pct"/>
            <w:tcBorders>
              <w:top w:val="single" w:sz="12" w:space="0" w:color="000000"/>
              <w:bottom w:val="single" w:sz="6" w:space="0" w:color="auto"/>
              <w:right w:val="single" w:sz="6" w:space="0" w:color="000000"/>
            </w:tcBorders>
          </w:tcPr>
          <w:p w14:paraId="023E4AB3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Dato</w:t>
            </w:r>
          </w:p>
        </w:tc>
        <w:tc>
          <w:tcPr>
            <w:tcW w:w="386" w:type="pct"/>
            <w:tcBorders>
              <w:top w:val="single" w:sz="12" w:space="0" w:color="000000"/>
              <w:left w:val="single" w:sz="6" w:space="0" w:color="000000"/>
              <w:bottom w:val="single" w:sz="6" w:space="0" w:color="auto"/>
              <w:right w:val="single" w:sz="12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2AC472D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Dybde</w:t>
            </w:r>
          </w:p>
        </w:tc>
        <w:tc>
          <w:tcPr>
            <w:tcW w:w="540" w:type="pct"/>
            <w:tcBorders>
              <w:top w:val="single" w:sz="12" w:space="0" w:color="000000"/>
              <w:left w:val="single" w:sz="12" w:space="0" w:color="000000"/>
              <w:bottom w:val="single" w:sz="6" w:space="0" w:color="auto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4D769CB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Bly</w:t>
            </w:r>
          </w:p>
        </w:tc>
        <w:tc>
          <w:tcPr>
            <w:tcW w:w="541" w:type="pct"/>
            <w:tcBorders>
              <w:top w:val="single" w:sz="12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5A660312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Cadmium</w:t>
            </w:r>
          </w:p>
        </w:tc>
        <w:tc>
          <w:tcPr>
            <w:tcW w:w="541" w:type="pct"/>
            <w:tcBorders>
              <w:top w:val="single" w:sz="12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1690C26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Krom</w:t>
            </w:r>
          </w:p>
        </w:tc>
        <w:tc>
          <w:tcPr>
            <w:tcW w:w="540" w:type="pct"/>
            <w:tcBorders>
              <w:top w:val="single" w:sz="12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4A7E9C5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Kobber</w:t>
            </w:r>
          </w:p>
        </w:tc>
        <w:tc>
          <w:tcPr>
            <w:tcW w:w="540" w:type="pct"/>
            <w:tcBorders>
              <w:top w:val="single" w:sz="12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7641AFC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Nikkel</w:t>
            </w:r>
          </w:p>
        </w:tc>
        <w:tc>
          <w:tcPr>
            <w:tcW w:w="616" w:type="pct"/>
            <w:tcBorders>
              <w:top w:val="single" w:sz="12" w:space="0" w:color="000000"/>
              <w:left w:val="single" w:sz="6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5100E87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Zink</w:t>
            </w:r>
          </w:p>
        </w:tc>
      </w:tr>
      <w:tr w:rsidR="009F5419" w:rsidRPr="007E0E65" w14:paraId="0B758A1C" w14:textId="77777777" w:rsidTr="003A5EB9">
        <w:tc>
          <w:tcPr>
            <w:tcW w:w="816" w:type="pct"/>
            <w:tcBorders>
              <w:top w:val="nil"/>
              <w:bottom w:val="single" w:sz="12" w:space="0" w:color="000000"/>
              <w:right w:val="single" w:sz="6" w:space="0" w:color="000000"/>
            </w:tcBorders>
            <w:vAlign w:val="center"/>
          </w:tcPr>
          <w:p w14:paraId="3B9264D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br w:type="page"/>
            </w:r>
          </w:p>
        </w:tc>
        <w:tc>
          <w:tcPr>
            <w:tcW w:w="480" w:type="pct"/>
            <w:tcBorders>
              <w:top w:val="single" w:sz="6" w:space="0" w:color="auto"/>
              <w:bottom w:val="single" w:sz="12" w:space="0" w:color="000000"/>
              <w:right w:val="single" w:sz="6" w:space="0" w:color="000000"/>
            </w:tcBorders>
          </w:tcPr>
          <w:p w14:paraId="7A32607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6" w:type="pct"/>
            <w:tcBorders>
              <w:top w:val="single" w:sz="6" w:space="0" w:color="auto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79AAC9E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 u.t.</w:t>
            </w:r>
          </w:p>
        </w:tc>
        <w:tc>
          <w:tcPr>
            <w:tcW w:w="540" w:type="pct"/>
            <w:tcBorders>
              <w:top w:val="single" w:sz="6" w:space="0" w:color="auto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2811AB7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  <w:tc>
          <w:tcPr>
            <w:tcW w:w="541" w:type="pct"/>
            <w:tcBorders>
              <w:top w:val="single" w:sz="6" w:space="0" w:color="auto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48EBE5B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  <w:tc>
          <w:tcPr>
            <w:tcW w:w="541" w:type="pct"/>
            <w:tcBorders>
              <w:top w:val="single" w:sz="6" w:space="0" w:color="auto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1CD9B15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  <w:tc>
          <w:tcPr>
            <w:tcW w:w="540" w:type="pct"/>
            <w:tcBorders>
              <w:top w:val="single" w:sz="6" w:space="0" w:color="auto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6675587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  <w:tc>
          <w:tcPr>
            <w:tcW w:w="540" w:type="pct"/>
            <w:tcBorders>
              <w:top w:val="single" w:sz="6" w:space="0" w:color="auto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3ECF520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  <w:tc>
          <w:tcPr>
            <w:tcW w:w="616" w:type="pct"/>
            <w:tcBorders>
              <w:top w:val="single" w:sz="6" w:space="0" w:color="auto"/>
              <w:left w:val="single" w:sz="6" w:space="0" w:color="000000"/>
              <w:bottom w:val="single" w:sz="12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328AA1F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mg/kg TS</w:t>
            </w:r>
          </w:p>
        </w:tc>
      </w:tr>
      <w:tr w:rsidR="009F5419" w:rsidRPr="007E0E65" w14:paraId="7E2F521D" w14:textId="77777777" w:rsidTr="003A5EB9">
        <w:tc>
          <w:tcPr>
            <w:tcW w:w="816" w:type="pct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3FF8D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1</w:t>
            </w:r>
          </w:p>
        </w:tc>
        <w:tc>
          <w:tcPr>
            <w:tcW w:w="480" w:type="pct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C39169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6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52435D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0,1</w:t>
            </w:r>
          </w:p>
        </w:tc>
        <w:tc>
          <w:tcPr>
            <w:tcW w:w="540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3309B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b/>
                <w:bCs/>
                <w:spacing w:val="-2"/>
              </w:rPr>
            </w:pPr>
          </w:p>
        </w:tc>
        <w:tc>
          <w:tcPr>
            <w:tcW w:w="54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7C42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FD324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7EE8B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B3B323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b/>
                <w:bCs/>
                <w:spacing w:val="-2"/>
              </w:rPr>
            </w:pPr>
          </w:p>
        </w:tc>
        <w:tc>
          <w:tcPr>
            <w:tcW w:w="616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1EC380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07341FEB" w14:textId="77777777" w:rsidTr="003A5EB9">
        <w:tc>
          <w:tcPr>
            <w:tcW w:w="816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6E2B5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2</w:t>
            </w:r>
          </w:p>
        </w:tc>
        <w:tc>
          <w:tcPr>
            <w:tcW w:w="480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20F9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99DAD82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164C4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b/>
                <w:bCs/>
                <w:spacing w:val="-2"/>
              </w:rPr>
            </w:pPr>
          </w:p>
        </w:tc>
        <w:tc>
          <w:tcPr>
            <w:tcW w:w="5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787FB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8F72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BEABA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CBCB5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b/>
                <w:bCs/>
                <w:spacing w:val="-2"/>
              </w:rPr>
            </w:pPr>
          </w:p>
        </w:tc>
        <w:tc>
          <w:tcPr>
            <w:tcW w:w="6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124549FD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6FD2E53D" w14:textId="77777777" w:rsidTr="003A5EB9">
        <w:tc>
          <w:tcPr>
            <w:tcW w:w="816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B925E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3</w:t>
            </w:r>
          </w:p>
        </w:tc>
        <w:tc>
          <w:tcPr>
            <w:tcW w:w="480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FFD3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3D1E8D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DE735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b/>
                <w:bCs/>
                <w:spacing w:val="-2"/>
              </w:rPr>
            </w:pPr>
          </w:p>
        </w:tc>
        <w:tc>
          <w:tcPr>
            <w:tcW w:w="5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FBDEB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9D0ED2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4E421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494D5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b/>
                <w:bCs/>
                <w:spacing w:val="-2"/>
              </w:rPr>
            </w:pPr>
          </w:p>
        </w:tc>
        <w:tc>
          <w:tcPr>
            <w:tcW w:w="6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57298B53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7C3E8838" w14:textId="77777777" w:rsidTr="003A5EB9">
        <w:tc>
          <w:tcPr>
            <w:tcW w:w="816" w:type="pct"/>
            <w:tcBorders>
              <w:top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8B1393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4</w:t>
            </w:r>
          </w:p>
        </w:tc>
        <w:tc>
          <w:tcPr>
            <w:tcW w:w="480" w:type="pct"/>
            <w:tcBorders>
              <w:top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1EBD32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6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1094E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0,1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A2C2C1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6BA3681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76DCDAA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11BCF73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1965860D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16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vAlign w:val="center"/>
          </w:tcPr>
          <w:p w14:paraId="66D45E9D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1FC0AC6B" w14:textId="77777777" w:rsidTr="003A5EB9">
        <w:tc>
          <w:tcPr>
            <w:tcW w:w="816" w:type="pct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FCCEB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1</w:t>
            </w:r>
          </w:p>
        </w:tc>
        <w:tc>
          <w:tcPr>
            <w:tcW w:w="480" w:type="pct"/>
            <w:tcBorders>
              <w:top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E9344C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6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2C281A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0,4</w:t>
            </w:r>
          </w:p>
        </w:tc>
        <w:tc>
          <w:tcPr>
            <w:tcW w:w="540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F3B03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BC06B2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59CDF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3FDEA3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4D05D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16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7E6791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741CC5DF" w14:textId="77777777" w:rsidTr="003A5EB9">
        <w:tc>
          <w:tcPr>
            <w:tcW w:w="816" w:type="pct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3DA353C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2</w:t>
            </w:r>
          </w:p>
        </w:tc>
        <w:tc>
          <w:tcPr>
            <w:tcW w:w="480" w:type="pct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DD190A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6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2BA7E3BD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0,4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D8878D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D5076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8A232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73917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A07D9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1BFDD68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430D3EC4" w14:textId="77777777" w:rsidTr="003A5EB9">
        <w:tc>
          <w:tcPr>
            <w:tcW w:w="816" w:type="pct"/>
            <w:tcBorders>
              <w:top w:val="single" w:sz="6" w:space="0" w:color="000000"/>
              <w:bottom w:val="single" w:sz="12" w:space="0" w:color="auto"/>
              <w:right w:val="single" w:sz="4" w:space="0" w:color="auto"/>
            </w:tcBorders>
            <w:vAlign w:val="center"/>
          </w:tcPr>
          <w:p w14:paraId="0EDFF65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O</w:t>
            </w:r>
            <w:r>
              <w:rPr>
                <w:spacing w:val="-2"/>
              </w:rPr>
              <w:t>BL</w:t>
            </w:r>
            <w:r w:rsidRPr="007E0E65">
              <w:rPr>
                <w:spacing w:val="-2"/>
              </w:rPr>
              <w:t>3</w:t>
            </w:r>
          </w:p>
        </w:tc>
        <w:tc>
          <w:tcPr>
            <w:tcW w:w="480" w:type="pct"/>
            <w:tcBorders>
              <w:top w:val="single" w:sz="6" w:space="0" w:color="000000"/>
              <w:bottom w:val="single" w:sz="12" w:space="0" w:color="auto"/>
              <w:right w:val="single" w:sz="4" w:space="0" w:color="auto"/>
            </w:tcBorders>
          </w:tcPr>
          <w:p w14:paraId="40FB65D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6" w:type="pct"/>
            <w:tcBorders>
              <w:top w:val="single" w:sz="6" w:space="0" w:color="000000"/>
              <w:left w:val="single" w:sz="4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14:paraId="077DCB7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0,4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7FF31AB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2C560A0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7BCB4CB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414BD03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147FBB0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16" w:type="pct"/>
            <w:tcBorders>
              <w:top w:val="single" w:sz="6" w:space="0" w:color="000000"/>
              <w:left w:val="single" w:sz="6" w:space="0" w:color="000000"/>
              <w:bottom w:val="single" w:sz="12" w:space="0" w:color="auto"/>
            </w:tcBorders>
            <w:vAlign w:val="center"/>
          </w:tcPr>
          <w:p w14:paraId="0335D3D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02EF7F00" w14:textId="77777777" w:rsidTr="003A5EB9">
        <w:tc>
          <w:tcPr>
            <w:tcW w:w="816" w:type="pct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6E2DC69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B101</w:t>
            </w:r>
          </w:p>
        </w:tc>
        <w:tc>
          <w:tcPr>
            <w:tcW w:w="480" w:type="pct"/>
            <w:tcBorders>
              <w:top w:val="single" w:sz="12" w:space="0" w:color="auto"/>
              <w:bottom w:val="single" w:sz="6" w:space="0" w:color="000000"/>
              <w:right w:val="single" w:sz="4" w:space="0" w:color="auto"/>
            </w:tcBorders>
          </w:tcPr>
          <w:p w14:paraId="6D29449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6" w:type="pct"/>
            <w:tcBorders>
              <w:top w:val="single" w:sz="12" w:space="0" w:color="auto"/>
              <w:left w:val="single" w:sz="4" w:space="0" w:color="auto"/>
              <w:bottom w:val="single" w:sz="6" w:space="0" w:color="000000"/>
              <w:right w:val="single" w:sz="12" w:space="0" w:color="auto"/>
            </w:tcBorders>
            <w:vAlign w:val="center"/>
          </w:tcPr>
          <w:p w14:paraId="6339EAE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5EF8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38DD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59C52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AAB2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4442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1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0D6FE8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3E99D85C" w14:textId="77777777" w:rsidTr="003A5EB9">
        <w:tc>
          <w:tcPr>
            <w:tcW w:w="816" w:type="pct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8E7E38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B101</w:t>
            </w:r>
          </w:p>
        </w:tc>
        <w:tc>
          <w:tcPr>
            <w:tcW w:w="480" w:type="pct"/>
            <w:tcBorders>
              <w:top w:val="single" w:sz="6" w:space="0" w:color="000000"/>
              <w:bottom w:val="single" w:sz="12" w:space="0" w:color="auto"/>
              <w:right w:val="single" w:sz="4" w:space="0" w:color="auto"/>
            </w:tcBorders>
          </w:tcPr>
          <w:p w14:paraId="3310017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6" w:type="pct"/>
            <w:tcBorders>
              <w:top w:val="single" w:sz="6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1614A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222B78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E8DCF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870C3E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18FB5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E6E305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40376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2D0F4710" w14:textId="77777777" w:rsidTr="003A5EB9">
        <w:tc>
          <w:tcPr>
            <w:tcW w:w="816" w:type="pct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2F0E23E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B102</w:t>
            </w:r>
          </w:p>
        </w:tc>
        <w:tc>
          <w:tcPr>
            <w:tcW w:w="480" w:type="pct"/>
            <w:tcBorders>
              <w:top w:val="single" w:sz="12" w:space="0" w:color="auto"/>
              <w:bottom w:val="single" w:sz="6" w:space="0" w:color="000000"/>
              <w:right w:val="single" w:sz="4" w:space="0" w:color="auto"/>
            </w:tcBorders>
          </w:tcPr>
          <w:p w14:paraId="4C833C2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6" w:type="pct"/>
            <w:tcBorders>
              <w:top w:val="single" w:sz="12" w:space="0" w:color="auto"/>
              <w:left w:val="single" w:sz="4" w:space="0" w:color="auto"/>
              <w:bottom w:val="single" w:sz="6" w:space="0" w:color="000000"/>
              <w:right w:val="single" w:sz="12" w:space="0" w:color="auto"/>
            </w:tcBorders>
            <w:vAlign w:val="center"/>
          </w:tcPr>
          <w:p w14:paraId="61A6FCE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1233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144D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A744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B738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CC51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1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F0AC4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36914575" w14:textId="77777777" w:rsidTr="003A5EB9">
        <w:tc>
          <w:tcPr>
            <w:tcW w:w="816" w:type="pct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260E1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B102</w:t>
            </w:r>
          </w:p>
        </w:tc>
        <w:tc>
          <w:tcPr>
            <w:tcW w:w="480" w:type="pct"/>
            <w:tcBorders>
              <w:top w:val="single" w:sz="6" w:space="0" w:color="000000"/>
              <w:bottom w:val="single" w:sz="12" w:space="0" w:color="auto"/>
              <w:right w:val="single" w:sz="4" w:space="0" w:color="auto"/>
            </w:tcBorders>
          </w:tcPr>
          <w:p w14:paraId="54F7B46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386" w:type="pct"/>
            <w:tcBorders>
              <w:top w:val="single" w:sz="6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D03BF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7899523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2CF2E503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7D487B6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60B2298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2DF0127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uppressAutoHyphens/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12" w:space="0" w:color="000000"/>
            </w:tcBorders>
            <w:vAlign w:val="center"/>
          </w:tcPr>
          <w:p w14:paraId="6E00FA5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6F4C1C76" w14:textId="77777777" w:rsidTr="003A5EB9">
        <w:trPr>
          <w:cantSplit/>
        </w:trPr>
        <w:tc>
          <w:tcPr>
            <w:tcW w:w="1682" w:type="pct"/>
            <w:gridSpan w:val="3"/>
            <w:tcBorders>
              <w:top w:val="single" w:sz="12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E226F9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rPr>
                <w:spacing w:val="-2"/>
              </w:rPr>
            </w:pPr>
            <w:r w:rsidRPr="007E0E65">
              <w:rPr>
                <w:spacing w:val="-2"/>
              </w:rPr>
              <w:t>Jordkvalitetskriterier</w:t>
            </w:r>
          </w:p>
        </w:tc>
        <w:tc>
          <w:tcPr>
            <w:tcW w:w="540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200F1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40</w:t>
            </w:r>
          </w:p>
        </w:tc>
        <w:tc>
          <w:tcPr>
            <w:tcW w:w="54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F0667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0,5</w:t>
            </w:r>
          </w:p>
        </w:tc>
        <w:tc>
          <w:tcPr>
            <w:tcW w:w="541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396922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500</w:t>
            </w:r>
          </w:p>
        </w:tc>
        <w:tc>
          <w:tcPr>
            <w:tcW w:w="54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272D11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500</w:t>
            </w:r>
          </w:p>
        </w:tc>
        <w:tc>
          <w:tcPr>
            <w:tcW w:w="540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9CC4C2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30</w:t>
            </w:r>
          </w:p>
        </w:tc>
        <w:tc>
          <w:tcPr>
            <w:tcW w:w="616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D92441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500</w:t>
            </w:r>
          </w:p>
        </w:tc>
      </w:tr>
      <w:tr w:rsidR="009F5419" w:rsidRPr="007E0E65" w14:paraId="1EC7008B" w14:textId="77777777" w:rsidTr="003A5EB9">
        <w:trPr>
          <w:cantSplit/>
        </w:trPr>
        <w:tc>
          <w:tcPr>
            <w:tcW w:w="1682" w:type="pct"/>
            <w:gridSpan w:val="3"/>
            <w:tcBorders>
              <w:top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5ECC93C" w14:textId="77777777" w:rsidR="009F5419" w:rsidRPr="007E0E65" w:rsidRDefault="009F5419" w:rsidP="003A5EB9">
            <w:pPr>
              <w:tabs>
                <w:tab w:val="left" w:pos="1700"/>
                <w:tab w:val="left" w:pos="1862"/>
                <w:tab w:val="left" w:pos="2551"/>
                <w:tab w:val="left" w:pos="3402"/>
                <w:tab w:val="left" w:pos="4254"/>
                <w:tab w:val="left" w:pos="5105"/>
                <w:tab w:val="left" w:pos="5954"/>
                <w:tab w:val="left" w:pos="6805"/>
                <w:tab w:val="left" w:pos="7656"/>
                <w:tab w:val="left" w:pos="8508"/>
              </w:tabs>
              <w:spacing w:before="40" w:after="40" w:line="276" w:lineRule="auto"/>
              <w:rPr>
                <w:spacing w:val="-2"/>
              </w:rPr>
            </w:pPr>
            <w:r w:rsidRPr="007E0E65">
              <w:rPr>
                <w:spacing w:val="-2"/>
              </w:rPr>
              <w:t>Afskæringskriterier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F0F210" w14:textId="77777777" w:rsidR="009F5419" w:rsidRPr="007E0E65" w:rsidRDefault="009F5419" w:rsidP="003A5EB9">
            <w:pPr>
              <w:tabs>
                <w:tab w:val="left" w:pos="1700"/>
                <w:tab w:val="left" w:pos="1862"/>
                <w:tab w:val="left" w:pos="2551"/>
                <w:tab w:val="left" w:pos="3402"/>
                <w:tab w:val="left" w:pos="4254"/>
                <w:tab w:val="left" w:pos="5105"/>
                <w:tab w:val="left" w:pos="5954"/>
                <w:tab w:val="left" w:pos="6805"/>
                <w:tab w:val="left" w:pos="7656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  <w:r w:rsidRPr="007E0E65">
              <w:rPr>
                <w:b/>
                <w:spacing w:val="-2"/>
              </w:rPr>
              <w:t>400</w:t>
            </w:r>
          </w:p>
        </w:tc>
        <w:tc>
          <w:tcPr>
            <w:tcW w:w="541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18345E6" w14:textId="77777777" w:rsidR="009F5419" w:rsidRPr="007E0E65" w:rsidRDefault="009F5419" w:rsidP="003A5EB9">
            <w:pPr>
              <w:tabs>
                <w:tab w:val="left" w:pos="1700"/>
                <w:tab w:val="left" w:pos="1862"/>
                <w:tab w:val="left" w:pos="2551"/>
                <w:tab w:val="left" w:pos="3402"/>
                <w:tab w:val="left" w:pos="4254"/>
                <w:tab w:val="left" w:pos="5105"/>
                <w:tab w:val="left" w:pos="5954"/>
                <w:tab w:val="left" w:pos="6805"/>
                <w:tab w:val="left" w:pos="7656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  <w:r w:rsidRPr="007E0E65">
              <w:rPr>
                <w:b/>
                <w:spacing w:val="-2"/>
              </w:rPr>
              <w:t>5</w:t>
            </w:r>
          </w:p>
        </w:tc>
        <w:tc>
          <w:tcPr>
            <w:tcW w:w="541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41D6C95" w14:textId="77777777" w:rsidR="009F5419" w:rsidRPr="007E0E65" w:rsidRDefault="009F5419" w:rsidP="003A5EB9">
            <w:pPr>
              <w:tabs>
                <w:tab w:val="left" w:pos="1700"/>
                <w:tab w:val="left" w:pos="1862"/>
                <w:tab w:val="left" w:pos="2551"/>
                <w:tab w:val="left" w:pos="3402"/>
                <w:tab w:val="left" w:pos="4254"/>
                <w:tab w:val="left" w:pos="5105"/>
                <w:tab w:val="left" w:pos="5954"/>
                <w:tab w:val="left" w:pos="6805"/>
                <w:tab w:val="left" w:pos="7656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  <w:r w:rsidRPr="007E0E65">
              <w:rPr>
                <w:b/>
                <w:spacing w:val="-2"/>
              </w:rPr>
              <w:t>1.000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DB7CDB" w14:textId="77777777" w:rsidR="009F5419" w:rsidRPr="007E0E65" w:rsidRDefault="009F5419" w:rsidP="003A5EB9">
            <w:pPr>
              <w:tabs>
                <w:tab w:val="left" w:pos="1700"/>
                <w:tab w:val="left" w:pos="1862"/>
                <w:tab w:val="left" w:pos="2551"/>
                <w:tab w:val="left" w:pos="3402"/>
                <w:tab w:val="left" w:pos="4254"/>
                <w:tab w:val="left" w:pos="5105"/>
                <w:tab w:val="left" w:pos="5954"/>
                <w:tab w:val="left" w:pos="6805"/>
                <w:tab w:val="left" w:pos="7656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  <w:r w:rsidRPr="007E0E65">
              <w:rPr>
                <w:b/>
                <w:spacing w:val="-2"/>
              </w:rPr>
              <w:t>1.000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A51802E" w14:textId="77777777" w:rsidR="009F5419" w:rsidRPr="007E0E65" w:rsidRDefault="009F5419" w:rsidP="003A5EB9">
            <w:pPr>
              <w:tabs>
                <w:tab w:val="left" w:pos="1700"/>
                <w:tab w:val="left" w:pos="1862"/>
                <w:tab w:val="left" w:pos="2551"/>
                <w:tab w:val="left" w:pos="3402"/>
                <w:tab w:val="left" w:pos="4254"/>
                <w:tab w:val="left" w:pos="5105"/>
                <w:tab w:val="left" w:pos="5954"/>
                <w:tab w:val="left" w:pos="6805"/>
                <w:tab w:val="left" w:pos="7656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  <w:r w:rsidRPr="007E0E65">
              <w:rPr>
                <w:b/>
                <w:spacing w:val="-2"/>
              </w:rPr>
              <w:t>30</w:t>
            </w:r>
          </w:p>
        </w:tc>
        <w:tc>
          <w:tcPr>
            <w:tcW w:w="616" w:type="pct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73AF1509" w14:textId="77777777" w:rsidR="009F5419" w:rsidRPr="007E0E65" w:rsidRDefault="009F5419" w:rsidP="003A5EB9">
            <w:pPr>
              <w:tabs>
                <w:tab w:val="left" w:pos="1700"/>
                <w:tab w:val="left" w:pos="1862"/>
                <w:tab w:val="left" w:pos="2551"/>
                <w:tab w:val="left" w:pos="3402"/>
                <w:tab w:val="left" w:pos="4254"/>
                <w:tab w:val="left" w:pos="5105"/>
                <w:tab w:val="left" w:pos="5954"/>
                <w:tab w:val="left" w:pos="6805"/>
                <w:tab w:val="left" w:pos="7656"/>
                <w:tab w:val="left" w:pos="8508"/>
              </w:tabs>
              <w:spacing w:before="40" w:after="40" w:line="276" w:lineRule="auto"/>
              <w:jc w:val="center"/>
              <w:rPr>
                <w:b/>
                <w:spacing w:val="-2"/>
              </w:rPr>
            </w:pPr>
            <w:r w:rsidRPr="007E0E65">
              <w:rPr>
                <w:b/>
                <w:spacing w:val="-2"/>
              </w:rPr>
              <w:t>1.000</w:t>
            </w:r>
          </w:p>
        </w:tc>
      </w:tr>
    </w:tbl>
    <w:p w14:paraId="536C9B27" w14:textId="77777777" w:rsidR="009F5419" w:rsidRPr="007E0E65" w:rsidRDefault="009F5419" w:rsidP="009F5419">
      <w:pPr>
        <w:pStyle w:val="Billedtekst"/>
        <w:spacing w:line="276" w:lineRule="auto"/>
        <w:jc w:val="both"/>
      </w:pPr>
      <w:r w:rsidRPr="007E0E65">
        <w:t xml:space="preserve">Tabel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C04BA">
        <w:rPr>
          <w:noProof/>
        </w:rPr>
        <w:t>6</w:t>
      </w:r>
      <w:r>
        <w:rPr>
          <w:noProof/>
        </w:rPr>
        <w:fldChar w:fldCharType="end"/>
      </w:r>
      <w:r w:rsidRPr="007E0E65">
        <w:t>.</w:t>
      </w:r>
      <w:r>
        <w:t>5</w:t>
      </w:r>
      <w:r w:rsidRPr="007E0E65">
        <w:t>:</w:t>
      </w:r>
      <w:r w:rsidRPr="007E0E65">
        <w:tab/>
        <w:t>Resultater af tungmetalanalyser af jordprøver.</w:t>
      </w:r>
    </w:p>
    <w:p w14:paraId="08890C06" w14:textId="77777777" w:rsidR="009F5419" w:rsidRDefault="009F5419" w:rsidP="009F5419">
      <w:pPr>
        <w:jc w:val="both"/>
      </w:pPr>
      <w:bookmarkStart w:id="182" w:name="Tekst175"/>
    </w:p>
    <w:p w14:paraId="0C9F0864" w14:textId="77777777" w:rsidR="009F5419" w:rsidRDefault="009F5419" w:rsidP="009F5419">
      <w:pPr>
        <w:jc w:val="both"/>
        <w:rPr>
          <w:i/>
          <w:color w:val="FF0000"/>
        </w:rPr>
      </w:pPr>
      <w:r w:rsidRPr="007E0E65">
        <w:fldChar w:fldCharType="begin">
          <w:ffData>
            <w:name w:val="Tekst175"/>
            <w:enabled/>
            <w:calcOnExit w:val="0"/>
            <w:textInput>
              <w:default w:val="Beskrivelse af resultat af tungmetalanalyser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Beskrivelse af resultat af tungmetalanalyser</w:t>
      </w:r>
      <w:r w:rsidRPr="007E0E65">
        <w:fldChar w:fldCharType="end"/>
      </w:r>
      <w:bookmarkEnd w:id="182"/>
      <w:r w:rsidRPr="007E0E65">
        <w:t xml:space="preserve">. </w:t>
      </w:r>
      <w:r w:rsidRPr="002313C7">
        <w:rPr>
          <w:i/>
          <w:color w:val="FF0000"/>
        </w:rPr>
        <w:t>Ganske kort og faktuelt – konklud</w:t>
      </w:r>
      <w:r>
        <w:rPr>
          <w:i/>
          <w:color w:val="FF0000"/>
        </w:rPr>
        <w:t>é</w:t>
      </w:r>
      <w:r w:rsidRPr="002313C7">
        <w:rPr>
          <w:i/>
          <w:color w:val="FF0000"/>
        </w:rPr>
        <w:t>r på resultaterne i de næste kapitler.</w:t>
      </w:r>
    </w:p>
    <w:p w14:paraId="4C119F5F" w14:textId="77777777" w:rsidR="009F5419" w:rsidRPr="00C2086E" w:rsidRDefault="009F5419" w:rsidP="009F5419">
      <w:pPr>
        <w:jc w:val="both"/>
        <w:rPr>
          <w:color w:val="FF0000"/>
        </w:rPr>
      </w:pPr>
    </w:p>
    <w:p w14:paraId="5B1BDE72" w14:textId="77777777" w:rsidR="009F5419" w:rsidRDefault="009F5419" w:rsidP="009F5419">
      <w:pPr>
        <w:pStyle w:val="Brdtekst"/>
        <w:spacing w:after="0"/>
        <w:rPr>
          <w:b/>
          <w:sz w:val="24"/>
          <w:szCs w:val="24"/>
        </w:rPr>
      </w:pPr>
      <w:bookmarkStart w:id="183" w:name="_Toc411596437"/>
      <w:r w:rsidRPr="00FE2064">
        <w:rPr>
          <w:b/>
          <w:sz w:val="24"/>
          <w:szCs w:val="24"/>
        </w:rPr>
        <w:t>Grundvandsprøver</w:t>
      </w:r>
    </w:p>
    <w:p w14:paraId="57319A92" w14:textId="77777777" w:rsidR="009F5419" w:rsidRDefault="009F5419" w:rsidP="009F5419">
      <w:pPr>
        <w:pStyle w:val="TypografiEfter11pkt"/>
        <w:spacing w:after="0"/>
        <w:ind w:left="0"/>
        <w:jc w:val="both"/>
        <w:rPr>
          <w:b/>
          <w:i/>
          <w:sz w:val="18"/>
          <w:szCs w:val="18"/>
          <w:lang w:val="da-DK"/>
        </w:rPr>
      </w:pPr>
    </w:p>
    <w:p w14:paraId="2503C71B" w14:textId="77777777" w:rsidR="009F5419" w:rsidRPr="005C6838" w:rsidRDefault="009F5419" w:rsidP="009F5419">
      <w:pPr>
        <w:pStyle w:val="TypografiEfter11pkt"/>
        <w:spacing w:after="0"/>
        <w:ind w:left="0"/>
        <w:jc w:val="both"/>
        <w:rPr>
          <w:b/>
          <w:i/>
          <w:sz w:val="18"/>
          <w:szCs w:val="18"/>
          <w:lang w:val="da-DK"/>
        </w:rPr>
      </w:pPr>
      <w:r w:rsidRPr="005C6838">
        <w:rPr>
          <w:b/>
          <w:i/>
          <w:sz w:val="18"/>
          <w:szCs w:val="18"/>
          <w:lang w:val="da-DK"/>
        </w:rPr>
        <w:t>Forklaring til tabel</w:t>
      </w:r>
      <w:r w:rsidRPr="005C6838">
        <w:rPr>
          <w:b/>
          <w:i/>
          <w:color w:val="0070C0"/>
          <w:sz w:val="18"/>
          <w:szCs w:val="18"/>
          <w:lang w:val="da-DK"/>
        </w:rPr>
        <w:t>(ler)</w:t>
      </w:r>
      <w:r w:rsidRPr="005C6838">
        <w:rPr>
          <w:b/>
          <w:i/>
          <w:sz w:val="18"/>
          <w:szCs w:val="18"/>
          <w:lang w:val="da-DK"/>
        </w:rPr>
        <w:t>:</w:t>
      </w:r>
    </w:p>
    <w:p w14:paraId="1CFA1826" w14:textId="77777777" w:rsidR="009F5419" w:rsidRPr="005C6838" w:rsidRDefault="009F5419" w:rsidP="009F5419">
      <w:pPr>
        <w:pStyle w:val="Billedtekst-under"/>
        <w:spacing w:line="240" w:lineRule="auto"/>
        <w:rPr>
          <w:b w:val="0"/>
          <w:i/>
        </w:rPr>
      </w:pPr>
      <w:r w:rsidRPr="005C6838">
        <w:rPr>
          <w:b w:val="0"/>
          <w:i/>
        </w:rPr>
        <w:t>m u.t.: Meter under terræn</w:t>
      </w:r>
    </w:p>
    <w:p w14:paraId="417D2C44" w14:textId="77777777" w:rsidR="009F5419" w:rsidRPr="005C6838" w:rsidRDefault="009F5419" w:rsidP="009F5419">
      <w:pPr>
        <w:pStyle w:val="Billedtekst-under"/>
        <w:spacing w:line="240" w:lineRule="auto"/>
        <w:rPr>
          <w:b w:val="0"/>
          <w:i/>
        </w:rPr>
      </w:pPr>
      <w:r w:rsidRPr="005C6838">
        <w:rPr>
          <w:b w:val="0"/>
          <w:i/>
        </w:rPr>
        <w:t>&lt;: Mindre end detektionsgrænsen (angivet af laboratoriet)</w:t>
      </w:r>
    </w:p>
    <w:p w14:paraId="7A180AF6" w14:textId="77777777" w:rsidR="009F5419" w:rsidRPr="005C6838" w:rsidRDefault="009F5419" w:rsidP="009F5419">
      <w:pPr>
        <w:pStyle w:val="Billedtekst-under"/>
        <w:spacing w:line="240" w:lineRule="auto"/>
        <w:rPr>
          <w:b w:val="0"/>
          <w:i/>
        </w:rPr>
      </w:pPr>
      <w:r w:rsidRPr="005C6838">
        <w:rPr>
          <w:b w:val="0"/>
          <w:i/>
        </w:rPr>
        <w:t>GVS: Grundvandsspejlet i boringen.</w:t>
      </w:r>
    </w:p>
    <w:p w14:paraId="07696C8B" w14:textId="77777777" w:rsidR="009F5419" w:rsidRPr="005C6838" w:rsidRDefault="009F5419" w:rsidP="009F5419">
      <w:pPr>
        <w:pStyle w:val="Billedtekst-under"/>
        <w:spacing w:line="240" w:lineRule="auto"/>
        <w:rPr>
          <w:b w:val="0"/>
          <w:i/>
        </w:rPr>
      </w:pPr>
      <w:r w:rsidRPr="005C6838">
        <w:rPr>
          <w:b w:val="0"/>
          <w:i/>
        </w:rPr>
        <w:t>ia: Ikke analyseret</w:t>
      </w:r>
    </w:p>
    <w:p w14:paraId="7275B6A2" w14:textId="77777777" w:rsidR="009F5419" w:rsidRPr="005C6838" w:rsidRDefault="009F5419" w:rsidP="009F5419">
      <w:pPr>
        <w:pStyle w:val="Billedtekst-under"/>
        <w:spacing w:after="240" w:line="240" w:lineRule="auto"/>
        <w:rPr>
          <w:b w:val="0"/>
          <w:i/>
        </w:rPr>
      </w:pPr>
      <w:r w:rsidRPr="00C85065">
        <w:rPr>
          <w:bCs w:val="0"/>
          <w:i/>
          <w:shd w:val="clear" w:color="auto" w:fill="BFBFBF" w:themeFill="background1" w:themeFillShade="BF"/>
        </w:rPr>
        <w:t>GRÅ/FED</w:t>
      </w:r>
      <w:r w:rsidRPr="005C6838">
        <w:rPr>
          <w:b w:val="0"/>
          <w:i/>
        </w:rPr>
        <w:t xml:space="preserve">: Overskrider </w:t>
      </w:r>
      <w:r>
        <w:rPr>
          <w:b w:val="0"/>
          <w:i/>
        </w:rPr>
        <w:t xml:space="preserve">eller lig med </w:t>
      </w:r>
      <w:r w:rsidRPr="005C6838">
        <w:rPr>
          <w:b w:val="0"/>
          <w:i/>
        </w:rPr>
        <w:t>grundvandskvalitetskriterium</w:t>
      </w:r>
    </w:p>
    <w:p w14:paraId="28EC5027" w14:textId="77777777" w:rsidR="009F5419" w:rsidRPr="00C2086E" w:rsidRDefault="009F5419" w:rsidP="009F5419">
      <w:pPr>
        <w:pStyle w:val="Brdtekst"/>
        <w:spacing w:after="0"/>
        <w:rPr>
          <w:b/>
        </w:rPr>
      </w:pPr>
      <w:r w:rsidRPr="00C2086E">
        <w:rPr>
          <w:b/>
        </w:rPr>
        <w:t>Grundvandsprøver - kulbrinteanalyser</w:t>
      </w:r>
      <w:bookmarkEnd w:id="183"/>
    </w:p>
    <w:p w14:paraId="0CCB9FD8" w14:textId="77777777" w:rsidR="009F5419" w:rsidRDefault="009F5419" w:rsidP="009F5419">
      <w:pPr>
        <w:jc w:val="both"/>
      </w:pPr>
      <w:r w:rsidRPr="007E0E65">
        <w:t>Resultatet af kulbrinteanalyse</w:t>
      </w:r>
      <w:r>
        <w:t>r</w:t>
      </w:r>
      <w:r w:rsidRPr="007E0E65">
        <w:t>n</w:t>
      </w:r>
      <w:r>
        <w:t>e</w:t>
      </w:r>
      <w:r w:rsidRPr="007E0E65">
        <w:t xml:space="preserve"> for grundvandsprøverne fremgår af tabel 6.</w:t>
      </w:r>
      <w:r>
        <w:t>6</w:t>
      </w:r>
      <w:r w:rsidRPr="007E0E65">
        <w:t>.</w:t>
      </w:r>
    </w:p>
    <w:p w14:paraId="7ABFD35E" w14:textId="77777777" w:rsidR="009F5419" w:rsidRPr="007E0E65" w:rsidRDefault="009F5419" w:rsidP="009F5419">
      <w:pPr>
        <w:jc w:val="both"/>
      </w:pPr>
    </w:p>
    <w:tbl>
      <w:tblPr>
        <w:tblW w:w="501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40" w:type="dxa"/>
          <w:left w:w="57" w:type="dxa"/>
          <w:bottom w:w="40" w:type="dxa"/>
          <w:right w:w="57" w:type="dxa"/>
        </w:tblCellMar>
        <w:tblLook w:val="0000" w:firstRow="0" w:lastRow="0" w:firstColumn="0" w:lastColumn="0" w:noHBand="0" w:noVBand="0"/>
      </w:tblPr>
      <w:tblGrid>
        <w:gridCol w:w="836"/>
        <w:gridCol w:w="850"/>
        <w:gridCol w:w="851"/>
        <w:gridCol w:w="850"/>
        <w:gridCol w:w="1417"/>
        <w:gridCol w:w="1277"/>
        <w:gridCol w:w="1558"/>
        <w:gridCol w:w="1418"/>
      </w:tblGrid>
      <w:tr w:rsidR="009F5419" w:rsidRPr="007E0E65" w14:paraId="1B4CD0A3" w14:textId="77777777" w:rsidTr="003A5EB9">
        <w:trPr>
          <w:cantSplit/>
          <w:trHeight w:val="239"/>
        </w:trPr>
        <w:tc>
          <w:tcPr>
            <w:tcW w:w="462" w:type="pct"/>
            <w:tcBorders>
              <w:top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2C1CBC4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Boring</w:t>
            </w:r>
          </w:p>
        </w:tc>
        <w:tc>
          <w:tcPr>
            <w:tcW w:w="469" w:type="pct"/>
            <w:tcBorders>
              <w:top w:val="single" w:sz="12" w:space="0" w:color="000000"/>
              <w:bottom w:val="single" w:sz="6" w:space="0" w:color="auto"/>
            </w:tcBorders>
            <w:vAlign w:val="center"/>
          </w:tcPr>
          <w:p w14:paraId="6570B94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Dato</w:t>
            </w:r>
          </w:p>
        </w:tc>
        <w:tc>
          <w:tcPr>
            <w:tcW w:w="470" w:type="pct"/>
            <w:tcBorders>
              <w:top w:val="single" w:sz="12" w:space="0" w:color="000000"/>
              <w:bottom w:val="single" w:sz="6" w:space="0" w:color="auto"/>
              <w:right w:val="single" w:sz="4" w:space="0" w:color="auto"/>
            </w:tcBorders>
            <w:vAlign w:val="center"/>
          </w:tcPr>
          <w:p w14:paraId="307FBFF1" w14:textId="77777777" w:rsidR="009F5419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Filter</w:t>
            </w:r>
            <w:r>
              <w:rPr>
                <w:spacing w:val="-2"/>
              </w:rPr>
              <w:t>-</w:t>
            </w:r>
          </w:p>
          <w:p w14:paraId="2FF3456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interval</w:t>
            </w:r>
          </w:p>
        </w:tc>
        <w:tc>
          <w:tcPr>
            <w:tcW w:w="469" w:type="pct"/>
            <w:tcBorders>
              <w:top w:val="single" w:sz="12" w:space="0" w:color="000000"/>
              <w:left w:val="single" w:sz="4" w:space="0" w:color="auto"/>
              <w:bottom w:val="single" w:sz="6" w:space="0" w:color="auto"/>
              <w:right w:val="single" w:sz="12" w:space="0" w:color="000000"/>
            </w:tcBorders>
          </w:tcPr>
          <w:p w14:paraId="22BAA43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GVS</w:t>
            </w:r>
          </w:p>
        </w:tc>
        <w:tc>
          <w:tcPr>
            <w:tcW w:w="782" w:type="pct"/>
            <w:tcBorders>
              <w:top w:val="single" w:sz="12" w:space="0" w:color="000000"/>
              <w:left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6D3A880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Benzen</w:t>
            </w:r>
          </w:p>
        </w:tc>
        <w:tc>
          <w:tcPr>
            <w:tcW w:w="705" w:type="pct"/>
            <w:tcBorders>
              <w:top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798066C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Toluen</w:t>
            </w:r>
          </w:p>
        </w:tc>
        <w:tc>
          <w:tcPr>
            <w:tcW w:w="860" w:type="pct"/>
            <w:tcBorders>
              <w:top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4DF3C70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 xml:space="preserve">Sum af </w:t>
            </w:r>
            <w:proofErr w:type="spellStart"/>
            <w:r w:rsidRPr="007E0E65">
              <w:rPr>
                <w:spacing w:val="-2"/>
              </w:rPr>
              <w:t>xylener</w:t>
            </w:r>
            <w:proofErr w:type="spellEnd"/>
          </w:p>
        </w:tc>
        <w:tc>
          <w:tcPr>
            <w:tcW w:w="783" w:type="pct"/>
            <w:tcBorders>
              <w:top w:val="single" w:sz="12" w:space="0" w:color="000000"/>
              <w:bottom w:val="single" w:sz="6" w:space="0" w:color="auto"/>
            </w:tcBorders>
            <w:vAlign w:val="center"/>
          </w:tcPr>
          <w:p w14:paraId="1C26E5D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Totalkulbrinter</w:t>
            </w:r>
          </w:p>
        </w:tc>
      </w:tr>
      <w:tr w:rsidR="009F5419" w:rsidRPr="007E0E65" w14:paraId="22981BD8" w14:textId="77777777" w:rsidTr="003A5EB9">
        <w:trPr>
          <w:cantSplit/>
          <w:trHeight w:val="259"/>
        </w:trPr>
        <w:tc>
          <w:tcPr>
            <w:tcW w:w="462" w:type="pct"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6CECBB0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469" w:type="pct"/>
            <w:tcBorders>
              <w:top w:val="single" w:sz="6" w:space="0" w:color="auto"/>
              <w:bottom w:val="single" w:sz="12" w:space="0" w:color="000000"/>
            </w:tcBorders>
          </w:tcPr>
          <w:p w14:paraId="50CFF62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470" w:type="pct"/>
            <w:tcBorders>
              <w:top w:val="single" w:sz="6" w:space="0" w:color="auto"/>
              <w:bottom w:val="single" w:sz="12" w:space="0" w:color="000000"/>
              <w:right w:val="single" w:sz="4" w:space="0" w:color="auto"/>
            </w:tcBorders>
          </w:tcPr>
          <w:p w14:paraId="552209C2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m u.t</w:t>
            </w:r>
          </w:p>
        </w:tc>
        <w:tc>
          <w:tcPr>
            <w:tcW w:w="469" w:type="pct"/>
            <w:tcBorders>
              <w:top w:val="single" w:sz="6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14:paraId="15DD330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m u.t.</w:t>
            </w:r>
          </w:p>
        </w:tc>
        <w:tc>
          <w:tcPr>
            <w:tcW w:w="782" w:type="pct"/>
            <w:tcBorders>
              <w:top w:val="single" w:sz="6" w:space="0" w:color="auto"/>
              <w:left w:val="single" w:sz="12" w:space="0" w:color="000000"/>
              <w:bottom w:val="single" w:sz="12" w:space="0" w:color="000000"/>
            </w:tcBorders>
            <w:tcMar>
              <w:top w:w="23" w:type="dxa"/>
              <w:bottom w:w="23" w:type="dxa"/>
            </w:tcMar>
          </w:tcPr>
          <w:p w14:paraId="61FBDF1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g/l</w:t>
            </w:r>
          </w:p>
        </w:tc>
        <w:tc>
          <w:tcPr>
            <w:tcW w:w="705" w:type="pct"/>
            <w:tcBorders>
              <w:top w:val="single" w:sz="6" w:space="0" w:color="auto"/>
              <w:bottom w:val="single" w:sz="12" w:space="0" w:color="000000"/>
            </w:tcBorders>
            <w:tcMar>
              <w:top w:w="23" w:type="dxa"/>
              <w:bottom w:w="23" w:type="dxa"/>
            </w:tcMar>
          </w:tcPr>
          <w:p w14:paraId="16AB95F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g/l</w:t>
            </w:r>
          </w:p>
        </w:tc>
        <w:tc>
          <w:tcPr>
            <w:tcW w:w="860" w:type="pct"/>
            <w:tcBorders>
              <w:top w:val="single" w:sz="6" w:space="0" w:color="auto"/>
              <w:bottom w:val="single" w:sz="12" w:space="0" w:color="000000"/>
            </w:tcBorders>
            <w:tcMar>
              <w:top w:w="23" w:type="dxa"/>
              <w:bottom w:w="23" w:type="dxa"/>
            </w:tcMar>
          </w:tcPr>
          <w:p w14:paraId="4FA4AED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g/l</w:t>
            </w:r>
          </w:p>
        </w:tc>
        <w:tc>
          <w:tcPr>
            <w:tcW w:w="783" w:type="pct"/>
            <w:tcBorders>
              <w:top w:val="single" w:sz="6" w:space="0" w:color="auto"/>
              <w:bottom w:val="single" w:sz="12" w:space="0" w:color="000000"/>
            </w:tcBorders>
          </w:tcPr>
          <w:p w14:paraId="7BD4824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g/l</w:t>
            </w:r>
          </w:p>
        </w:tc>
      </w:tr>
      <w:tr w:rsidR="009F5419" w:rsidRPr="007E0E65" w14:paraId="3E4F208C" w14:textId="77777777" w:rsidTr="003A5EB9">
        <w:trPr>
          <w:cantSplit/>
        </w:trPr>
        <w:tc>
          <w:tcPr>
            <w:tcW w:w="462" w:type="pct"/>
            <w:tcBorders>
              <w:top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4070ECC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B1</w:t>
            </w:r>
          </w:p>
        </w:tc>
        <w:tc>
          <w:tcPr>
            <w:tcW w:w="469" w:type="pct"/>
            <w:tcBorders>
              <w:top w:val="single" w:sz="12" w:space="0" w:color="000000"/>
              <w:bottom w:val="single" w:sz="8" w:space="0" w:color="000000"/>
            </w:tcBorders>
          </w:tcPr>
          <w:p w14:paraId="4738A12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470" w:type="pct"/>
            <w:tcBorders>
              <w:top w:val="single" w:sz="12" w:space="0" w:color="000000"/>
              <w:bottom w:val="single" w:sz="8" w:space="0" w:color="000000"/>
              <w:right w:val="single" w:sz="4" w:space="0" w:color="auto"/>
            </w:tcBorders>
          </w:tcPr>
          <w:p w14:paraId="628B2F9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469" w:type="pct"/>
            <w:tcBorders>
              <w:top w:val="single" w:sz="12" w:space="0" w:color="000000"/>
              <w:left w:val="single" w:sz="4" w:space="0" w:color="auto"/>
              <w:bottom w:val="single" w:sz="8" w:space="0" w:color="000000"/>
              <w:right w:val="single" w:sz="12" w:space="0" w:color="000000"/>
            </w:tcBorders>
          </w:tcPr>
          <w:p w14:paraId="10AE305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782" w:type="pct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vAlign w:val="center"/>
          </w:tcPr>
          <w:p w14:paraId="05823E93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&lt;0,020</w:t>
            </w:r>
          </w:p>
        </w:tc>
        <w:tc>
          <w:tcPr>
            <w:tcW w:w="705" w:type="pct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70A73842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&lt;0,020</w:t>
            </w:r>
          </w:p>
        </w:tc>
        <w:tc>
          <w:tcPr>
            <w:tcW w:w="860" w:type="pct"/>
            <w:tcBorders>
              <w:top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A263848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&lt;0,060</w:t>
            </w:r>
          </w:p>
        </w:tc>
        <w:tc>
          <w:tcPr>
            <w:tcW w:w="783" w:type="pct"/>
            <w:tcBorders>
              <w:top w:val="single" w:sz="12" w:space="0" w:color="000000"/>
              <w:bottom w:val="single" w:sz="8" w:space="0" w:color="000000"/>
            </w:tcBorders>
          </w:tcPr>
          <w:p w14:paraId="074A0930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  <w:spacing w:val="-2"/>
              </w:rPr>
              <w:t>5</w:t>
            </w:r>
          </w:p>
        </w:tc>
      </w:tr>
      <w:tr w:rsidR="009F5419" w:rsidRPr="007E0E65" w14:paraId="6FE3E481" w14:textId="77777777" w:rsidTr="003A5EB9">
        <w:trPr>
          <w:cantSplit/>
        </w:trPr>
        <w:tc>
          <w:tcPr>
            <w:tcW w:w="462" w:type="pct"/>
            <w:tcBorders>
              <w:top w:val="single" w:sz="4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14:paraId="7CA077D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lastRenderedPageBreak/>
              <w:t>B101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12" w:space="0" w:color="000000"/>
              <w:right w:val="single" w:sz="4" w:space="0" w:color="auto"/>
            </w:tcBorders>
          </w:tcPr>
          <w:p w14:paraId="3322834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14:paraId="4E12B3D3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14:paraId="3E89839D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12" w:space="0" w:color="000000"/>
              <w:bottom w:val="single" w:sz="12" w:space="0" w:color="000000"/>
            </w:tcBorders>
            <w:vAlign w:val="center"/>
          </w:tcPr>
          <w:p w14:paraId="3C8AEF55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&lt;0,020</w:t>
            </w:r>
          </w:p>
        </w:tc>
        <w:tc>
          <w:tcPr>
            <w:tcW w:w="705" w:type="pct"/>
            <w:tcBorders>
              <w:top w:val="single" w:sz="4" w:space="0" w:color="auto"/>
              <w:bottom w:val="single" w:sz="12" w:space="0" w:color="000000"/>
            </w:tcBorders>
            <w:vAlign w:val="center"/>
          </w:tcPr>
          <w:p w14:paraId="390C6CCA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&lt;0,020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2CB66437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color w:val="FF0000"/>
                <w:spacing w:val="-2"/>
              </w:rPr>
            </w:pPr>
            <w:r w:rsidRPr="00640CE0">
              <w:rPr>
                <w:rFonts w:cs="Arial"/>
                <w:color w:val="FF0000"/>
              </w:rPr>
              <w:t>&lt;0,060</w:t>
            </w:r>
          </w:p>
        </w:tc>
        <w:tc>
          <w:tcPr>
            <w:tcW w:w="783" w:type="pct"/>
            <w:tcBorders>
              <w:top w:val="single" w:sz="4" w:space="0" w:color="auto"/>
              <w:bottom w:val="single" w:sz="12" w:space="0" w:color="000000"/>
            </w:tcBorders>
            <w:shd w:val="clear" w:color="auto" w:fill="D9D9D9" w:themeFill="background1" w:themeFillShade="D9"/>
          </w:tcPr>
          <w:p w14:paraId="6C2F5BDB" w14:textId="77777777" w:rsidR="009F5419" w:rsidRPr="00640CE0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/>
              <w:jc w:val="center"/>
              <w:rPr>
                <w:rFonts w:cs="Arial"/>
                <w:b/>
                <w:bCs/>
                <w:color w:val="FF0000"/>
                <w:spacing w:val="-2"/>
              </w:rPr>
            </w:pPr>
            <w:r w:rsidRPr="00640CE0">
              <w:rPr>
                <w:rFonts w:cs="Arial"/>
                <w:b/>
                <w:bCs/>
                <w:color w:val="FF0000"/>
                <w:spacing w:val="-2"/>
              </w:rPr>
              <w:t>22</w:t>
            </w:r>
          </w:p>
        </w:tc>
      </w:tr>
      <w:tr w:rsidR="009F5419" w:rsidRPr="007E0E65" w14:paraId="42160D49" w14:textId="77777777" w:rsidTr="003A5EB9">
        <w:trPr>
          <w:cantSplit/>
        </w:trPr>
        <w:tc>
          <w:tcPr>
            <w:tcW w:w="1870" w:type="pct"/>
            <w:gridSpan w:val="4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4C2242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Grundvandskvalitetskriterier</w:t>
            </w:r>
          </w:p>
        </w:tc>
        <w:tc>
          <w:tcPr>
            <w:tcW w:w="78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76F08B7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</w:t>
            </w:r>
          </w:p>
        </w:tc>
        <w:tc>
          <w:tcPr>
            <w:tcW w:w="705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0522EB5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5</w:t>
            </w:r>
          </w:p>
        </w:tc>
        <w:tc>
          <w:tcPr>
            <w:tcW w:w="860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7AA0D7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5</w:t>
            </w:r>
          </w:p>
        </w:tc>
        <w:tc>
          <w:tcPr>
            <w:tcW w:w="783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41D2766D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9</w:t>
            </w:r>
          </w:p>
        </w:tc>
      </w:tr>
    </w:tbl>
    <w:p w14:paraId="6308939E" w14:textId="77777777" w:rsidR="009F5419" w:rsidRDefault="009F5419" w:rsidP="009F5419">
      <w:pPr>
        <w:pStyle w:val="Billedtekst"/>
        <w:spacing w:line="276" w:lineRule="auto"/>
        <w:jc w:val="both"/>
      </w:pPr>
      <w:r w:rsidRPr="007E0E65">
        <w:t xml:space="preserve">Tabel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C04BA">
        <w:rPr>
          <w:noProof/>
        </w:rPr>
        <w:t>6</w:t>
      </w:r>
      <w:r>
        <w:rPr>
          <w:noProof/>
        </w:rPr>
        <w:fldChar w:fldCharType="end"/>
      </w:r>
      <w:r w:rsidRPr="007E0E65">
        <w:t>.</w:t>
      </w:r>
      <w:r>
        <w:t>6</w:t>
      </w:r>
      <w:r w:rsidRPr="007E0E65">
        <w:t>:</w:t>
      </w:r>
      <w:r w:rsidRPr="007E0E65">
        <w:tab/>
        <w:t>Resultat</w:t>
      </w:r>
      <w:r>
        <w:t>er</w:t>
      </w:r>
      <w:r w:rsidRPr="007E0E65">
        <w:t xml:space="preserve"> af kulbrinteanalyse</w:t>
      </w:r>
      <w:r>
        <w:t>r</w:t>
      </w:r>
      <w:r w:rsidRPr="007E0E65">
        <w:t xml:space="preserve"> for grundvandsprøver. GVS: grundvandsspejl.</w:t>
      </w:r>
    </w:p>
    <w:p w14:paraId="5B13F607" w14:textId="77777777" w:rsidR="009F5419" w:rsidRPr="00700B4B" w:rsidRDefault="009F5419" w:rsidP="009F5419"/>
    <w:bookmarkStart w:id="184" w:name="Tekst176"/>
    <w:p w14:paraId="27D25E62" w14:textId="77777777" w:rsidR="009F5419" w:rsidRDefault="009F5419" w:rsidP="009F5419">
      <w:pPr>
        <w:spacing w:line="276" w:lineRule="auto"/>
        <w:jc w:val="both"/>
        <w:rPr>
          <w:i/>
          <w:color w:val="FF0000"/>
        </w:rPr>
      </w:pPr>
      <w:r w:rsidRPr="007E0E65">
        <w:fldChar w:fldCharType="begin">
          <w:ffData>
            <w:name w:val="Tekst176"/>
            <w:enabled/>
            <w:calcOnExit w:val="0"/>
            <w:textInput>
              <w:default w:val="Beskrivelse af resultat af kulbrinteanalyse for grundvand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>
        <w:rPr>
          <w:noProof/>
        </w:rPr>
        <w:t>Beskrivelse af resultat af kulbrinteanalyser for grundvand</w:t>
      </w:r>
      <w:r w:rsidRPr="007E0E65">
        <w:fldChar w:fldCharType="end"/>
      </w:r>
      <w:bookmarkEnd w:id="184"/>
      <w:r w:rsidRPr="007E0E65">
        <w:t>.</w:t>
      </w:r>
      <w:r>
        <w:t xml:space="preserve"> </w:t>
      </w:r>
      <w:r w:rsidRPr="00B57418">
        <w:rPr>
          <w:i/>
          <w:color w:val="FF0000"/>
        </w:rPr>
        <w:t>G</w:t>
      </w:r>
      <w:r w:rsidRPr="00460D8A">
        <w:rPr>
          <w:i/>
          <w:color w:val="FF0000"/>
        </w:rPr>
        <w:t>anske kort og faktuelt – konklud</w:t>
      </w:r>
      <w:r>
        <w:rPr>
          <w:i/>
          <w:color w:val="FF0000"/>
        </w:rPr>
        <w:t>é</w:t>
      </w:r>
      <w:r w:rsidRPr="00460D8A">
        <w:rPr>
          <w:i/>
          <w:color w:val="FF0000"/>
        </w:rPr>
        <w:t>r på resultaterne i de næste kapitler.</w:t>
      </w:r>
    </w:p>
    <w:p w14:paraId="4C7BA866" w14:textId="77777777" w:rsidR="009F5419" w:rsidRPr="00700B4B" w:rsidRDefault="009F5419" w:rsidP="009F5419">
      <w:pPr>
        <w:spacing w:line="276" w:lineRule="auto"/>
        <w:jc w:val="both"/>
      </w:pPr>
    </w:p>
    <w:p w14:paraId="3EF81FE1" w14:textId="77777777" w:rsidR="009F5419" w:rsidRPr="00C2086E" w:rsidRDefault="009F5419" w:rsidP="009F5419">
      <w:pPr>
        <w:pStyle w:val="Brdtekst"/>
        <w:spacing w:after="0"/>
        <w:rPr>
          <w:b/>
          <w:i/>
          <w:szCs w:val="24"/>
        </w:rPr>
      </w:pPr>
      <w:bookmarkStart w:id="185" w:name="_Toc411596438"/>
      <w:r w:rsidRPr="00C2086E">
        <w:rPr>
          <w:b/>
        </w:rPr>
        <w:t>Grundvandsprøver – klorerede opløsningsmidler</w:t>
      </w:r>
      <w:bookmarkEnd w:id="185"/>
      <w:r w:rsidRPr="00C2086E">
        <w:rPr>
          <w:b/>
          <w:i/>
          <w:szCs w:val="24"/>
        </w:rPr>
        <w:t xml:space="preserve"> </w:t>
      </w:r>
    </w:p>
    <w:p w14:paraId="4FEBD7E0" w14:textId="77777777" w:rsidR="009F5419" w:rsidRDefault="009F5419" w:rsidP="009F5419">
      <w:pPr>
        <w:jc w:val="both"/>
      </w:pPr>
      <w:r w:rsidRPr="007E0E65">
        <w:t>Resultatet af analyserne for indhold af klorerede opløsningsmidler fremgår af tabel 6.</w:t>
      </w:r>
      <w:r>
        <w:t>7</w:t>
      </w:r>
      <w:r w:rsidRPr="007E0E65">
        <w:t>.</w:t>
      </w:r>
    </w:p>
    <w:p w14:paraId="25C57DC0" w14:textId="77777777" w:rsidR="009F5419" w:rsidRPr="007E0E65" w:rsidRDefault="009F5419" w:rsidP="009F5419">
      <w:pPr>
        <w:jc w:val="both"/>
      </w:pPr>
    </w:p>
    <w:tbl>
      <w:tblPr>
        <w:tblW w:w="503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40" w:type="dxa"/>
          <w:left w:w="57" w:type="dxa"/>
          <w:bottom w:w="40" w:type="dxa"/>
          <w:right w:w="57" w:type="dxa"/>
        </w:tblCellMar>
        <w:tblLook w:val="0000" w:firstRow="0" w:lastRow="0" w:firstColumn="0" w:lastColumn="0" w:noHBand="0" w:noVBand="0"/>
      </w:tblPr>
      <w:tblGrid>
        <w:gridCol w:w="839"/>
        <w:gridCol w:w="850"/>
        <w:gridCol w:w="849"/>
        <w:gridCol w:w="857"/>
        <w:gridCol w:w="987"/>
        <w:gridCol w:w="1293"/>
        <w:gridCol w:w="1140"/>
        <w:gridCol w:w="1140"/>
        <w:gridCol w:w="1138"/>
      </w:tblGrid>
      <w:tr w:rsidR="009F5419" w:rsidRPr="007E0E65" w14:paraId="3CBA7F74" w14:textId="77777777" w:rsidTr="003A5EB9">
        <w:trPr>
          <w:cantSplit/>
          <w:trHeight w:val="225"/>
        </w:trPr>
        <w:tc>
          <w:tcPr>
            <w:tcW w:w="461" w:type="pct"/>
            <w:tcBorders>
              <w:top w:val="single" w:sz="12" w:space="0" w:color="000000"/>
              <w:bottom w:val="nil"/>
              <w:right w:val="single" w:sz="12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2475EC4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Boring</w:t>
            </w:r>
          </w:p>
        </w:tc>
        <w:tc>
          <w:tcPr>
            <w:tcW w:w="467" w:type="pct"/>
            <w:tcBorders>
              <w:top w:val="single" w:sz="12" w:space="0" w:color="000000"/>
              <w:bottom w:val="single" w:sz="6" w:space="0" w:color="auto"/>
            </w:tcBorders>
          </w:tcPr>
          <w:p w14:paraId="5AF5CB6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Dato</w:t>
            </w:r>
          </w:p>
        </w:tc>
        <w:tc>
          <w:tcPr>
            <w:tcW w:w="467" w:type="pct"/>
            <w:tcBorders>
              <w:top w:val="single" w:sz="12" w:space="0" w:color="000000"/>
              <w:bottom w:val="single" w:sz="6" w:space="0" w:color="auto"/>
            </w:tcBorders>
          </w:tcPr>
          <w:p w14:paraId="22896BC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Filterinterval</w:t>
            </w:r>
          </w:p>
        </w:tc>
        <w:tc>
          <w:tcPr>
            <w:tcW w:w="471" w:type="pct"/>
            <w:tcBorders>
              <w:top w:val="single" w:sz="12" w:space="0" w:color="000000"/>
              <w:bottom w:val="single" w:sz="6" w:space="0" w:color="auto"/>
              <w:right w:val="single" w:sz="12" w:space="0" w:color="000000"/>
            </w:tcBorders>
          </w:tcPr>
          <w:p w14:paraId="0CF7F1E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GVS</w:t>
            </w:r>
          </w:p>
        </w:tc>
        <w:tc>
          <w:tcPr>
            <w:tcW w:w="543" w:type="pct"/>
            <w:tcBorders>
              <w:top w:val="single" w:sz="12" w:space="0" w:color="000000"/>
              <w:left w:val="single" w:sz="12" w:space="0" w:color="000000"/>
              <w:bottom w:val="single" w:sz="6" w:space="0" w:color="auto"/>
              <w:right w:val="single" w:sz="4" w:space="0" w:color="auto"/>
            </w:tcBorders>
            <w:tcMar>
              <w:top w:w="23" w:type="dxa"/>
              <w:bottom w:w="23" w:type="dxa"/>
            </w:tcMar>
          </w:tcPr>
          <w:p w14:paraId="1F08117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proofErr w:type="spellStart"/>
            <w:r w:rsidRPr="007E0E65">
              <w:rPr>
                <w:spacing w:val="-2"/>
                <w:sz w:val="19"/>
                <w:szCs w:val="19"/>
              </w:rPr>
              <w:t>Chloroform</w:t>
            </w:r>
            <w:proofErr w:type="spellEnd"/>
          </w:p>
          <w:p w14:paraId="1394022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(TCM)</w:t>
            </w:r>
          </w:p>
        </w:tc>
        <w:tc>
          <w:tcPr>
            <w:tcW w:w="711" w:type="pct"/>
            <w:tcBorders>
              <w:top w:val="single" w:sz="12" w:space="0" w:color="000000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023D49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1,1,1-Trichlor</w:t>
            </w:r>
            <w:r>
              <w:rPr>
                <w:spacing w:val="-2"/>
                <w:sz w:val="19"/>
                <w:szCs w:val="19"/>
              </w:rPr>
              <w:t>-</w:t>
            </w:r>
            <w:r w:rsidRPr="007E0E65">
              <w:rPr>
                <w:spacing w:val="-2"/>
                <w:sz w:val="19"/>
                <w:szCs w:val="19"/>
              </w:rPr>
              <w:t>ethan</w:t>
            </w:r>
          </w:p>
          <w:p w14:paraId="69A025D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(TCA)</w:t>
            </w:r>
          </w:p>
        </w:tc>
        <w:tc>
          <w:tcPr>
            <w:tcW w:w="627" w:type="pct"/>
            <w:tcBorders>
              <w:top w:val="single" w:sz="12" w:space="0" w:color="000000"/>
              <w:left w:val="single" w:sz="4" w:space="0" w:color="auto"/>
              <w:bottom w:val="single" w:sz="6" w:space="0" w:color="auto"/>
            </w:tcBorders>
          </w:tcPr>
          <w:p w14:paraId="3FD943C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proofErr w:type="spellStart"/>
            <w:r w:rsidRPr="007E0E65">
              <w:rPr>
                <w:spacing w:val="-2"/>
                <w:sz w:val="19"/>
                <w:szCs w:val="19"/>
              </w:rPr>
              <w:t>Tetrachlormethan</w:t>
            </w:r>
            <w:proofErr w:type="spellEnd"/>
          </w:p>
          <w:p w14:paraId="0D0B42B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(PCM)</w:t>
            </w:r>
          </w:p>
        </w:tc>
        <w:tc>
          <w:tcPr>
            <w:tcW w:w="627" w:type="pct"/>
            <w:tcBorders>
              <w:top w:val="single" w:sz="12" w:space="0" w:color="000000"/>
              <w:bottom w:val="single" w:sz="6" w:space="0" w:color="auto"/>
            </w:tcBorders>
          </w:tcPr>
          <w:p w14:paraId="040AB97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proofErr w:type="spellStart"/>
            <w:r w:rsidRPr="007E0E65">
              <w:rPr>
                <w:spacing w:val="-2"/>
                <w:sz w:val="19"/>
                <w:szCs w:val="19"/>
              </w:rPr>
              <w:t>Trichlor</w:t>
            </w:r>
            <w:r>
              <w:rPr>
                <w:spacing w:val="-2"/>
                <w:sz w:val="19"/>
                <w:szCs w:val="19"/>
              </w:rPr>
              <w:t>-</w:t>
            </w:r>
            <w:r w:rsidRPr="007E0E65">
              <w:rPr>
                <w:spacing w:val="-2"/>
                <w:sz w:val="19"/>
                <w:szCs w:val="19"/>
              </w:rPr>
              <w:t>ethylen</w:t>
            </w:r>
            <w:proofErr w:type="spellEnd"/>
          </w:p>
          <w:p w14:paraId="2A79444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(TCE)</w:t>
            </w:r>
          </w:p>
        </w:tc>
        <w:tc>
          <w:tcPr>
            <w:tcW w:w="627" w:type="pct"/>
            <w:tcBorders>
              <w:top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</w:tcPr>
          <w:p w14:paraId="093C0C1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proofErr w:type="spellStart"/>
            <w:r w:rsidRPr="007E0E65">
              <w:rPr>
                <w:spacing w:val="-2"/>
                <w:sz w:val="19"/>
                <w:szCs w:val="19"/>
              </w:rPr>
              <w:t>Tetrachlor</w:t>
            </w:r>
            <w:r>
              <w:rPr>
                <w:spacing w:val="-2"/>
                <w:sz w:val="19"/>
                <w:szCs w:val="19"/>
              </w:rPr>
              <w:t>-</w:t>
            </w:r>
            <w:r w:rsidRPr="007E0E65">
              <w:rPr>
                <w:spacing w:val="-2"/>
                <w:sz w:val="19"/>
                <w:szCs w:val="19"/>
              </w:rPr>
              <w:t>ethylen</w:t>
            </w:r>
            <w:proofErr w:type="spellEnd"/>
          </w:p>
          <w:p w14:paraId="5FA7A03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(PCE)</w:t>
            </w:r>
          </w:p>
        </w:tc>
      </w:tr>
      <w:tr w:rsidR="009F5419" w:rsidRPr="007E0E65" w14:paraId="3EFEE6DB" w14:textId="77777777" w:rsidTr="003A5EB9">
        <w:trPr>
          <w:cantSplit/>
          <w:trHeight w:val="244"/>
        </w:trPr>
        <w:tc>
          <w:tcPr>
            <w:tcW w:w="461" w:type="pct"/>
            <w:tcBorders>
              <w:top w:val="nil"/>
              <w:bottom w:val="single" w:sz="12" w:space="0" w:color="000000"/>
              <w:right w:val="single" w:sz="12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59B84953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467" w:type="pct"/>
            <w:tcBorders>
              <w:top w:val="single" w:sz="6" w:space="0" w:color="auto"/>
              <w:bottom w:val="single" w:sz="12" w:space="0" w:color="000000"/>
            </w:tcBorders>
          </w:tcPr>
          <w:p w14:paraId="0DE1DA3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7" w:type="pct"/>
            <w:tcBorders>
              <w:top w:val="single" w:sz="6" w:space="0" w:color="auto"/>
              <w:bottom w:val="single" w:sz="12" w:space="0" w:color="000000"/>
            </w:tcBorders>
          </w:tcPr>
          <w:p w14:paraId="2C7DE48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m u.t.</w:t>
            </w:r>
          </w:p>
        </w:tc>
        <w:tc>
          <w:tcPr>
            <w:tcW w:w="471" w:type="pct"/>
            <w:tcBorders>
              <w:top w:val="single" w:sz="6" w:space="0" w:color="auto"/>
              <w:bottom w:val="single" w:sz="12" w:space="0" w:color="000000"/>
              <w:right w:val="single" w:sz="12" w:space="0" w:color="000000"/>
            </w:tcBorders>
          </w:tcPr>
          <w:p w14:paraId="74B5A3E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 u.t.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775DB4F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g/l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60F4AF9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g/l</w:t>
            </w:r>
          </w:p>
        </w:tc>
        <w:tc>
          <w:tcPr>
            <w:tcW w:w="627" w:type="pct"/>
            <w:tcBorders>
              <w:top w:val="single" w:sz="6" w:space="0" w:color="auto"/>
              <w:left w:val="single" w:sz="4" w:space="0" w:color="auto"/>
              <w:bottom w:val="single" w:sz="12" w:space="0" w:color="000000"/>
            </w:tcBorders>
            <w:vAlign w:val="center"/>
          </w:tcPr>
          <w:p w14:paraId="260011F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g/l</w:t>
            </w:r>
          </w:p>
        </w:tc>
        <w:tc>
          <w:tcPr>
            <w:tcW w:w="627" w:type="pct"/>
            <w:tcBorders>
              <w:top w:val="single" w:sz="6" w:space="0" w:color="auto"/>
              <w:bottom w:val="single" w:sz="12" w:space="0" w:color="000000"/>
            </w:tcBorders>
            <w:vAlign w:val="center"/>
          </w:tcPr>
          <w:p w14:paraId="6BBCE9D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g/l</w:t>
            </w:r>
          </w:p>
        </w:tc>
        <w:tc>
          <w:tcPr>
            <w:tcW w:w="627" w:type="pct"/>
            <w:tcBorders>
              <w:top w:val="single" w:sz="6" w:space="0" w:color="auto"/>
              <w:bottom w:val="single" w:sz="12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4964E70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g/l</w:t>
            </w:r>
          </w:p>
        </w:tc>
      </w:tr>
      <w:tr w:rsidR="009F5419" w:rsidRPr="007E0E65" w14:paraId="1DB1F4D0" w14:textId="77777777" w:rsidTr="003A5EB9">
        <w:trPr>
          <w:cantSplit/>
          <w:trHeight w:val="310"/>
        </w:trPr>
        <w:tc>
          <w:tcPr>
            <w:tcW w:w="461" w:type="pct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EB431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</w:t>
            </w:r>
            <w:r>
              <w:rPr>
                <w:spacing w:val="-2"/>
              </w:rPr>
              <w:t>1</w:t>
            </w:r>
          </w:p>
        </w:tc>
        <w:tc>
          <w:tcPr>
            <w:tcW w:w="467" w:type="pct"/>
            <w:tcBorders>
              <w:top w:val="single" w:sz="4" w:space="0" w:color="000000"/>
              <w:bottom w:val="single" w:sz="12" w:space="0" w:color="000000"/>
            </w:tcBorders>
          </w:tcPr>
          <w:p w14:paraId="03789F0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7" w:type="pct"/>
            <w:tcBorders>
              <w:top w:val="single" w:sz="4" w:space="0" w:color="000000"/>
              <w:bottom w:val="single" w:sz="12" w:space="0" w:color="000000"/>
            </w:tcBorders>
          </w:tcPr>
          <w:p w14:paraId="457A47D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71" w:type="pct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F2374B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3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0E42BB93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11" w:type="pct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3122B75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auto"/>
              <w:bottom w:val="single" w:sz="12" w:space="0" w:color="000000"/>
            </w:tcBorders>
            <w:vAlign w:val="center"/>
          </w:tcPr>
          <w:p w14:paraId="1BE15722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7" w:type="pct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2ED87FD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7" w:type="pct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2ADB97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11B730FB" w14:textId="77777777" w:rsidTr="003A5EB9">
        <w:trPr>
          <w:cantSplit/>
          <w:trHeight w:val="310"/>
        </w:trPr>
        <w:tc>
          <w:tcPr>
            <w:tcW w:w="1866" w:type="pct"/>
            <w:gridSpan w:val="4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F09817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rPr>
                <w:spacing w:val="-2"/>
              </w:rPr>
            </w:pPr>
            <w:r w:rsidRPr="007E0E65">
              <w:rPr>
                <w:spacing w:val="-2"/>
              </w:rPr>
              <w:t>Grundvands-kvalitetskriterier</w:t>
            </w:r>
          </w:p>
        </w:tc>
        <w:tc>
          <w:tcPr>
            <w:tcW w:w="54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AB88B0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-</w:t>
            </w:r>
          </w:p>
        </w:tc>
        <w:tc>
          <w:tcPr>
            <w:tcW w:w="711" w:type="pct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4BA220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</w:t>
            </w:r>
          </w:p>
        </w:tc>
        <w:tc>
          <w:tcPr>
            <w:tcW w:w="627" w:type="pct"/>
            <w:tcBorders>
              <w:top w:val="single" w:sz="12" w:space="0" w:color="000000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03B8068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</w:t>
            </w:r>
          </w:p>
        </w:tc>
        <w:tc>
          <w:tcPr>
            <w:tcW w:w="627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5DFA51D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</w:t>
            </w:r>
          </w:p>
        </w:tc>
        <w:tc>
          <w:tcPr>
            <w:tcW w:w="627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FCE203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</w:t>
            </w:r>
          </w:p>
        </w:tc>
      </w:tr>
    </w:tbl>
    <w:p w14:paraId="3BDED3D7" w14:textId="77777777" w:rsidR="009F5419" w:rsidRPr="007E0E65" w:rsidRDefault="009F5419" w:rsidP="009F5419">
      <w:pPr>
        <w:pStyle w:val="Billedtekst"/>
        <w:spacing w:line="276" w:lineRule="auto"/>
        <w:jc w:val="both"/>
      </w:pPr>
      <w:r w:rsidRPr="007E0E65">
        <w:t>Tabel 6.</w:t>
      </w:r>
      <w:r>
        <w:t>7</w:t>
      </w:r>
      <w:r w:rsidRPr="007E0E65">
        <w:t>:</w:t>
      </w:r>
      <w:r w:rsidRPr="007E0E65">
        <w:tab/>
        <w:t>Resultat</w:t>
      </w:r>
      <w:r>
        <w:t>er</w:t>
      </w:r>
      <w:r w:rsidRPr="007E0E65">
        <w:t xml:space="preserve"> af analyser for klorerede opløsningsmidler i grundvandsprøve</w:t>
      </w:r>
      <w:r>
        <w:t>r</w:t>
      </w:r>
      <w:r w:rsidRPr="007E0E65">
        <w:t xml:space="preserve">. </w:t>
      </w:r>
    </w:p>
    <w:p w14:paraId="6E71C3F5" w14:textId="77777777" w:rsidR="009F5419" w:rsidRDefault="009F5419" w:rsidP="009F5419">
      <w:pPr>
        <w:jc w:val="both"/>
      </w:pPr>
    </w:p>
    <w:p w14:paraId="1D777A94" w14:textId="77777777" w:rsidR="009F5419" w:rsidRDefault="009F5419" w:rsidP="009F5419">
      <w:pPr>
        <w:jc w:val="both"/>
        <w:rPr>
          <w:i/>
          <w:color w:val="FF0000"/>
        </w:rPr>
      </w:pPr>
      <w:r>
        <w:fldChar w:fldCharType="begin">
          <w:ffData>
            <w:name w:val=""/>
            <w:enabled/>
            <w:calcOnExit w:val="0"/>
            <w:textInput>
              <w:default w:val="Beskrivelse af resultat af klorerede opløsningsmilder for grundvand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Beskrivelse af resultat af klorerede opløsningsmilder for grundvand</w:t>
      </w:r>
      <w:r>
        <w:fldChar w:fldCharType="end"/>
      </w:r>
      <w:r w:rsidRPr="007E0E65">
        <w:t>.</w:t>
      </w:r>
      <w:r w:rsidRPr="00B57418">
        <w:rPr>
          <w:color w:val="FF0000"/>
        </w:rPr>
        <w:t xml:space="preserve"> </w:t>
      </w:r>
      <w:r w:rsidRPr="002313C7">
        <w:rPr>
          <w:i/>
          <w:color w:val="FF0000"/>
        </w:rPr>
        <w:t>Ganske kort og faktuelt – konklud</w:t>
      </w:r>
      <w:r>
        <w:rPr>
          <w:i/>
          <w:color w:val="FF0000"/>
        </w:rPr>
        <w:t>é</w:t>
      </w:r>
      <w:r w:rsidRPr="002313C7">
        <w:rPr>
          <w:i/>
          <w:color w:val="FF0000"/>
        </w:rPr>
        <w:t>r på resultaterne i de næste kapitler.</w:t>
      </w:r>
    </w:p>
    <w:p w14:paraId="0BA63AE3" w14:textId="77777777" w:rsidR="009F5419" w:rsidRPr="002313C7" w:rsidRDefault="009F5419" w:rsidP="009F5419">
      <w:pPr>
        <w:jc w:val="both"/>
        <w:rPr>
          <w:i/>
        </w:rPr>
      </w:pPr>
    </w:p>
    <w:p w14:paraId="032DD602" w14:textId="77777777" w:rsidR="009F5419" w:rsidRPr="00C2086E" w:rsidRDefault="009F5419" w:rsidP="009F5419">
      <w:pPr>
        <w:pStyle w:val="Brdtekst"/>
        <w:spacing w:after="0"/>
        <w:rPr>
          <w:b/>
          <w:i/>
          <w:szCs w:val="24"/>
        </w:rPr>
      </w:pPr>
      <w:bookmarkStart w:id="186" w:name="_Toc411596439"/>
      <w:r w:rsidRPr="00C2086E">
        <w:rPr>
          <w:b/>
        </w:rPr>
        <w:t>Grundvandsprøver – vandblandbare opløsningsmidler</w:t>
      </w:r>
      <w:bookmarkEnd w:id="186"/>
    </w:p>
    <w:p w14:paraId="1077BF68" w14:textId="77777777" w:rsidR="009F5419" w:rsidRPr="00700B4B" w:rsidRDefault="009F5419" w:rsidP="009F5419">
      <w:pPr>
        <w:pStyle w:val="TypografiEfter11pkt"/>
        <w:spacing w:after="0" w:line="276" w:lineRule="auto"/>
        <w:ind w:left="0"/>
        <w:jc w:val="both"/>
        <w:rPr>
          <w:sz w:val="20"/>
          <w:lang w:val="da-DK"/>
        </w:rPr>
      </w:pPr>
      <w:r w:rsidRPr="00700B4B">
        <w:rPr>
          <w:sz w:val="20"/>
          <w:lang w:val="da-DK"/>
        </w:rPr>
        <w:t>Udvalgte resultater af analyserne for vandblandbare opløsningsmidler fremgår af tabel 6.</w:t>
      </w:r>
      <w:r>
        <w:rPr>
          <w:sz w:val="20"/>
          <w:lang w:val="da-DK"/>
        </w:rPr>
        <w:t>8</w:t>
      </w:r>
      <w:r w:rsidRPr="00700B4B">
        <w:rPr>
          <w:sz w:val="20"/>
          <w:lang w:val="da-DK"/>
        </w:rPr>
        <w:t>.</w:t>
      </w:r>
    </w:p>
    <w:p w14:paraId="5CF6A07F" w14:textId="77777777" w:rsidR="009F5419" w:rsidRPr="007E0E65" w:rsidRDefault="009F5419" w:rsidP="009F5419">
      <w:pPr>
        <w:jc w:val="both"/>
      </w:pPr>
    </w:p>
    <w:tbl>
      <w:tblPr>
        <w:tblW w:w="503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40" w:type="dxa"/>
          <w:left w:w="57" w:type="dxa"/>
          <w:bottom w:w="40" w:type="dxa"/>
          <w:right w:w="57" w:type="dxa"/>
        </w:tblCellMar>
        <w:tblLook w:val="0000" w:firstRow="0" w:lastRow="0" w:firstColumn="0" w:lastColumn="0" w:noHBand="0" w:noVBand="0"/>
      </w:tblPr>
      <w:tblGrid>
        <w:gridCol w:w="839"/>
        <w:gridCol w:w="850"/>
        <w:gridCol w:w="849"/>
        <w:gridCol w:w="858"/>
        <w:gridCol w:w="987"/>
        <w:gridCol w:w="1293"/>
        <w:gridCol w:w="1140"/>
        <w:gridCol w:w="1140"/>
        <w:gridCol w:w="1137"/>
      </w:tblGrid>
      <w:tr w:rsidR="009F5419" w:rsidRPr="007E0E65" w14:paraId="7EFB490A" w14:textId="77777777" w:rsidTr="003A5EB9">
        <w:trPr>
          <w:cantSplit/>
          <w:trHeight w:val="225"/>
        </w:trPr>
        <w:tc>
          <w:tcPr>
            <w:tcW w:w="461" w:type="pct"/>
            <w:tcBorders>
              <w:top w:val="single" w:sz="12" w:space="0" w:color="000000"/>
              <w:bottom w:val="nil"/>
              <w:right w:val="single" w:sz="12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7C77FCF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Boring</w:t>
            </w:r>
          </w:p>
        </w:tc>
        <w:tc>
          <w:tcPr>
            <w:tcW w:w="467" w:type="pct"/>
            <w:tcBorders>
              <w:top w:val="single" w:sz="12" w:space="0" w:color="000000"/>
              <w:bottom w:val="single" w:sz="6" w:space="0" w:color="auto"/>
            </w:tcBorders>
          </w:tcPr>
          <w:p w14:paraId="22300E2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Dato</w:t>
            </w:r>
          </w:p>
        </w:tc>
        <w:tc>
          <w:tcPr>
            <w:tcW w:w="467" w:type="pct"/>
            <w:tcBorders>
              <w:top w:val="single" w:sz="12" w:space="0" w:color="000000"/>
              <w:bottom w:val="single" w:sz="6" w:space="0" w:color="auto"/>
            </w:tcBorders>
          </w:tcPr>
          <w:p w14:paraId="289BF59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Filterinterval</w:t>
            </w:r>
          </w:p>
        </w:tc>
        <w:tc>
          <w:tcPr>
            <w:tcW w:w="472" w:type="pct"/>
            <w:tcBorders>
              <w:top w:val="single" w:sz="12" w:space="0" w:color="000000"/>
              <w:bottom w:val="single" w:sz="6" w:space="0" w:color="auto"/>
              <w:right w:val="single" w:sz="12" w:space="0" w:color="000000"/>
            </w:tcBorders>
          </w:tcPr>
          <w:p w14:paraId="022877C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GVS</w:t>
            </w:r>
          </w:p>
        </w:tc>
        <w:tc>
          <w:tcPr>
            <w:tcW w:w="543" w:type="pct"/>
            <w:tcBorders>
              <w:top w:val="single" w:sz="12" w:space="0" w:color="000000"/>
              <w:left w:val="single" w:sz="12" w:space="0" w:color="000000"/>
              <w:bottom w:val="single" w:sz="6" w:space="0" w:color="auto"/>
              <w:right w:val="single" w:sz="4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65878DF7" w14:textId="77777777" w:rsidR="009F5419" w:rsidRPr="007E0E65" w:rsidRDefault="009F5419" w:rsidP="003A5EB9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E0E65">
              <w:rPr>
                <w:sz w:val="18"/>
                <w:szCs w:val="18"/>
              </w:rPr>
              <w:t>Iso-propanol</w:t>
            </w:r>
          </w:p>
        </w:tc>
        <w:tc>
          <w:tcPr>
            <w:tcW w:w="711" w:type="pct"/>
            <w:tcBorders>
              <w:top w:val="single" w:sz="12" w:space="0" w:color="000000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C5E2EED" w14:textId="77777777" w:rsidR="009F5419" w:rsidRPr="007E0E65" w:rsidRDefault="009F5419" w:rsidP="003A5EB9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E0E65">
              <w:rPr>
                <w:sz w:val="18"/>
                <w:szCs w:val="18"/>
              </w:rPr>
              <w:t>Acetone</w:t>
            </w:r>
          </w:p>
        </w:tc>
        <w:tc>
          <w:tcPr>
            <w:tcW w:w="627" w:type="pct"/>
            <w:tcBorders>
              <w:top w:val="single" w:sz="12" w:space="0" w:color="000000"/>
              <w:left w:val="single" w:sz="4" w:space="0" w:color="auto"/>
              <w:bottom w:val="single" w:sz="6" w:space="0" w:color="auto"/>
            </w:tcBorders>
            <w:vAlign w:val="center"/>
          </w:tcPr>
          <w:p w14:paraId="643AFDAE" w14:textId="77777777" w:rsidR="009F5419" w:rsidRPr="007E0E65" w:rsidRDefault="009F5419" w:rsidP="003A5EB9">
            <w:pPr>
              <w:tabs>
                <w:tab w:val="left" w:pos="0"/>
                <w:tab w:val="left" w:pos="851"/>
                <w:tab w:val="left" w:pos="1701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7E0E65">
              <w:rPr>
                <w:sz w:val="18"/>
                <w:szCs w:val="18"/>
              </w:rPr>
              <w:t>Diethylether</w:t>
            </w:r>
            <w:proofErr w:type="spellEnd"/>
          </w:p>
        </w:tc>
        <w:tc>
          <w:tcPr>
            <w:tcW w:w="627" w:type="pct"/>
            <w:tcBorders>
              <w:top w:val="single" w:sz="12" w:space="0" w:color="000000"/>
              <w:bottom w:val="single" w:sz="6" w:space="0" w:color="auto"/>
            </w:tcBorders>
            <w:vAlign w:val="center"/>
          </w:tcPr>
          <w:p w14:paraId="4622F645" w14:textId="77777777" w:rsidR="009F5419" w:rsidRPr="007E0E65" w:rsidRDefault="009F5419" w:rsidP="003A5EB9">
            <w:pPr>
              <w:tabs>
                <w:tab w:val="left" w:pos="0"/>
                <w:tab w:val="left" w:pos="851"/>
                <w:tab w:val="left" w:pos="1701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7E0E65">
              <w:rPr>
                <w:sz w:val="18"/>
                <w:szCs w:val="18"/>
              </w:rPr>
              <w:t>Butanol</w:t>
            </w:r>
          </w:p>
          <w:p w14:paraId="464E8AC9" w14:textId="77777777" w:rsidR="009F5419" w:rsidRPr="007E0E65" w:rsidRDefault="009F5419" w:rsidP="003A5EB9">
            <w:pPr>
              <w:tabs>
                <w:tab w:val="left" w:pos="0"/>
                <w:tab w:val="left" w:pos="851"/>
                <w:tab w:val="left" w:pos="1701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line="276" w:lineRule="auto"/>
              <w:jc w:val="center"/>
              <w:rPr>
                <w:sz w:val="18"/>
                <w:szCs w:val="18"/>
              </w:rPr>
            </w:pPr>
            <w:r w:rsidRPr="007E0E65">
              <w:rPr>
                <w:sz w:val="18"/>
                <w:szCs w:val="18"/>
              </w:rPr>
              <w:t>(n-, iso)</w:t>
            </w:r>
          </w:p>
        </w:tc>
        <w:tc>
          <w:tcPr>
            <w:tcW w:w="625" w:type="pct"/>
            <w:tcBorders>
              <w:top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4E2F1311" w14:textId="77777777" w:rsidR="009F5419" w:rsidRPr="007E0E65" w:rsidRDefault="009F5419" w:rsidP="003A5EB9">
            <w:pPr>
              <w:tabs>
                <w:tab w:val="left" w:pos="0"/>
                <w:tab w:val="left" w:pos="851"/>
                <w:tab w:val="left" w:pos="1701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7E0E65">
              <w:rPr>
                <w:sz w:val="18"/>
                <w:szCs w:val="18"/>
              </w:rPr>
              <w:t>Methyl-isobutylketon</w:t>
            </w:r>
            <w:proofErr w:type="spellEnd"/>
          </w:p>
        </w:tc>
      </w:tr>
      <w:tr w:rsidR="009F5419" w:rsidRPr="007E0E65" w14:paraId="76BAA877" w14:textId="77777777" w:rsidTr="003A5EB9">
        <w:trPr>
          <w:cantSplit/>
          <w:trHeight w:val="244"/>
        </w:trPr>
        <w:tc>
          <w:tcPr>
            <w:tcW w:w="461" w:type="pct"/>
            <w:tcBorders>
              <w:top w:val="nil"/>
              <w:bottom w:val="single" w:sz="12" w:space="0" w:color="000000"/>
              <w:right w:val="single" w:sz="12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092E0AF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467" w:type="pct"/>
            <w:tcBorders>
              <w:top w:val="single" w:sz="6" w:space="0" w:color="auto"/>
              <w:bottom w:val="single" w:sz="12" w:space="0" w:color="000000"/>
            </w:tcBorders>
          </w:tcPr>
          <w:p w14:paraId="46680CE2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7" w:type="pct"/>
            <w:tcBorders>
              <w:top w:val="single" w:sz="6" w:space="0" w:color="auto"/>
              <w:bottom w:val="single" w:sz="12" w:space="0" w:color="000000"/>
            </w:tcBorders>
          </w:tcPr>
          <w:p w14:paraId="20C321C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m u.t.</w:t>
            </w:r>
          </w:p>
        </w:tc>
        <w:tc>
          <w:tcPr>
            <w:tcW w:w="472" w:type="pct"/>
            <w:tcBorders>
              <w:top w:val="single" w:sz="6" w:space="0" w:color="auto"/>
              <w:bottom w:val="single" w:sz="12" w:space="0" w:color="000000"/>
              <w:right w:val="single" w:sz="12" w:space="0" w:color="000000"/>
            </w:tcBorders>
          </w:tcPr>
          <w:p w14:paraId="78F49E4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 u.t.</w:t>
            </w:r>
          </w:p>
        </w:tc>
        <w:tc>
          <w:tcPr>
            <w:tcW w:w="543" w:type="pct"/>
            <w:tcBorders>
              <w:top w:val="single" w:sz="6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5B69A7D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g/l</w:t>
            </w:r>
          </w:p>
        </w:tc>
        <w:tc>
          <w:tcPr>
            <w:tcW w:w="711" w:type="pct"/>
            <w:tcBorders>
              <w:top w:val="single" w:sz="6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7F59DCF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g/l</w:t>
            </w:r>
          </w:p>
        </w:tc>
        <w:tc>
          <w:tcPr>
            <w:tcW w:w="627" w:type="pct"/>
            <w:tcBorders>
              <w:top w:val="single" w:sz="6" w:space="0" w:color="auto"/>
              <w:left w:val="single" w:sz="4" w:space="0" w:color="auto"/>
              <w:bottom w:val="single" w:sz="12" w:space="0" w:color="000000"/>
            </w:tcBorders>
            <w:vAlign w:val="center"/>
          </w:tcPr>
          <w:p w14:paraId="357EF07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g/l</w:t>
            </w:r>
          </w:p>
        </w:tc>
        <w:tc>
          <w:tcPr>
            <w:tcW w:w="627" w:type="pct"/>
            <w:tcBorders>
              <w:top w:val="single" w:sz="6" w:space="0" w:color="auto"/>
              <w:bottom w:val="single" w:sz="12" w:space="0" w:color="000000"/>
            </w:tcBorders>
            <w:vAlign w:val="center"/>
          </w:tcPr>
          <w:p w14:paraId="61DB94BD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g/l</w:t>
            </w:r>
          </w:p>
        </w:tc>
        <w:tc>
          <w:tcPr>
            <w:tcW w:w="625" w:type="pct"/>
            <w:tcBorders>
              <w:top w:val="single" w:sz="6" w:space="0" w:color="auto"/>
              <w:bottom w:val="single" w:sz="12" w:space="0" w:color="000000"/>
            </w:tcBorders>
            <w:tcMar>
              <w:top w:w="23" w:type="dxa"/>
              <w:bottom w:w="23" w:type="dxa"/>
            </w:tcMar>
            <w:vAlign w:val="center"/>
          </w:tcPr>
          <w:p w14:paraId="3FE6078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g/l</w:t>
            </w:r>
          </w:p>
        </w:tc>
      </w:tr>
      <w:tr w:rsidR="009F5419" w:rsidRPr="007E0E65" w14:paraId="4F52C6EA" w14:textId="77777777" w:rsidTr="003A5EB9">
        <w:trPr>
          <w:cantSplit/>
          <w:trHeight w:val="310"/>
        </w:trPr>
        <w:tc>
          <w:tcPr>
            <w:tcW w:w="461" w:type="pct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1DDDDC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B</w:t>
            </w:r>
            <w:r>
              <w:rPr>
                <w:spacing w:val="-2"/>
              </w:rPr>
              <w:t>1</w:t>
            </w:r>
          </w:p>
        </w:tc>
        <w:tc>
          <w:tcPr>
            <w:tcW w:w="467" w:type="pct"/>
            <w:tcBorders>
              <w:top w:val="single" w:sz="4" w:space="0" w:color="000000"/>
              <w:bottom w:val="single" w:sz="12" w:space="0" w:color="000000"/>
            </w:tcBorders>
          </w:tcPr>
          <w:p w14:paraId="67931C5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7" w:type="pct"/>
            <w:tcBorders>
              <w:top w:val="single" w:sz="4" w:space="0" w:color="000000"/>
              <w:bottom w:val="single" w:sz="12" w:space="0" w:color="000000"/>
            </w:tcBorders>
          </w:tcPr>
          <w:p w14:paraId="11B36D8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72" w:type="pct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B7EB7A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3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vAlign w:val="center"/>
          </w:tcPr>
          <w:p w14:paraId="37585E0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11" w:type="pct"/>
            <w:tcBorders>
              <w:top w:val="single" w:sz="4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vAlign w:val="center"/>
          </w:tcPr>
          <w:p w14:paraId="541D178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7" w:type="pct"/>
            <w:tcBorders>
              <w:top w:val="single" w:sz="4" w:space="0" w:color="000000"/>
              <w:left w:val="single" w:sz="4" w:space="0" w:color="auto"/>
              <w:bottom w:val="single" w:sz="12" w:space="0" w:color="000000"/>
            </w:tcBorders>
            <w:vAlign w:val="center"/>
          </w:tcPr>
          <w:p w14:paraId="7B1B703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7" w:type="pct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66AD3C0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5" w:type="pct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EE4EC8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0E0C42A4" w14:textId="77777777" w:rsidTr="003A5EB9">
        <w:trPr>
          <w:cantSplit/>
          <w:trHeight w:val="310"/>
        </w:trPr>
        <w:tc>
          <w:tcPr>
            <w:tcW w:w="1867" w:type="pct"/>
            <w:gridSpan w:val="4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A5F0F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rPr>
                <w:spacing w:val="-2"/>
              </w:rPr>
            </w:pPr>
            <w:r w:rsidRPr="007E0E65">
              <w:rPr>
                <w:spacing w:val="-2"/>
              </w:rPr>
              <w:t>Grundvands-kvalitetskriterier</w:t>
            </w:r>
          </w:p>
        </w:tc>
        <w:tc>
          <w:tcPr>
            <w:tcW w:w="543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A1A64DD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10</w:t>
            </w:r>
          </w:p>
        </w:tc>
        <w:tc>
          <w:tcPr>
            <w:tcW w:w="711" w:type="pct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19C350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10</w:t>
            </w:r>
          </w:p>
        </w:tc>
        <w:tc>
          <w:tcPr>
            <w:tcW w:w="627" w:type="pct"/>
            <w:tcBorders>
              <w:top w:val="single" w:sz="12" w:space="0" w:color="000000"/>
              <w:left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00ABE122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10</w:t>
            </w:r>
          </w:p>
        </w:tc>
        <w:tc>
          <w:tcPr>
            <w:tcW w:w="627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5CE88BA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-</w:t>
            </w:r>
          </w:p>
        </w:tc>
        <w:tc>
          <w:tcPr>
            <w:tcW w:w="625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604339C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10</w:t>
            </w:r>
          </w:p>
        </w:tc>
      </w:tr>
    </w:tbl>
    <w:p w14:paraId="07653BAA" w14:textId="77777777" w:rsidR="009F5419" w:rsidRDefault="009F5419" w:rsidP="009F5419">
      <w:pPr>
        <w:pStyle w:val="Billedtekst"/>
        <w:spacing w:line="276" w:lineRule="auto"/>
        <w:jc w:val="both"/>
      </w:pPr>
      <w:r w:rsidRPr="007E0E65">
        <w:t>Tabel 6.</w:t>
      </w:r>
      <w:r>
        <w:t>8</w:t>
      </w:r>
      <w:r w:rsidRPr="007E0E65">
        <w:t>:</w:t>
      </w:r>
      <w:r w:rsidRPr="007E0E65">
        <w:tab/>
        <w:t>Udvalgte resultater af analyse</w:t>
      </w:r>
      <w:r>
        <w:t>r</w:t>
      </w:r>
      <w:r w:rsidRPr="007E0E65">
        <w:t xml:space="preserve"> for </w:t>
      </w:r>
      <w:r>
        <w:t>vandblandbare opløsningsmidler.</w:t>
      </w:r>
    </w:p>
    <w:p w14:paraId="51AE9112" w14:textId="77777777" w:rsidR="009F5419" w:rsidRDefault="009F5419" w:rsidP="009F5419">
      <w:pPr>
        <w:rPr>
          <w:i/>
          <w:color w:val="FF0000"/>
        </w:rPr>
      </w:pPr>
      <w:r w:rsidRPr="007E0E65">
        <w:br/>
      </w:r>
      <w:r>
        <w:fldChar w:fldCharType="begin">
          <w:ffData>
            <w:name w:val=""/>
            <w:enabled/>
            <w:calcOnExit w:val="0"/>
            <w:textInput>
              <w:default w:val="Beskrivelse af resultat af vandblandbare opløsningsmidler for grundvand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Beskrivelse af resultat af vandblandbare opløsningsmidler for grundvand</w:t>
      </w:r>
      <w:r>
        <w:fldChar w:fldCharType="end"/>
      </w:r>
      <w:r w:rsidRPr="007E0E65">
        <w:t>.</w:t>
      </w:r>
      <w:r w:rsidRPr="00B57418">
        <w:rPr>
          <w:i/>
          <w:color w:val="FF0000"/>
        </w:rPr>
        <w:t xml:space="preserve"> G</w:t>
      </w:r>
      <w:r w:rsidRPr="00460D8A">
        <w:rPr>
          <w:i/>
          <w:color w:val="FF0000"/>
        </w:rPr>
        <w:t>anske kort og faktuelt – konklud</w:t>
      </w:r>
      <w:r>
        <w:rPr>
          <w:i/>
          <w:color w:val="FF0000"/>
        </w:rPr>
        <w:t>é</w:t>
      </w:r>
      <w:r w:rsidRPr="00460D8A">
        <w:rPr>
          <w:i/>
          <w:color w:val="FF0000"/>
        </w:rPr>
        <w:t>r på resultaterne i de næste kapitler.</w:t>
      </w:r>
    </w:p>
    <w:p w14:paraId="31002EBD" w14:textId="77777777" w:rsidR="009F5419" w:rsidRDefault="009F5419" w:rsidP="009F5419"/>
    <w:p w14:paraId="6F0DE246" w14:textId="77777777" w:rsidR="009F5419" w:rsidRDefault="009F5419" w:rsidP="009F5419">
      <w:pPr>
        <w:jc w:val="both"/>
      </w:pPr>
      <w:r w:rsidRPr="007E0E65">
        <w:t>Samtlige analyserede vandblandbare opløsningsmidler fremgår af analyserapporten i bilag 4.</w:t>
      </w:r>
    </w:p>
    <w:p w14:paraId="02AE7A90" w14:textId="77777777" w:rsidR="009F5419" w:rsidRDefault="009F5419" w:rsidP="009F5419">
      <w:pPr>
        <w:jc w:val="both"/>
      </w:pPr>
    </w:p>
    <w:p w14:paraId="7AA0A5C6" w14:textId="77777777" w:rsidR="009F5419" w:rsidRPr="00931C2A" w:rsidRDefault="009F5419" w:rsidP="009F5419">
      <w:pPr>
        <w:jc w:val="both"/>
        <w:rPr>
          <w:b/>
          <w:color w:val="007FB3" w:themeColor="accent6" w:themeTint="BF"/>
          <w:sz w:val="22"/>
          <w:szCs w:val="22"/>
        </w:rPr>
      </w:pPr>
      <w:r w:rsidRPr="00931C2A">
        <w:rPr>
          <w:b/>
          <w:color w:val="007FB3" w:themeColor="accent6" w:themeTint="BF"/>
          <w:sz w:val="22"/>
          <w:szCs w:val="22"/>
        </w:rPr>
        <w:t>Grundvandsprøver - pesticider</w:t>
      </w:r>
    </w:p>
    <w:p w14:paraId="0004975E" w14:textId="77777777" w:rsidR="009F5419" w:rsidRDefault="009F5419" w:rsidP="009F5419">
      <w:pPr>
        <w:jc w:val="both"/>
      </w:pPr>
      <w:r>
        <w:rPr>
          <w:color w:val="007FB3" w:themeColor="accent6" w:themeTint="BF"/>
        </w:rPr>
        <w:t>Hvis der også er analyseret for pesticider, indsættes udvalgte pesticider i en tabel. Beskriv, hvor stor både denne og eventuelt tidligere analysepakker har været (hvor mange pesticider, er der analyseret for), og henvis ellers til det bilag, hvor analyseblanketterne er indsat.</w:t>
      </w:r>
    </w:p>
    <w:p w14:paraId="4B2FB40F" w14:textId="77777777" w:rsidR="009F5419" w:rsidRDefault="009F5419" w:rsidP="009F5419">
      <w:pPr>
        <w:jc w:val="both"/>
      </w:pPr>
    </w:p>
    <w:p w14:paraId="001B8529" w14:textId="77777777" w:rsidR="009F5419" w:rsidRPr="007C5F23" w:rsidRDefault="009F5419" w:rsidP="009F5419">
      <w:pPr>
        <w:pStyle w:val="TypografiEfter11pkt"/>
        <w:spacing w:after="0"/>
        <w:ind w:left="0"/>
        <w:jc w:val="both"/>
        <w:rPr>
          <w:b/>
          <w:sz w:val="24"/>
          <w:szCs w:val="24"/>
        </w:rPr>
      </w:pPr>
      <w:bookmarkStart w:id="187" w:name="_Toc411596440"/>
      <w:r w:rsidRPr="007C5F23">
        <w:rPr>
          <w:b/>
          <w:sz w:val="24"/>
          <w:szCs w:val="24"/>
        </w:rPr>
        <w:t>Poreluftprøver</w:t>
      </w:r>
    </w:p>
    <w:p w14:paraId="3AD031D6" w14:textId="77777777" w:rsidR="009F5419" w:rsidRDefault="009F5419" w:rsidP="009F5419">
      <w:pPr>
        <w:pStyle w:val="TypografiEfter11pkt"/>
        <w:spacing w:after="0"/>
        <w:ind w:left="0"/>
        <w:jc w:val="both"/>
        <w:rPr>
          <w:b/>
          <w:i/>
          <w:sz w:val="18"/>
          <w:szCs w:val="18"/>
          <w:lang w:val="da-DK"/>
        </w:rPr>
      </w:pPr>
    </w:p>
    <w:p w14:paraId="6014C492" w14:textId="77777777" w:rsidR="009F5419" w:rsidRPr="005C6838" w:rsidRDefault="009F5419" w:rsidP="009F5419">
      <w:pPr>
        <w:pStyle w:val="TypografiEfter11pkt"/>
        <w:spacing w:after="0"/>
        <w:ind w:left="0"/>
        <w:jc w:val="both"/>
        <w:rPr>
          <w:b/>
          <w:i/>
          <w:sz w:val="18"/>
          <w:szCs w:val="18"/>
          <w:lang w:val="da-DK"/>
        </w:rPr>
      </w:pPr>
      <w:r w:rsidRPr="005C6838">
        <w:rPr>
          <w:b/>
          <w:i/>
          <w:sz w:val="18"/>
          <w:szCs w:val="18"/>
          <w:lang w:val="da-DK"/>
        </w:rPr>
        <w:t>Forklaring til tabel</w:t>
      </w:r>
      <w:r w:rsidRPr="005C6838">
        <w:rPr>
          <w:b/>
          <w:i/>
          <w:color w:val="0070C0"/>
          <w:sz w:val="18"/>
          <w:szCs w:val="18"/>
          <w:lang w:val="da-DK"/>
        </w:rPr>
        <w:t>(ler)</w:t>
      </w:r>
      <w:r w:rsidRPr="005C6838">
        <w:rPr>
          <w:b/>
          <w:i/>
          <w:sz w:val="18"/>
          <w:szCs w:val="18"/>
          <w:lang w:val="da-DK"/>
        </w:rPr>
        <w:t>:</w:t>
      </w:r>
    </w:p>
    <w:p w14:paraId="17C5F77F" w14:textId="77777777" w:rsidR="009F5419" w:rsidRPr="005C6838" w:rsidRDefault="009F5419" w:rsidP="009F5419">
      <w:pPr>
        <w:pStyle w:val="Billedtekst-under"/>
        <w:spacing w:line="240" w:lineRule="auto"/>
        <w:rPr>
          <w:b w:val="0"/>
          <w:i/>
        </w:rPr>
      </w:pPr>
      <w:r w:rsidRPr="005C6838">
        <w:rPr>
          <w:b w:val="0"/>
          <w:i/>
        </w:rPr>
        <w:t>m u.t.: Meter under terræn</w:t>
      </w:r>
    </w:p>
    <w:p w14:paraId="20B4908A" w14:textId="77777777" w:rsidR="009F5419" w:rsidRPr="005C6838" w:rsidRDefault="009F5419" w:rsidP="009F5419">
      <w:pPr>
        <w:pStyle w:val="Billedtekst-under"/>
        <w:spacing w:line="240" w:lineRule="auto"/>
        <w:rPr>
          <w:b w:val="0"/>
          <w:i/>
        </w:rPr>
      </w:pPr>
      <w:r w:rsidRPr="005C6838">
        <w:rPr>
          <w:b w:val="0"/>
          <w:i/>
        </w:rPr>
        <w:t>&lt;: Mindre end detektionsgrænsen (angivet af laboratoriet)</w:t>
      </w:r>
    </w:p>
    <w:p w14:paraId="4A19C9F6" w14:textId="77777777" w:rsidR="009F5419" w:rsidRPr="005C6838" w:rsidRDefault="009F5419" w:rsidP="009F5419">
      <w:pPr>
        <w:pStyle w:val="Billedtekst-under"/>
        <w:spacing w:line="240" w:lineRule="auto"/>
        <w:rPr>
          <w:b w:val="0"/>
          <w:i/>
        </w:rPr>
      </w:pPr>
      <w:r w:rsidRPr="005C6838">
        <w:rPr>
          <w:b w:val="0"/>
          <w:i/>
        </w:rPr>
        <w:lastRenderedPageBreak/>
        <w:t>ug: under gulv</w:t>
      </w:r>
    </w:p>
    <w:p w14:paraId="5A65B550" w14:textId="77777777" w:rsidR="009F5419" w:rsidRPr="005C6838" w:rsidRDefault="009F5419" w:rsidP="009F5419">
      <w:pPr>
        <w:pStyle w:val="Billedtekst-under"/>
        <w:spacing w:line="240" w:lineRule="auto"/>
        <w:rPr>
          <w:b w:val="0"/>
          <w:i/>
        </w:rPr>
      </w:pPr>
      <w:r w:rsidRPr="001D66BD">
        <w:rPr>
          <w:bCs w:val="0"/>
          <w:i/>
          <w:shd w:val="clear" w:color="auto" w:fill="BFBFBF" w:themeFill="background1" w:themeFillShade="BF"/>
        </w:rPr>
        <w:t>GRÅ</w:t>
      </w:r>
      <w:r>
        <w:rPr>
          <w:bCs w:val="0"/>
          <w:i/>
          <w:shd w:val="clear" w:color="auto" w:fill="BFBFBF" w:themeFill="background1" w:themeFillShade="BF"/>
        </w:rPr>
        <w:t>/FED</w:t>
      </w:r>
      <w:r w:rsidRPr="005C6838">
        <w:rPr>
          <w:b w:val="0"/>
          <w:i/>
          <w:shd w:val="clear" w:color="auto" w:fill="BFBFBF" w:themeFill="background1" w:themeFillShade="BF"/>
        </w:rPr>
        <w:t>:</w:t>
      </w:r>
      <w:r w:rsidRPr="005C6838">
        <w:rPr>
          <w:b w:val="0"/>
          <w:i/>
        </w:rPr>
        <w:t xml:space="preserve"> Overskrider</w:t>
      </w:r>
      <w:r>
        <w:rPr>
          <w:b w:val="0"/>
          <w:i/>
        </w:rPr>
        <w:t xml:space="preserve"> eller lig med </w:t>
      </w:r>
      <w:r w:rsidRPr="005C6838">
        <w:rPr>
          <w:b w:val="0"/>
          <w:i/>
        </w:rPr>
        <w:t>afdampningskriteriet for poreluftmålinger</w:t>
      </w:r>
    </w:p>
    <w:p w14:paraId="0AE99AD4" w14:textId="77777777" w:rsidR="009F5419" w:rsidRDefault="009F5419" w:rsidP="009F5419">
      <w:pPr>
        <w:pStyle w:val="Brdtekst"/>
        <w:spacing w:after="0"/>
        <w:rPr>
          <w:b/>
        </w:rPr>
      </w:pPr>
    </w:p>
    <w:p w14:paraId="3EE5658C" w14:textId="77777777" w:rsidR="009F5419" w:rsidRPr="00C2086E" w:rsidRDefault="009F5419" w:rsidP="009F5419">
      <w:pPr>
        <w:pStyle w:val="Brdtekst"/>
        <w:spacing w:after="0"/>
        <w:rPr>
          <w:b/>
        </w:rPr>
      </w:pPr>
      <w:r w:rsidRPr="00C2086E">
        <w:rPr>
          <w:b/>
        </w:rPr>
        <w:t>Poreluftprøver – kulbrinteanalyser</w:t>
      </w:r>
      <w:bookmarkEnd w:id="187"/>
    </w:p>
    <w:p w14:paraId="01757DFC" w14:textId="77777777" w:rsidR="009F5419" w:rsidRDefault="009F5419" w:rsidP="009F5419">
      <w:pPr>
        <w:jc w:val="both"/>
      </w:pPr>
      <w:r w:rsidRPr="007E0E65">
        <w:t>Resultaterne af analyserne for indhold af kulbrinter i poreluftprøverne fremgår af tabel 6.</w:t>
      </w:r>
      <w:r>
        <w:t>9</w:t>
      </w:r>
      <w:r w:rsidRPr="007E0E65">
        <w:t>.</w:t>
      </w:r>
    </w:p>
    <w:p w14:paraId="136EE306" w14:textId="77777777" w:rsidR="009F5419" w:rsidRPr="007E0E65" w:rsidRDefault="009F5419" w:rsidP="009F5419">
      <w:pPr>
        <w:jc w:val="both"/>
      </w:pPr>
    </w:p>
    <w:tbl>
      <w:tblPr>
        <w:tblW w:w="9072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09"/>
        <w:gridCol w:w="850"/>
        <w:gridCol w:w="851"/>
        <w:gridCol w:w="850"/>
        <w:gridCol w:w="851"/>
        <w:gridCol w:w="992"/>
        <w:gridCol w:w="850"/>
        <w:gridCol w:w="1134"/>
        <w:gridCol w:w="1134"/>
      </w:tblGrid>
      <w:tr w:rsidR="009F5419" w:rsidRPr="007E0E65" w14:paraId="1680B86A" w14:textId="77777777" w:rsidTr="003A5EB9">
        <w:tc>
          <w:tcPr>
            <w:tcW w:w="851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00812AF" w14:textId="77777777" w:rsidR="009F5419" w:rsidRPr="007E0E65" w:rsidRDefault="009F5419" w:rsidP="003A5EB9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Målested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14:paraId="70C176B6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Dato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14:paraId="48F40FFA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Dybde</w:t>
            </w:r>
          </w:p>
        </w:tc>
        <w:tc>
          <w:tcPr>
            <w:tcW w:w="85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615C29C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Befæstning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BD7BDE1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Benzen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14:paraId="3E9C2719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Toluen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0794B311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proofErr w:type="spellStart"/>
            <w:r w:rsidRPr="007E0E65">
              <w:rPr>
                <w:spacing w:val="-2"/>
              </w:rPr>
              <w:t>Ethyl</w:t>
            </w:r>
            <w:proofErr w:type="spellEnd"/>
            <w:r w:rsidRPr="007E0E65">
              <w:rPr>
                <w:spacing w:val="-2"/>
              </w:rPr>
              <w:t>-benzen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14:paraId="6EA64381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proofErr w:type="spellStart"/>
            <w:r w:rsidRPr="007E0E65">
              <w:rPr>
                <w:spacing w:val="-2"/>
              </w:rPr>
              <w:t>Xylener</w:t>
            </w:r>
            <w:proofErr w:type="spellEnd"/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7B788BC5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C</w:t>
            </w:r>
            <w:r w:rsidRPr="007E0E65">
              <w:rPr>
                <w:spacing w:val="-2"/>
                <w:vertAlign w:val="subscript"/>
              </w:rPr>
              <w:t>9</w:t>
            </w:r>
            <w:r>
              <w:rPr>
                <w:spacing w:val="-2"/>
              </w:rPr>
              <w:t>-</w:t>
            </w:r>
            <w:r w:rsidRPr="007E0E65">
              <w:rPr>
                <w:spacing w:val="-2"/>
              </w:rPr>
              <w:t>C</w:t>
            </w:r>
            <w:r w:rsidRPr="007E0E65">
              <w:rPr>
                <w:spacing w:val="-2"/>
                <w:vertAlign w:val="subscript"/>
              </w:rPr>
              <w:t>10</w:t>
            </w:r>
            <w:r w:rsidRPr="007E0E65">
              <w:rPr>
                <w:spacing w:val="-2"/>
              </w:rPr>
              <w:t xml:space="preserve"> </w:t>
            </w:r>
            <w:proofErr w:type="spellStart"/>
            <w:r w:rsidRPr="007E0E65">
              <w:rPr>
                <w:spacing w:val="-2"/>
              </w:rPr>
              <w:t>aromater</w:t>
            </w:r>
            <w:proofErr w:type="spellEnd"/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5A96F196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Total-</w:t>
            </w:r>
          </w:p>
          <w:p w14:paraId="6BBEEC6B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kulbrinter</w:t>
            </w:r>
          </w:p>
        </w:tc>
      </w:tr>
      <w:tr w:rsidR="009F5419" w:rsidRPr="007E0E65" w14:paraId="5BBE4B7D" w14:textId="77777777" w:rsidTr="003A5EB9">
        <w:tc>
          <w:tcPr>
            <w:tcW w:w="851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14:paraId="632F7194" w14:textId="77777777" w:rsidR="009F5419" w:rsidRPr="007E0E65" w:rsidRDefault="009F5419" w:rsidP="003A5EB9">
            <w:pPr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14:paraId="2E252803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627CCE7C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 u.t.</w:t>
            </w:r>
          </w:p>
        </w:tc>
        <w:tc>
          <w:tcPr>
            <w:tcW w:w="851" w:type="dxa"/>
            <w:tcBorders>
              <w:bottom w:val="single" w:sz="12" w:space="0" w:color="auto"/>
              <w:right w:val="single" w:sz="12" w:space="0" w:color="auto"/>
            </w:tcBorders>
          </w:tcPr>
          <w:p w14:paraId="690A4B41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(cm)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</w:tcBorders>
          </w:tcPr>
          <w:p w14:paraId="4AF5DF25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557E62CF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6CA18D44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0CB56364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25B2A635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519EFF8B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</w:tr>
      <w:tr w:rsidR="009F5419" w:rsidRPr="007E0E65" w14:paraId="033A500A" w14:textId="77777777" w:rsidTr="003A5EB9">
        <w:tc>
          <w:tcPr>
            <w:tcW w:w="851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E62EC01" w14:textId="77777777" w:rsidR="009F5419" w:rsidRPr="007E0E65" w:rsidRDefault="009F5419" w:rsidP="003A5EB9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P</w:t>
            </w:r>
            <w:r>
              <w:rPr>
                <w:spacing w:val="-2"/>
              </w:rPr>
              <w:t>L</w:t>
            </w:r>
            <w:r w:rsidRPr="007E0E65">
              <w:rPr>
                <w:spacing w:val="-2"/>
              </w:rPr>
              <w:t>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8" w:space="0" w:color="auto"/>
            </w:tcBorders>
          </w:tcPr>
          <w:p w14:paraId="2404A3ED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8" w:space="0" w:color="auto"/>
            </w:tcBorders>
          </w:tcPr>
          <w:p w14:paraId="61119276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A2CB120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fldChar w:fldCharType="begin">
                <w:ffData>
                  <w:name w:val=""/>
                  <w:enabled/>
                  <w:calcOnExit w:val="0"/>
                  <w:textInput>
                    <w:default w:val="Græs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Græs</w:t>
            </w:r>
            <w:r w:rsidRPr="007E0E65">
              <w:fldChar w:fldCharType="end"/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14:paraId="1F9406EC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8" w:space="0" w:color="auto"/>
            </w:tcBorders>
          </w:tcPr>
          <w:p w14:paraId="0CDA4D9A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</w:tcBorders>
          </w:tcPr>
          <w:p w14:paraId="2DDFB376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8" w:space="0" w:color="auto"/>
            </w:tcBorders>
          </w:tcPr>
          <w:p w14:paraId="79F47747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 w14:paraId="3290CE96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 w14:paraId="78522AA1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15D0DDA0" w14:textId="77777777" w:rsidTr="003A5EB9">
        <w:tc>
          <w:tcPr>
            <w:tcW w:w="851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6F1D3252" w14:textId="77777777" w:rsidR="009F5419" w:rsidRPr="007E0E65" w:rsidRDefault="009F5419" w:rsidP="003A5EB9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P</w:t>
            </w:r>
            <w:r>
              <w:rPr>
                <w:spacing w:val="-2"/>
              </w:rPr>
              <w:t>L</w:t>
            </w:r>
            <w:r w:rsidRPr="007E0E65">
              <w:rPr>
                <w:spacing w:val="-2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12" w:space="0" w:color="auto"/>
            </w:tcBorders>
          </w:tcPr>
          <w:p w14:paraId="4E2077D1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0" w:type="dxa"/>
            <w:tcBorders>
              <w:top w:val="single" w:sz="8" w:space="0" w:color="auto"/>
              <w:bottom w:val="single" w:sz="12" w:space="0" w:color="auto"/>
            </w:tcBorders>
          </w:tcPr>
          <w:p w14:paraId="4EA1596D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1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1EF095E6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fldChar w:fldCharType="begin">
                <w:ffData>
                  <w:name w:val=""/>
                  <w:enabled/>
                  <w:calcOnExit w:val="0"/>
                  <w:textInput>
                    <w:default w:val="Asfalt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Asfalt</w:t>
            </w:r>
            <w:r w:rsidRPr="007E0E65">
              <w:fldChar w:fldCharType="end"/>
            </w:r>
          </w:p>
        </w:tc>
        <w:tc>
          <w:tcPr>
            <w:tcW w:w="85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</w:tcPr>
          <w:p w14:paraId="0EB3503B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1" w:type="dxa"/>
            <w:tcBorders>
              <w:top w:val="single" w:sz="8" w:space="0" w:color="auto"/>
              <w:bottom w:val="single" w:sz="12" w:space="0" w:color="auto"/>
            </w:tcBorders>
          </w:tcPr>
          <w:p w14:paraId="10199957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12" w:space="0" w:color="auto"/>
            </w:tcBorders>
          </w:tcPr>
          <w:p w14:paraId="411C5108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0" w:type="dxa"/>
            <w:tcBorders>
              <w:top w:val="single" w:sz="8" w:space="0" w:color="auto"/>
              <w:bottom w:val="single" w:sz="12" w:space="0" w:color="auto"/>
            </w:tcBorders>
          </w:tcPr>
          <w:p w14:paraId="765D831C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12" w:space="0" w:color="auto"/>
            </w:tcBorders>
          </w:tcPr>
          <w:p w14:paraId="7C7BB5E4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12" w:space="0" w:color="auto"/>
            </w:tcBorders>
          </w:tcPr>
          <w:p w14:paraId="30FDDB3F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63D3679F" w14:textId="77777777" w:rsidTr="003A5EB9">
        <w:tc>
          <w:tcPr>
            <w:tcW w:w="8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D2FF85" w14:textId="77777777" w:rsidR="009F5419" w:rsidRPr="007E0E65" w:rsidRDefault="009F5419" w:rsidP="003A5EB9">
            <w:pPr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MP1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14:paraId="21A1543B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14:paraId="452916C7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5BA4BC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fldChar w:fldCharType="begin">
                <w:ffData>
                  <w:name w:val=""/>
                  <w:enabled/>
                  <w:calcOnExit w:val="0"/>
                  <w:textInput>
                    <w:default w:val="Beton (10,0)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Beton (10,0)</w:t>
            </w:r>
            <w:r w:rsidRPr="007E0E65">
              <w:fldChar w:fldCharType="end"/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ACBB555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14:paraId="53F87371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14:paraId="7D718FA9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14:paraId="08A14FE4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14:paraId="2F829D4B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14:paraId="40D91A51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675F63D3" w14:textId="77777777" w:rsidTr="003A5EB9">
        <w:tc>
          <w:tcPr>
            <w:tcW w:w="3261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3B2291" w14:textId="77777777" w:rsidR="009F5419" w:rsidRPr="007E0E65" w:rsidRDefault="009F5419" w:rsidP="003A5EB9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Afdampningskriterier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7A9EC6B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0,13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CDF9340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400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820B193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9493E81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30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EF9622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100</w:t>
            </w:r>
          </w:p>
        </w:tc>
      </w:tr>
    </w:tbl>
    <w:p w14:paraId="51858ED0" w14:textId="77777777" w:rsidR="009F5419" w:rsidRDefault="009F5419" w:rsidP="009F5419">
      <w:pPr>
        <w:pStyle w:val="Billedtekst"/>
        <w:spacing w:line="276" w:lineRule="auto"/>
        <w:jc w:val="both"/>
      </w:pPr>
      <w:r w:rsidRPr="007E0E65">
        <w:t xml:space="preserve">Tabel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3C04BA">
        <w:rPr>
          <w:noProof/>
        </w:rPr>
        <w:t>6</w:t>
      </w:r>
      <w:r>
        <w:rPr>
          <w:noProof/>
        </w:rPr>
        <w:fldChar w:fldCharType="end"/>
      </w:r>
      <w:r w:rsidRPr="007E0E65">
        <w:t>.</w:t>
      </w:r>
      <w:r>
        <w:t>9</w:t>
      </w:r>
      <w:r w:rsidRPr="007E0E65">
        <w:t>:</w:t>
      </w:r>
      <w:r w:rsidRPr="007E0E65">
        <w:tab/>
        <w:t>Resultat</w:t>
      </w:r>
      <w:r>
        <w:t>er</w:t>
      </w:r>
      <w:r w:rsidRPr="007E0E65">
        <w:t xml:space="preserve"> af kulbri</w:t>
      </w:r>
      <w:r>
        <w:t xml:space="preserve">nteanalyser af poreluftprøver. </w:t>
      </w:r>
    </w:p>
    <w:p w14:paraId="0BC49064" w14:textId="77777777" w:rsidR="009F5419" w:rsidRPr="00700B4B" w:rsidRDefault="009F5419" w:rsidP="009F5419"/>
    <w:p w14:paraId="0EE4031B" w14:textId="77777777" w:rsidR="009F5419" w:rsidRDefault="009F5419" w:rsidP="009F5419">
      <w:pPr>
        <w:jc w:val="both"/>
        <w:rPr>
          <w:i/>
          <w:color w:val="FF0000"/>
        </w:rPr>
      </w:pPr>
      <w:r w:rsidRPr="00B12CE8">
        <w:fldChar w:fldCharType="begin">
          <w:ffData>
            <w:name w:val=""/>
            <w:enabled/>
            <w:calcOnExit w:val="0"/>
            <w:textInput>
              <w:default w:val="Beskrivelse af resultat af kulbrinteanalyse for poreluft"/>
            </w:textInput>
          </w:ffData>
        </w:fldChar>
      </w:r>
      <w:r w:rsidRPr="00B12CE8">
        <w:instrText xml:space="preserve"> FORMTEXT </w:instrText>
      </w:r>
      <w:r w:rsidRPr="00B12CE8">
        <w:fldChar w:fldCharType="separate"/>
      </w:r>
      <w:r>
        <w:rPr>
          <w:noProof/>
        </w:rPr>
        <w:t>Beskrivelse af resultat af kulbrinteanalyse af poreluft</w:t>
      </w:r>
      <w:r w:rsidRPr="00B12CE8">
        <w:fldChar w:fldCharType="end"/>
      </w:r>
      <w:r w:rsidRPr="00B12CE8">
        <w:t xml:space="preserve">. </w:t>
      </w:r>
      <w:r w:rsidRPr="002313C7">
        <w:rPr>
          <w:i/>
          <w:color w:val="FF0000"/>
        </w:rPr>
        <w:t>Ganske kort og faktuelt – konklud</w:t>
      </w:r>
      <w:r>
        <w:rPr>
          <w:i/>
          <w:color w:val="FF0000"/>
        </w:rPr>
        <w:t>é</w:t>
      </w:r>
      <w:r w:rsidRPr="002313C7">
        <w:rPr>
          <w:i/>
          <w:color w:val="FF0000"/>
        </w:rPr>
        <w:t>r på resultaterne i de næste kapitler.</w:t>
      </w:r>
    </w:p>
    <w:p w14:paraId="5C57CDD1" w14:textId="77777777" w:rsidR="009F5419" w:rsidRPr="002313C7" w:rsidRDefault="009F5419" w:rsidP="009F5419">
      <w:pPr>
        <w:jc w:val="both"/>
        <w:rPr>
          <w:i/>
          <w:color w:val="FF0000"/>
        </w:rPr>
      </w:pPr>
    </w:p>
    <w:p w14:paraId="2F7FAECE" w14:textId="77777777" w:rsidR="009F5419" w:rsidRPr="00C2086E" w:rsidRDefault="009F5419" w:rsidP="009F5419">
      <w:pPr>
        <w:pStyle w:val="Brdtekst"/>
        <w:spacing w:after="0"/>
        <w:rPr>
          <w:b/>
          <w:i/>
          <w:szCs w:val="24"/>
        </w:rPr>
      </w:pPr>
      <w:bookmarkStart w:id="188" w:name="_Toc411596441"/>
      <w:r w:rsidRPr="00C2086E">
        <w:rPr>
          <w:b/>
        </w:rPr>
        <w:t>Poreluftprøver – klorerede opløsningsmidler</w:t>
      </w:r>
      <w:bookmarkEnd w:id="188"/>
      <w:r w:rsidRPr="00C2086E">
        <w:rPr>
          <w:b/>
          <w:i/>
          <w:szCs w:val="24"/>
        </w:rPr>
        <w:t xml:space="preserve"> </w:t>
      </w:r>
    </w:p>
    <w:p w14:paraId="5061F38B" w14:textId="77777777" w:rsidR="009F5419" w:rsidRDefault="009F5419" w:rsidP="009F5419">
      <w:pPr>
        <w:jc w:val="both"/>
      </w:pPr>
      <w:r w:rsidRPr="007E0E65">
        <w:t>Resultaterne af analyserne for indhold af klorerede opløsningsmidler i poreluftprøverne fremgår af tabel 6.</w:t>
      </w:r>
      <w:r>
        <w:t>10</w:t>
      </w:r>
      <w:r w:rsidRPr="007E0E65">
        <w:t>.</w:t>
      </w:r>
    </w:p>
    <w:p w14:paraId="58C90C1D" w14:textId="77777777" w:rsidR="009F5419" w:rsidRPr="007E0E65" w:rsidRDefault="009F5419" w:rsidP="009F5419">
      <w:pPr>
        <w:jc w:val="both"/>
      </w:pPr>
    </w:p>
    <w:tbl>
      <w:tblPr>
        <w:tblW w:w="501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40" w:type="dxa"/>
          <w:left w:w="57" w:type="dxa"/>
          <w:bottom w:w="40" w:type="dxa"/>
          <w:right w:w="57" w:type="dxa"/>
        </w:tblCellMar>
        <w:tblLook w:val="0000" w:firstRow="0" w:lastRow="0" w:firstColumn="0" w:lastColumn="0" w:noHBand="0" w:noVBand="0"/>
      </w:tblPr>
      <w:tblGrid>
        <w:gridCol w:w="838"/>
        <w:gridCol w:w="709"/>
        <w:gridCol w:w="851"/>
        <w:gridCol w:w="852"/>
        <w:gridCol w:w="1161"/>
        <w:gridCol w:w="1161"/>
        <w:gridCol w:w="1161"/>
        <w:gridCol w:w="1161"/>
        <w:gridCol w:w="1163"/>
      </w:tblGrid>
      <w:tr w:rsidR="009F5419" w:rsidRPr="007E0E65" w14:paraId="22623D11" w14:textId="77777777" w:rsidTr="003A5EB9">
        <w:trPr>
          <w:cantSplit/>
          <w:trHeight w:val="179"/>
        </w:trPr>
        <w:tc>
          <w:tcPr>
            <w:tcW w:w="462" w:type="pct"/>
            <w:tcBorders>
              <w:top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33E28E9A" w14:textId="77777777" w:rsidR="009F5419" w:rsidRPr="007E0E65" w:rsidRDefault="009F5419" w:rsidP="003A5EB9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Målested</w:t>
            </w:r>
          </w:p>
        </w:tc>
        <w:tc>
          <w:tcPr>
            <w:tcW w:w="391" w:type="pct"/>
            <w:tcBorders>
              <w:top w:val="single" w:sz="12" w:space="0" w:color="000000"/>
              <w:bottom w:val="nil"/>
              <w:right w:val="single" w:sz="4" w:space="0" w:color="auto"/>
            </w:tcBorders>
            <w:vAlign w:val="center"/>
          </w:tcPr>
          <w:p w14:paraId="15856A29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Dato</w:t>
            </w:r>
          </w:p>
        </w:tc>
        <w:tc>
          <w:tcPr>
            <w:tcW w:w="469" w:type="pct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4673EC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Dybde</w:t>
            </w:r>
          </w:p>
        </w:tc>
        <w:tc>
          <w:tcPr>
            <w:tcW w:w="470" w:type="pct"/>
            <w:tcBorders>
              <w:top w:val="single" w:sz="12" w:space="0" w:color="000000"/>
              <w:left w:val="single" w:sz="4" w:space="0" w:color="auto"/>
              <w:bottom w:val="nil"/>
              <w:right w:val="single" w:sz="12" w:space="0" w:color="000000"/>
            </w:tcBorders>
            <w:vAlign w:val="center"/>
          </w:tcPr>
          <w:p w14:paraId="3BD9F416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Befæstning</w:t>
            </w:r>
          </w:p>
        </w:tc>
        <w:tc>
          <w:tcPr>
            <w:tcW w:w="641" w:type="pct"/>
            <w:tcBorders>
              <w:top w:val="single" w:sz="12" w:space="0" w:color="000000"/>
              <w:left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3375B12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proofErr w:type="spellStart"/>
            <w:r w:rsidRPr="007E0E65">
              <w:rPr>
                <w:spacing w:val="-2"/>
                <w:sz w:val="19"/>
                <w:szCs w:val="19"/>
              </w:rPr>
              <w:t>Chloroform</w:t>
            </w:r>
            <w:proofErr w:type="spellEnd"/>
          </w:p>
          <w:p w14:paraId="451B0C9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(TCM)</w:t>
            </w:r>
          </w:p>
        </w:tc>
        <w:tc>
          <w:tcPr>
            <w:tcW w:w="641" w:type="pct"/>
            <w:tcBorders>
              <w:top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39BF301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1,1,1-Trichlor</w:t>
            </w:r>
            <w:r>
              <w:rPr>
                <w:spacing w:val="-2"/>
                <w:sz w:val="19"/>
                <w:szCs w:val="19"/>
              </w:rPr>
              <w:t>-</w:t>
            </w:r>
            <w:r w:rsidRPr="007E0E65">
              <w:rPr>
                <w:spacing w:val="-2"/>
                <w:sz w:val="19"/>
                <w:szCs w:val="19"/>
              </w:rPr>
              <w:t>ethan</w:t>
            </w:r>
          </w:p>
          <w:p w14:paraId="76A4820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(TCA)</w:t>
            </w:r>
          </w:p>
        </w:tc>
        <w:tc>
          <w:tcPr>
            <w:tcW w:w="641" w:type="pct"/>
            <w:tcBorders>
              <w:top w:val="single" w:sz="12" w:space="0" w:color="000000"/>
              <w:bottom w:val="single" w:sz="6" w:space="0" w:color="auto"/>
            </w:tcBorders>
            <w:vAlign w:val="center"/>
          </w:tcPr>
          <w:p w14:paraId="201E0032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proofErr w:type="spellStart"/>
            <w:r w:rsidRPr="007E0E65">
              <w:rPr>
                <w:spacing w:val="-2"/>
                <w:sz w:val="19"/>
                <w:szCs w:val="19"/>
              </w:rPr>
              <w:t>Tetrachlormethan</w:t>
            </w:r>
            <w:proofErr w:type="spellEnd"/>
          </w:p>
          <w:p w14:paraId="39FA3F2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(PCM)</w:t>
            </w:r>
          </w:p>
        </w:tc>
        <w:tc>
          <w:tcPr>
            <w:tcW w:w="641" w:type="pct"/>
            <w:tcBorders>
              <w:top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50549AF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proofErr w:type="spellStart"/>
            <w:r w:rsidRPr="007E0E65">
              <w:rPr>
                <w:spacing w:val="-2"/>
                <w:sz w:val="19"/>
                <w:szCs w:val="19"/>
              </w:rPr>
              <w:t>Trichlor</w:t>
            </w:r>
            <w:r>
              <w:rPr>
                <w:spacing w:val="-2"/>
                <w:sz w:val="19"/>
                <w:szCs w:val="19"/>
              </w:rPr>
              <w:t>-</w:t>
            </w:r>
            <w:r w:rsidRPr="007E0E65">
              <w:rPr>
                <w:spacing w:val="-2"/>
                <w:sz w:val="19"/>
                <w:szCs w:val="19"/>
              </w:rPr>
              <w:t>ethylen</w:t>
            </w:r>
            <w:proofErr w:type="spellEnd"/>
          </w:p>
          <w:p w14:paraId="58CA0EF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(TCE)</w:t>
            </w:r>
          </w:p>
        </w:tc>
        <w:tc>
          <w:tcPr>
            <w:tcW w:w="642" w:type="pct"/>
            <w:tcBorders>
              <w:top w:val="single" w:sz="12" w:space="0" w:color="000000"/>
              <w:bottom w:val="single" w:sz="6" w:space="0" w:color="auto"/>
            </w:tcBorders>
            <w:vAlign w:val="center"/>
          </w:tcPr>
          <w:p w14:paraId="5AACB84D" w14:textId="77777777" w:rsidR="009F5419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Tetra</w:t>
            </w:r>
            <w:r>
              <w:rPr>
                <w:spacing w:val="-2"/>
                <w:sz w:val="19"/>
                <w:szCs w:val="19"/>
              </w:rPr>
              <w:t>-</w:t>
            </w:r>
          </w:p>
          <w:p w14:paraId="2F274002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proofErr w:type="spellStart"/>
            <w:r w:rsidRPr="007E0E65">
              <w:rPr>
                <w:spacing w:val="-2"/>
                <w:sz w:val="19"/>
                <w:szCs w:val="19"/>
              </w:rPr>
              <w:t>chlorethylen</w:t>
            </w:r>
            <w:proofErr w:type="spellEnd"/>
          </w:p>
          <w:p w14:paraId="0FCF64F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(PCE)</w:t>
            </w:r>
          </w:p>
        </w:tc>
      </w:tr>
      <w:tr w:rsidR="009F5419" w:rsidRPr="007E0E65" w14:paraId="20E027BE" w14:textId="77777777" w:rsidTr="003A5EB9">
        <w:trPr>
          <w:cantSplit/>
          <w:trHeight w:val="194"/>
        </w:trPr>
        <w:tc>
          <w:tcPr>
            <w:tcW w:w="462" w:type="pct"/>
            <w:tcBorders>
              <w:top w:val="nil"/>
              <w:bottom w:val="single" w:sz="12" w:space="0" w:color="auto"/>
              <w:right w:val="single" w:sz="12" w:space="0" w:color="000000"/>
            </w:tcBorders>
          </w:tcPr>
          <w:p w14:paraId="2DCD7205" w14:textId="77777777" w:rsidR="009F5419" w:rsidRPr="007E0E65" w:rsidRDefault="009F5419" w:rsidP="003A5EB9">
            <w:pPr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391" w:type="pct"/>
            <w:tcBorders>
              <w:top w:val="nil"/>
              <w:bottom w:val="single" w:sz="12" w:space="0" w:color="auto"/>
              <w:right w:val="single" w:sz="4" w:space="0" w:color="auto"/>
            </w:tcBorders>
          </w:tcPr>
          <w:p w14:paraId="3D9BF02D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9" w:type="pc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259B754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 u.t.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000000"/>
            </w:tcBorders>
          </w:tcPr>
          <w:p w14:paraId="66DAE835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(cm)</w:t>
            </w:r>
          </w:p>
        </w:tc>
        <w:tc>
          <w:tcPr>
            <w:tcW w:w="641" w:type="pct"/>
            <w:tcBorders>
              <w:top w:val="single" w:sz="6" w:space="0" w:color="auto"/>
              <w:left w:val="single" w:sz="12" w:space="0" w:color="000000"/>
              <w:bottom w:val="single" w:sz="12" w:space="0" w:color="auto"/>
            </w:tcBorders>
            <w:tcMar>
              <w:top w:w="23" w:type="dxa"/>
              <w:bottom w:w="23" w:type="dxa"/>
            </w:tcMar>
          </w:tcPr>
          <w:p w14:paraId="770B192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641" w:type="pct"/>
            <w:tcBorders>
              <w:top w:val="single" w:sz="6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</w:tcPr>
          <w:p w14:paraId="7FD126E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641" w:type="pct"/>
            <w:tcBorders>
              <w:top w:val="single" w:sz="6" w:space="0" w:color="auto"/>
              <w:bottom w:val="single" w:sz="12" w:space="0" w:color="auto"/>
            </w:tcBorders>
          </w:tcPr>
          <w:p w14:paraId="15CEC3F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641" w:type="pct"/>
            <w:tcBorders>
              <w:top w:val="single" w:sz="6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</w:tcPr>
          <w:p w14:paraId="383F9B7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642" w:type="pct"/>
            <w:tcBorders>
              <w:top w:val="single" w:sz="6" w:space="0" w:color="auto"/>
              <w:bottom w:val="single" w:sz="12" w:space="0" w:color="auto"/>
            </w:tcBorders>
          </w:tcPr>
          <w:p w14:paraId="7B3AFBF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</w:tr>
      <w:tr w:rsidR="009F5419" w:rsidRPr="007E0E65" w14:paraId="08054307" w14:textId="77777777" w:rsidTr="003A5EB9">
        <w:trPr>
          <w:cantSplit/>
          <w:trHeight w:val="259"/>
        </w:trPr>
        <w:tc>
          <w:tcPr>
            <w:tcW w:w="462" w:type="pct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526159BF" w14:textId="77777777" w:rsidR="009F5419" w:rsidRPr="007E0E65" w:rsidRDefault="009F5419" w:rsidP="003A5EB9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P</w:t>
            </w:r>
            <w:r>
              <w:rPr>
                <w:spacing w:val="-2"/>
              </w:rPr>
              <w:t>L</w:t>
            </w:r>
            <w:r w:rsidRPr="007E0E65">
              <w:rPr>
                <w:spacing w:val="-2"/>
              </w:rPr>
              <w:t>1</w:t>
            </w:r>
          </w:p>
        </w:tc>
        <w:tc>
          <w:tcPr>
            <w:tcW w:w="391" w:type="pct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7BBCD74A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9" w:type="pct"/>
            <w:tcBorders>
              <w:top w:val="single" w:sz="12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169C2919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70" w:type="pct"/>
            <w:tcBorders>
              <w:top w:val="single" w:sz="12" w:space="0" w:color="auto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7FE15741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fldChar w:fldCharType="begin">
                <w:ffData>
                  <w:name w:val=""/>
                  <w:enabled/>
                  <w:calcOnExit w:val="0"/>
                  <w:textInput>
                    <w:default w:val="Græs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Græs</w:t>
            </w:r>
            <w:r w:rsidRPr="007E0E65">
              <w:fldChar w:fldCharType="end"/>
            </w:r>
          </w:p>
        </w:tc>
        <w:tc>
          <w:tcPr>
            <w:tcW w:w="641" w:type="pct"/>
            <w:tcBorders>
              <w:top w:val="single" w:sz="12" w:space="0" w:color="auto"/>
              <w:left w:val="single" w:sz="12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2DD5B2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41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FE37B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41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AD285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41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F0E0C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42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7EADBF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1CF33B6C" w14:textId="77777777" w:rsidTr="003A5EB9">
        <w:trPr>
          <w:cantSplit/>
          <w:trHeight w:val="248"/>
        </w:trPr>
        <w:tc>
          <w:tcPr>
            <w:tcW w:w="46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FFFFFF"/>
          </w:tcPr>
          <w:p w14:paraId="4CE90689" w14:textId="77777777" w:rsidR="009F5419" w:rsidRPr="007E0E65" w:rsidRDefault="009F5419" w:rsidP="003A5EB9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P</w:t>
            </w:r>
            <w:r>
              <w:rPr>
                <w:spacing w:val="-2"/>
              </w:rPr>
              <w:t>L</w:t>
            </w:r>
            <w:r w:rsidRPr="007E0E65">
              <w:rPr>
                <w:spacing w:val="-2"/>
              </w:rPr>
              <w:t>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22AC88F1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500E50DA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000000"/>
            </w:tcBorders>
            <w:shd w:val="clear" w:color="auto" w:fill="FFFFFF"/>
          </w:tcPr>
          <w:p w14:paraId="5040AA17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fldChar w:fldCharType="begin">
                <w:ffData>
                  <w:name w:val=""/>
                  <w:enabled/>
                  <w:calcOnExit w:val="0"/>
                  <w:textInput>
                    <w:default w:val="Asfalt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Asfalt</w:t>
            </w:r>
            <w:r w:rsidRPr="007E0E65">
              <w:fldChar w:fldCharType="end"/>
            </w:r>
          </w:p>
        </w:tc>
        <w:tc>
          <w:tcPr>
            <w:tcW w:w="641" w:type="pct"/>
            <w:tcBorders>
              <w:top w:val="single" w:sz="4" w:space="0" w:color="auto"/>
              <w:left w:val="single" w:sz="12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5BCA079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092713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D0E35C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41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53100C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42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3F8DAE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3A69F559" w14:textId="77777777" w:rsidTr="003A5EB9">
        <w:trPr>
          <w:cantSplit/>
          <w:trHeight w:val="440"/>
        </w:trPr>
        <w:tc>
          <w:tcPr>
            <w:tcW w:w="462" w:type="pct"/>
            <w:tcBorders>
              <w:top w:val="single" w:sz="12" w:space="0" w:color="auto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3A3B4DBD" w14:textId="77777777" w:rsidR="009F5419" w:rsidRPr="007E0E65" w:rsidRDefault="009F5419" w:rsidP="003A5EB9">
            <w:pPr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MP1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10222BA6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9" w:type="pct"/>
            <w:tcBorders>
              <w:top w:val="single" w:sz="12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09F12692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70" w:type="pct"/>
            <w:tcBorders>
              <w:top w:val="single" w:sz="12" w:space="0" w:color="auto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0361696A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fldChar w:fldCharType="begin">
                <w:ffData>
                  <w:name w:val=""/>
                  <w:enabled/>
                  <w:calcOnExit w:val="0"/>
                  <w:textInput>
                    <w:default w:val="Beton (10,0)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Beton (10,0)</w:t>
            </w:r>
            <w:r w:rsidRPr="007E0E65">
              <w:fldChar w:fldCharType="end"/>
            </w:r>
          </w:p>
        </w:tc>
        <w:tc>
          <w:tcPr>
            <w:tcW w:w="641" w:type="pct"/>
            <w:tcBorders>
              <w:top w:val="single" w:sz="12" w:space="0" w:color="auto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B15A7B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41" w:type="pct"/>
            <w:tcBorders>
              <w:top w:val="single" w:sz="12" w:space="0" w:color="auto"/>
              <w:bottom w:val="single" w:sz="8" w:space="0" w:color="000000"/>
            </w:tcBorders>
            <w:shd w:val="clear" w:color="auto" w:fill="auto"/>
            <w:vAlign w:val="center"/>
          </w:tcPr>
          <w:p w14:paraId="18D0687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41" w:type="pct"/>
            <w:tcBorders>
              <w:top w:val="single" w:sz="12" w:space="0" w:color="auto"/>
              <w:bottom w:val="single" w:sz="8" w:space="0" w:color="000000"/>
            </w:tcBorders>
            <w:shd w:val="clear" w:color="auto" w:fill="auto"/>
            <w:vAlign w:val="center"/>
          </w:tcPr>
          <w:p w14:paraId="0E441AD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41" w:type="pct"/>
            <w:tcBorders>
              <w:top w:val="single" w:sz="12" w:space="0" w:color="auto"/>
              <w:bottom w:val="single" w:sz="8" w:space="0" w:color="000000"/>
            </w:tcBorders>
            <w:shd w:val="clear" w:color="auto" w:fill="auto"/>
            <w:vAlign w:val="center"/>
          </w:tcPr>
          <w:p w14:paraId="65C63E6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42" w:type="pct"/>
            <w:tcBorders>
              <w:top w:val="single" w:sz="12" w:space="0" w:color="auto"/>
              <w:bottom w:val="single" w:sz="8" w:space="0" w:color="000000"/>
            </w:tcBorders>
            <w:shd w:val="clear" w:color="auto" w:fill="auto"/>
          </w:tcPr>
          <w:p w14:paraId="0155249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09A33559" w14:textId="77777777" w:rsidTr="003A5EB9">
        <w:trPr>
          <w:cantSplit/>
          <w:trHeight w:val="259"/>
        </w:trPr>
        <w:tc>
          <w:tcPr>
            <w:tcW w:w="1792" w:type="pct"/>
            <w:gridSpan w:val="4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F6232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Afdampningskriterier</w:t>
            </w:r>
          </w:p>
        </w:tc>
        <w:tc>
          <w:tcPr>
            <w:tcW w:w="641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36AFBA4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20</w:t>
            </w:r>
          </w:p>
        </w:tc>
        <w:tc>
          <w:tcPr>
            <w:tcW w:w="641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0E8B171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500</w:t>
            </w:r>
          </w:p>
        </w:tc>
        <w:tc>
          <w:tcPr>
            <w:tcW w:w="641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090144D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5</w:t>
            </w:r>
          </w:p>
        </w:tc>
        <w:tc>
          <w:tcPr>
            <w:tcW w:w="641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0B9C4A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</w:t>
            </w:r>
          </w:p>
        </w:tc>
        <w:tc>
          <w:tcPr>
            <w:tcW w:w="642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1B9A2B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6</w:t>
            </w:r>
          </w:p>
        </w:tc>
      </w:tr>
    </w:tbl>
    <w:p w14:paraId="55425107" w14:textId="77777777" w:rsidR="009F5419" w:rsidRPr="007E0E65" w:rsidRDefault="009F5419" w:rsidP="009F5419">
      <w:pPr>
        <w:pStyle w:val="Billedtekst"/>
        <w:spacing w:line="276" w:lineRule="auto"/>
        <w:jc w:val="both"/>
      </w:pPr>
      <w:r w:rsidRPr="007E0E65">
        <w:t>Tabel 6.</w:t>
      </w:r>
      <w:r>
        <w:t>10</w:t>
      </w:r>
      <w:r w:rsidRPr="007E0E65">
        <w:t>:</w:t>
      </w:r>
      <w:r w:rsidRPr="007E0E65">
        <w:tab/>
        <w:t xml:space="preserve">Resultater af analyser for klorerede opløsningsmidler i poreluftprøverne. </w:t>
      </w:r>
    </w:p>
    <w:p w14:paraId="6C2B4E22" w14:textId="77777777" w:rsidR="009F5419" w:rsidRDefault="009F5419" w:rsidP="009F5419">
      <w:pPr>
        <w:jc w:val="both"/>
      </w:pPr>
    </w:p>
    <w:p w14:paraId="54617153" w14:textId="77777777" w:rsidR="009F5419" w:rsidRDefault="009F5419" w:rsidP="009F5419">
      <w:pPr>
        <w:jc w:val="both"/>
        <w:rPr>
          <w:i/>
          <w:color w:val="FF0000"/>
        </w:rPr>
      </w:pPr>
      <w:r>
        <w:fldChar w:fldCharType="begin">
          <w:ffData>
            <w:name w:val=""/>
            <w:enabled/>
            <w:calcOnExit w:val="0"/>
            <w:textInput>
              <w:default w:val="Beskrivelse af resultat af klorerede opløsningsmidler for poreluft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Beskrivelse af resultat af klorerede opløsningsmidler for poreluft</w:t>
      </w:r>
      <w:r>
        <w:fldChar w:fldCharType="end"/>
      </w:r>
      <w:r w:rsidRPr="00B12CE8">
        <w:t xml:space="preserve">. </w:t>
      </w:r>
      <w:r w:rsidRPr="002313C7">
        <w:rPr>
          <w:i/>
          <w:color w:val="FF0000"/>
        </w:rPr>
        <w:t>Ganske kort og faktuelt – konklud</w:t>
      </w:r>
      <w:r>
        <w:rPr>
          <w:i/>
          <w:color w:val="FF0000"/>
        </w:rPr>
        <w:t>é</w:t>
      </w:r>
      <w:r w:rsidRPr="002313C7">
        <w:rPr>
          <w:i/>
          <w:color w:val="FF0000"/>
        </w:rPr>
        <w:t>r på resultaterne i de næste kapitler.</w:t>
      </w:r>
    </w:p>
    <w:p w14:paraId="39456A79" w14:textId="77777777" w:rsidR="009F5419" w:rsidRPr="002313C7" w:rsidRDefault="009F5419" w:rsidP="009F5419">
      <w:pPr>
        <w:jc w:val="both"/>
        <w:rPr>
          <w:i/>
          <w:color w:val="FF0000"/>
        </w:rPr>
      </w:pPr>
    </w:p>
    <w:p w14:paraId="37127E52" w14:textId="77777777" w:rsidR="009F5419" w:rsidRPr="00C2086E" w:rsidRDefault="009F5419" w:rsidP="009F5419">
      <w:pPr>
        <w:pStyle w:val="Brdtekst"/>
        <w:spacing w:after="0"/>
        <w:rPr>
          <w:b/>
          <w:i/>
          <w:szCs w:val="24"/>
        </w:rPr>
      </w:pPr>
      <w:bookmarkStart w:id="189" w:name="_Toc239738610"/>
      <w:bookmarkStart w:id="190" w:name="_Toc239744575"/>
      <w:bookmarkStart w:id="191" w:name="_Toc411596442"/>
      <w:r w:rsidRPr="00C2086E">
        <w:rPr>
          <w:b/>
        </w:rPr>
        <w:t>Poreluftprøver – vandblandbare opløsningsmidler</w:t>
      </w:r>
      <w:bookmarkEnd w:id="189"/>
      <w:bookmarkEnd w:id="190"/>
      <w:bookmarkEnd w:id="191"/>
    </w:p>
    <w:p w14:paraId="5B84EBE0" w14:textId="77777777" w:rsidR="009F5419" w:rsidRDefault="009F5419" w:rsidP="009F5419">
      <w:pPr>
        <w:jc w:val="both"/>
      </w:pPr>
      <w:r w:rsidRPr="007E0E65">
        <w:t xml:space="preserve">Udvalgte resultater af analyserne for indhold af vandblandbare opløsningsmidler </w:t>
      </w:r>
      <w:r>
        <w:t>i</w:t>
      </w:r>
      <w:r w:rsidRPr="007E0E65">
        <w:t xml:space="preserve"> poreluftprøverne fremgår af tabel 6.1</w:t>
      </w:r>
      <w:r>
        <w:t>1</w:t>
      </w:r>
      <w:r w:rsidRPr="007E0E65">
        <w:t>.</w:t>
      </w:r>
    </w:p>
    <w:p w14:paraId="1559D349" w14:textId="77777777" w:rsidR="009F5419" w:rsidRPr="007E0E65" w:rsidRDefault="009F5419" w:rsidP="009F5419">
      <w:pPr>
        <w:jc w:val="both"/>
      </w:pP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40" w:type="dxa"/>
          <w:left w:w="57" w:type="dxa"/>
          <w:bottom w:w="40" w:type="dxa"/>
          <w:right w:w="57" w:type="dxa"/>
        </w:tblCellMar>
        <w:tblLook w:val="0000" w:firstRow="0" w:lastRow="0" w:firstColumn="0" w:lastColumn="0" w:noHBand="0" w:noVBand="0"/>
      </w:tblPr>
      <w:tblGrid>
        <w:gridCol w:w="833"/>
        <w:gridCol w:w="709"/>
        <w:gridCol w:w="848"/>
        <w:gridCol w:w="851"/>
        <w:gridCol w:w="1450"/>
        <w:gridCol w:w="1450"/>
        <w:gridCol w:w="1450"/>
        <w:gridCol w:w="1448"/>
      </w:tblGrid>
      <w:tr w:rsidR="009F5419" w:rsidRPr="007E0E65" w14:paraId="3EEDA1F6" w14:textId="77777777" w:rsidTr="003A5EB9">
        <w:trPr>
          <w:cantSplit/>
          <w:trHeight w:val="241"/>
        </w:trPr>
        <w:tc>
          <w:tcPr>
            <w:tcW w:w="461" w:type="pct"/>
            <w:tcBorders>
              <w:top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320B4201" w14:textId="77777777" w:rsidR="009F5419" w:rsidRPr="007E0E65" w:rsidRDefault="009F5419" w:rsidP="003A5EB9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Målested</w:t>
            </w:r>
          </w:p>
        </w:tc>
        <w:tc>
          <w:tcPr>
            <w:tcW w:w="392" w:type="pct"/>
            <w:tcBorders>
              <w:top w:val="single" w:sz="12" w:space="0" w:color="000000"/>
              <w:bottom w:val="nil"/>
              <w:right w:val="single" w:sz="4" w:space="0" w:color="auto"/>
            </w:tcBorders>
            <w:vAlign w:val="center"/>
          </w:tcPr>
          <w:p w14:paraId="74EFF9D3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Dato</w:t>
            </w:r>
          </w:p>
        </w:tc>
        <w:tc>
          <w:tcPr>
            <w:tcW w:w="469" w:type="pct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500F36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Dybde</w:t>
            </w:r>
          </w:p>
        </w:tc>
        <w:tc>
          <w:tcPr>
            <w:tcW w:w="470" w:type="pct"/>
            <w:tcBorders>
              <w:top w:val="single" w:sz="12" w:space="0" w:color="000000"/>
              <w:left w:val="single" w:sz="4" w:space="0" w:color="auto"/>
              <w:bottom w:val="nil"/>
              <w:right w:val="single" w:sz="12" w:space="0" w:color="000000"/>
            </w:tcBorders>
            <w:vAlign w:val="center"/>
          </w:tcPr>
          <w:p w14:paraId="5B645252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Befæstning</w:t>
            </w:r>
          </w:p>
        </w:tc>
        <w:tc>
          <w:tcPr>
            <w:tcW w:w="802" w:type="pct"/>
            <w:tcBorders>
              <w:top w:val="single" w:sz="12" w:space="0" w:color="000000"/>
              <w:left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32B70D79" w14:textId="77777777" w:rsidR="009F5419" w:rsidRPr="007E0E65" w:rsidRDefault="009F5419" w:rsidP="003A5EB9">
            <w:pPr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7E0E65">
              <w:rPr>
                <w:sz w:val="18"/>
                <w:szCs w:val="18"/>
              </w:rPr>
              <w:t>Isopropanol</w:t>
            </w:r>
            <w:proofErr w:type="spellEnd"/>
          </w:p>
        </w:tc>
        <w:tc>
          <w:tcPr>
            <w:tcW w:w="802" w:type="pct"/>
            <w:tcBorders>
              <w:top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338CB433" w14:textId="77777777" w:rsidR="009F5419" w:rsidRPr="007E0E65" w:rsidRDefault="009F5419" w:rsidP="003A5EB9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7E0E65">
              <w:rPr>
                <w:sz w:val="18"/>
                <w:szCs w:val="18"/>
              </w:rPr>
              <w:t>Acetone</w:t>
            </w:r>
          </w:p>
        </w:tc>
        <w:tc>
          <w:tcPr>
            <w:tcW w:w="802" w:type="pct"/>
            <w:tcBorders>
              <w:top w:val="single" w:sz="12" w:space="0" w:color="000000"/>
              <w:bottom w:val="single" w:sz="6" w:space="0" w:color="auto"/>
            </w:tcBorders>
            <w:vAlign w:val="center"/>
          </w:tcPr>
          <w:p w14:paraId="37E9C8D1" w14:textId="77777777" w:rsidR="009F5419" w:rsidRPr="007E0E65" w:rsidRDefault="009F5419" w:rsidP="003A5EB9">
            <w:pPr>
              <w:tabs>
                <w:tab w:val="left" w:pos="0"/>
                <w:tab w:val="left" w:pos="851"/>
                <w:tab w:val="left" w:pos="1701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7E0E65">
              <w:rPr>
                <w:sz w:val="18"/>
                <w:szCs w:val="18"/>
              </w:rPr>
              <w:t>Ethylacetat</w:t>
            </w:r>
            <w:proofErr w:type="spellEnd"/>
          </w:p>
        </w:tc>
        <w:tc>
          <w:tcPr>
            <w:tcW w:w="801" w:type="pct"/>
            <w:tcBorders>
              <w:top w:val="single" w:sz="12" w:space="0" w:color="000000"/>
              <w:bottom w:val="single" w:sz="6" w:space="0" w:color="auto"/>
            </w:tcBorders>
            <w:vAlign w:val="center"/>
          </w:tcPr>
          <w:p w14:paraId="1EC9CDEC" w14:textId="77777777" w:rsidR="009F5419" w:rsidRPr="007E0E65" w:rsidRDefault="009F5419" w:rsidP="003A5EB9">
            <w:pPr>
              <w:tabs>
                <w:tab w:val="left" w:pos="0"/>
                <w:tab w:val="left" w:pos="851"/>
                <w:tab w:val="left" w:pos="1701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7E0E65">
              <w:rPr>
                <w:sz w:val="18"/>
                <w:szCs w:val="18"/>
              </w:rPr>
              <w:t>Methyl-isobutylketon</w:t>
            </w:r>
            <w:proofErr w:type="spellEnd"/>
          </w:p>
        </w:tc>
      </w:tr>
      <w:tr w:rsidR="009F5419" w:rsidRPr="007E0E65" w14:paraId="782913BF" w14:textId="77777777" w:rsidTr="003A5EB9">
        <w:trPr>
          <w:cantSplit/>
          <w:trHeight w:val="261"/>
        </w:trPr>
        <w:tc>
          <w:tcPr>
            <w:tcW w:w="461" w:type="pct"/>
            <w:tcBorders>
              <w:top w:val="nil"/>
              <w:bottom w:val="single" w:sz="12" w:space="0" w:color="auto"/>
              <w:right w:val="single" w:sz="12" w:space="0" w:color="000000"/>
            </w:tcBorders>
          </w:tcPr>
          <w:p w14:paraId="3D6B424B" w14:textId="77777777" w:rsidR="009F5419" w:rsidRPr="007E0E65" w:rsidRDefault="009F5419" w:rsidP="003A5EB9">
            <w:pPr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392" w:type="pct"/>
            <w:tcBorders>
              <w:top w:val="nil"/>
              <w:bottom w:val="single" w:sz="12" w:space="0" w:color="auto"/>
              <w:right w:val="single" w:sz="4" w:space="0" w:color="auto"/>
            </w:tcBorders>
          </w:tcPr>
          <w:p w14:paraId="56DB0E9D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9" w:type="pc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CCC6EEF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m u.t.</w:t>
            </w:r>
          </w:p>
        </w:tc>
        <w:tc>
          <w:tcPr>
            <w:tcW w:w="470" w:type="pct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000000"/>
            </w:tcBorders>
          </w:tcPr>
          <w:p w14:paraId="39C88EC2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(cm)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12" w:space="0" w:color="000000"/>
              <w:bottom w:val="single" w:sz="12" w:space="0" w:color="auto"/>
            </w:tcBorders>
            <w:tcMar>
              <w:top w:w="23" w:type="dxa"/>
              <w:bottom w:w="23" w:type="dxa"/>
            </w:tcMar>
          </w:tcPr>
          <w:p w14:paraId="5E196A5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802" w:type="pct"/>
            <w:tcBorders>
              <w:top w:val="single" w:sz="6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</w:tcPr>
          <w:p w14:paraId="1011587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802" w:type="pct"/>
            <w:tcBorders>
              <w:top w:val="single" w:sz="6" w:space="0" w:color="auto"/>
              <w:bottom w:val="single" w:sz="12" w:space="0" w:color="auto"/>
            </w:tcBorders>
          </w:tcPr>
          <w:p w14:paraId="047C4E7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801" w:type="pct"/>
            <w:tcBorders>
              <w:top w:val="single" w:sz="6" w:space="0" w:color="auto"/>
              <w:bottom w:val="single" w:sz="12" w:space="0" w:color="auto"/>
            </w:tcBorders>
          </w:tcPr>
          <w:p w14:paraId="2FDACE4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</w:tr>
      <w:tr w:rsidR="009F5419" w:rsidRPr="007E0E65" w14:paraId="7B452D63" w14:textId="77777777" w:rsidTr="003A5EB9">
        <w:trPr>
          <w:cantSplit/>
          <w:trHeight w:val="325"/>
        </w:trPr>
        <w:tc>
          <w:tcPr>
            <w:tcW w:w="46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</w:tcPr>
          <w:p w14:paraId="5AE773EE" w14:textId="77777777" w:rsidR="009F5419" w:rsidRPr="007E0E65" w:rsidRDefault="009F5419" w:rsidP="003A5EB9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P</w:t>
            </w:r>
            <w:r>
              <w:rPr>
                <w:spacing w:val="-2"/>
              </w:rPr>
              <w:t>L</w:t>
            </w:r>
            <w:r w:rsidRPr="007E0E65">
              <w:rPr>
                <w:spacing w:val="-2"/>
              </w:rPr>
              <w:t>1</w:t>
            </w:r>
          </w:p>
        </w:tc>
        <w:tc>
          <w:tcPr>
            <w:tcW w:w="39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C5760E0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C7566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7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14:paraId="27A0A5FE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fldChar w:fldCharType="begin">
                <w:ffData>
                  <w:name w:val=""/>
                  <w:enabled/>
                  <w:calcOnExit w:val="0"/>
                  <w:textInput>
                    <w:default w:val="Græs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Græs</w:t>
            </w:r>
            <w:r w:rsidRPr="007E0E65">
              <w:fldChar w:fldCharType="end"/>
            </w:r>
          </w:p>
        </w:tc>
        <w:tc>
          <w:tcPr>
            <w:tcW w:w="802" w:type="pct"/>
            <w:tcBorders>
              <w:top w:val="single" w:sz="12" w:space="0" w:color="auto"/>
              <w:left w:val="single" w:sz="12" w:space="0" w:color="000000"/>
              <w:bottom w:val="single" w:sz="4" w:space="0" w:color="auto"/>
            </w:tcBorders>
            <w:vAlign w:val="center"/>
          </w:tcPr>
          <w:p w14:paraId="590CD63E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02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C83E19D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02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A731CC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01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22CDFD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6E2E3FA2" w14:textId="77777777" w:rsidTr="003A5EB9">
        <w:trPr>
          <w:cantSplit/>
          <w:trHeight w:val="325"/>
        </w:trPr>
        <w:tc>
          <w:tcPr>
            <w:tcW w:w="46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</w:tcPr>
          <w:p w14:paraId="27EB1DEF" w14:textId="77777777" w:rsidR="009F5419" w:rsidRPr="007E0E65" w:rsidRDefault="009F5419" w:rsidP="003A5EB9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P</w:t>
            </w:r>
            <w:r>
              <w:rPr>
                <w:spacing w:val="-2"/>
              </w:rPr>
              <w:t>L</w:t>
            </w:r>
            <w:r w:rsidRPr="007E0E65">
              <w:rPr>
                <w:spacing w:val="-2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1E8341E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42411A7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000000"/>
            </w:tcBorders>
          </w:tcPr>
          <w:p w14:paraId="36C61AB3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fldChar w:fldCharType="begin">
                <w:ffData>
                  <w:name w:val=""/>
                  <w:enabled/>
                  <w:calcOnExit w:val="0"/>
                  <w:textInput>
                    <w:default w:val="Asfalt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Asfalt</w:t>
            </w:r>
            <w:r w:rsidRPr="007E0E65">
              <w:fldChar w:fldCharType="end"/>
            </w:r>
          </w:p>
        </w:tc>
        <w:tc>
          <w:tcPr>
            <w:tcW w:w="802" w:type="pct"/>
            <w:tcBorders>
              <w:top w:val="single" w:sz="4" w:space="0" w:color="auto"/>
              <w:left w:val="single" w:sz="12" w:space="0" w:color="000000"/>
              <w:bottom w:val="single" w:sz="12" w:space="0" w:color="auto"/>
            </w:tcBorders>
            <w:vAlign w:val="center"/>
          </w:tcPr>
          <w:p w14:paraId="68FB0623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02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127670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02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FA72F42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01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CCE30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7CC52C1B" w14:textId="77777777" w:rsidTr="003A5EB9">
        <w:trPr>
          <w:cantSplit/>
          <w:trHeight w:val="325"/>
        </w:trPr>
        <w:tc>
          <w:tcPr>
            <w:tcW w:w="461" w:type="pct"/>
            <w:tcBorders>
              <w:top w:val="single" w:sz="12" w:space="0" w:color="auto"/>
              <w:bottom w:val="single" w:sz="6" w:space="0" w:color="000000"/>
              <w:right w:val="single" w:sz="12" w:space="0" w:color="000000"/>
            </w:tcBorders>
          </w:tcPr>
          <w:p w14:paraId="7F4C1D9D" w14:textId="77777777" w:rsidR="009F5419" w:rsidRPr="007E0E65" w:rsidRDefault="009F5419" w:rsidP="003A5EB9">
            <w:pPr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MP1</w:t>
            </w:r>
          </w:p>
        </w:tc>
        <w:tc>
          <w:tcPr>
            <w:tcW w:w="392" w:type="pct"/>
            <w:tcBorders>
              <w:top w:val="single" w:sz="12" w:space="0" w:color="auto"/>
              <w:bottom w:val="single" w:sz="6" w:space="0" w:color="000000"/>
              <w:right w:val="single" w:sz="4" w:space="0" w:color="auto"/>
            </w:tcBorders>
          </w:tcPr>
          <w:p w14:paraId="2619024D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9" w:type="pct"/>
            <w:tcBorders>
              <w:top w:val="single" w:sz="12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14:paraId="287A1DF7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70" w:type="pct"/>
            <w:tcBorders>
              <w:top w:val="single" w:sz="12" w:space="0" w:color="auto"/>
              <w:left w:val="single" w:sz="4" w:space="0" w:color="auto"/>
              <w:bottom w:val="single" w:sz="6" w:space="0" w:color="000000"/>
              <w:right w:val="single" w:sz="12" w:space="0" w:color="000000"/>
            </w:tcBorders>
          </w:tcPr>
          <w:p w14:paraId="6FDC45F9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fldChar w:fldCharType="begin">
                <w:ffData>
                  <w:name w:val=""/>
                  <w:enabled/>
                  <w:calcOnExit w:val="0"/>
                  <w:textInput>
                    <w:default w:val="Beton (10,0)"/>
                  </w:textInput>
                </w:ffData>
              </w:fldChar>
            </w:r>
            <w:r w:rsidRPr="007E0E65">
              <w:instrText xml:space="preserve"> FORMTEXT </w:instrText>
            </w:r>
            <w:r w:rsidRPr="007E0E65">
              <w:fldChar w:fldCharType="separate"/>
            </w:r>
            <w:r>
              <w:rPr>
                <w:noProof/>
              </w:rPr>
              <w:t>Beton (10,0)</w:t>
            </w:r>
            <w:r w:rsidRPr="007E0E65">
              <w:fldChar w:fldCharType="end"/>
            </w:r>
          </w:p>
        </w:tc>
        <w:tc>
          <w:tcPr>
            <w:tcW w:w="802" w:type="pct"/>
            <w:tcBorders>
              <w:top w:val="single" w:sz="12" w:space="0" w:color="auto"/>
              <w:left w:val="single" w:sz="12" w:space="0" w:color="000000"/>
              <w:bottom w:val="single" w:sz="6" w:space="0" w:color="000000"/>
            </w:tcBorders>
            <w:vAlign w:val="center"/>
          </w:tcPr>
          <w:p w14:paraId="707558F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02" w:type="pct"/>
            <w:tcBorders>
              <w:top w:val="single" w:sz="12" w:space="0" w:color="auto"/>
              <w:bottom w:val="single" w:sz="6" w:space="0" w:color="000000"/>
            </w:tcBorders>
            <w:vAlign w:val="center"/>
          </w:tcPr>
          <w:p w14:paraId="60E2F12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02" w:type="pct"/>
            <w:tcBorders>
              <w:top w:val="single" w:sz="12" w:space="0" w:color="auto"/>
              <w:bottom w:val="single" w:sz="6" w:space="0" w:color="000000"/>
            </w:tcBorders>
            <w:vAlign w:val="center"/>
          </w:tcPr>
          <w:p w14:paraId="7D49E43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801" w:type="pct"/>
            <w:tcBorders>
              <w:top w:val="single" w:sz="12" w:space="0" w:color="auto"/>
              <w:bottom w:val="single" w:sz="6" w:space="0" w:color="000000"/>
            </w:tcBorders>
            <w:vAlign w:val="center"/>
          </w:tcPr>
          <w:p w14:paraId="16C41E2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303630A2" w14:textId="77777777" w:rsidTr="003A5EB9">
        <w:trPr>
          <w:cantSplit/>
          <w:trHeight w:val="601"/>
        </w:trPr>
        <w:tc>
          <w:tcPr>
            <w:tcW w:w="1793" w:type="pct"/>
            <w:gridSpan w:val="4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33A10A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Afdampningskriterier</w:t>
            </w:r>
          </w:p>
        </w:tc>
        <w:tc>
          <w:tcPr>
            <w:tcW w:w="802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559CBE0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1.000</w:t>
            </w:r>
          </w:p>
        </w:tc>
        <w:tc>
          <w:tcPr>
            <w:tcW w:w="802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79335F6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400</w:t>
            </w:r>
          </w:p>
        </w:tc>
        <w:tc>
          <w:tcPr>
            <w:tcW w:w="802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2DF96C2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-</w:t>
            </w:r>
          </w:p>
        </w:tc>
        <w:tc>
          <w:tcPr>
            <w:tcW w:w="801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6A76E1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200</w:t>
            </w:r>
          </w:p>
        </w:tc>
      </w:tr>
    </w:tbl>
    <w:p w14:paraId="29F48202" w14:textId="77777777" w:rsidR="009F5419" w:rsidRPr="007E0E65" w:rsidRDefault="009F5419" w:rsidP="009F5419">
      <w:pPr>
        <w:pStyle w:val="Billedtekst"/>
        <w:spacing w:line="276" w:lineRule="auto"/>
        <w:jc w:val="both"/>
        <w:rPr>
          <w:sz w:val="20"/>
        </w:rPr>
      </w:pPr>
      <w:r w:rsidRPr="007E0E65">
        <w:t>Tabel 6.1</w:t>
      </w:r>
      <w:r>
        <w:t>1</w:t>
      </w:r>
      <w:r w:rsidRPr="007E0E65">
        <w:t>:</w:t>
      </w:r>
      <w:r w:rsidRPr="007E0E65">
        <w:tab/>
        <w:t>Resultater af analyser for indhold af vandblandbare opløsningsmidler i poreluftprøverne.</w:t>
      </w:r>
    </w:p>
    <w:p w14:paraId="242C4153" w14:textId="77777777" w:rsidR="009F5419" w:rsidRDefault="009F5419" w:rsidP="009F5419">
      <w:pPr>
        <w:jc w:val="both"/>
      </w:pPr>
    </w:p>
    <w:p w14:paraId="50D2C247" w14:textId="77777777" w:rsidR="009F5419" w:rsidRPr="002313C7" w:rsidRDefault="009F5419" w:rsidP="009F5419">
      <w:pPr>
        <w:jc w:val="both"/>
        <w:rPr>
          <w:i/>
          <w:color w:val="FF0000"/>
        </w:rPr>
      </w:pPr>
      <w:r>
        <w:fldChar w:fldCharType="begin">
          <w:ffData>
            <w:name w:val=""/>
            <w:enabled/>
            <w:calcOnExit w:val="0"/>
            <w:textInput>
              <w:default w:val="Beskrivelse af resultat af vandblandbare opløsningsmidler for poreluft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Beskrivelse af resultat af vandblandbare opløsningsmidler i poreluft</w:t>
      </w:r>
      <w:r>
        <w:fldChar w:fldCharType="end"/>
      </w:r>
      <w:r w:rsidRPr="00B12CE8">
        <w:t xml:space="preserve">. </w:t>
      </w:r>
      <w:r w:rsidRPr="002313C7">
        <w:rPr>
          <w:i/>
          <w:color w:val="FF0000"/>
        </w:rPr>
        <w:t>Ganske kort og faktuelt – konklud</w:t>
      </w:r>
      <w:r>
        <w:rPr>
          <w:i/>
          <w:color w:val="FF0000"/>
        </w:rPr>
        <w:t>é</w:t>
      </w:r>
      <w:r w:rsidRPr="002313C7">
        <w:rPr>
          <w:i/>
          <w:color w:val="FF0000"/>
        </w:rPr>
        <w:t>r på resultaterne i de næste kapitler.</w:t>
      </w:r>
    </w:p>
    <w:p w14:paraId="4073EF51" w14:textId="77777777" w:rsidR="009F5419" w:rsidRPr="00B12CE8" w:rsidRDefault="009F5419" w:rsidP="009F5419">
      <w:pPr>
        <w:jc w:val="both"/>
      </w:pPr>
    </w:p>
    <w:p w14:paraId="3AB0C1E1" w14:textId="77777777" w:rsidR="009F5419" w:rsidRDefault="009F5419" w:rsidP="009F5419">
      <w:r w:rsidRPr="00203676">
        <w:t>Samtlige analyserede vandblandbare opløsningsmidler fremgår af analyserapporten i bilag 4</w:t>
      </w:r>
      <w:r>
        <w:t>.</w:t>
      </w:r>
    </w:p>
    <w:p w14:paraId="2A0AAB35" w14:textId="77777777" w:rsidR="009F5419" w:rsidRPr="00FF30A3" w:rsidRDefault="009F5419" w:rsidP="009F5419"/>
    <w:p w14:paraId="7656DB41" w14:textId="77777777" w:rsidR="009F5419" w:rsidRPr="00C2086E" w:rsidRDefault="009F5419" w:rsidP="009F5419">
      <w:pPr>
        <w:pStyle w:val="Brdtekst"/>
        <w:spacing w:after="0"/>
        <w:rPr>
          <w:b/>
          <w:i/>
          <w:szCs w:val="24"/>
        </w:rPr>
      </w:pPr>
      <w:r w:rsidRPr="00C2086E">
        <w:rPr>
          <w:b/>
        </w:rPr>
        <w:t>Indeklimaprøver – klorerede opløsningsmidler</w:t>
      </w:r>
      <w:r w:rsidRPr="00C2086E">
        <w:rPr>
          <w:b/>
          <w:i/>
          <w:szCs w:val="24"/>
        </w:rPr>
        <w:t xml:space="preserve"> </w:t>
      </w:r>
    </w:p>
    <w:p w14:paraId="7D2645FE" w14:textId="77777777" w:rsidR="009F5419" w:rsidRDefault="009F5419" w:rsidP="009F5419">
      <w:pPr>
        <w:jc w:val="both"/>
      </w:pPr>
      <w:r w:rsidRPr="007E0E65">
        <w:t xml:space="preserve">Resultaterne af analyserne for indhold af klorerede opløsningsmidler i </w:t>
      </w:r>
      <w:r>
        <w:t>indeklima</w:t>
      </w:r>
      <w:r w:rsidRPr="007E0E65">
        <w:t>prøverne fremgår af tabel 6.</w:t>
      </w:r>
      <w:r>
        <w:t>12</w:t>
      </w:r>
      <w:r w:rsidRPr="007E0E65">
        <w:t>.</w:t>
      </w:r>
    </w:p>
    <w:p w14:paraId="40582B5E" w14:textId="77777777" w:rsidR="009F5419" w:rsidRDefault="009F5419" w:rsidP="009F5419">
      <w:pPr>
        <w:jc w:val="both"/>
      </w:pPr>
    </w:p>
    <w:tbl>
      <w:tblPr>
        <w:tblW w:w="501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40" w:type="dxa"/>
          <w:left w:w="57" w:type="dxa"/>
          <w:bottom w:w="40" w:type="dxa"/>
          <w:right w:w="57" w:type="dxa"/>
        </w:tblCellMar>
        <w:tblLook w:val="0000" w:firstRow="0" w:lastRow="0" w:firstColumn="0" w:lastColumn="0" w:noHBand="0" w:noVBand="0"/>
      </w:tblPr>
      <w:tblGrid>
        <w:gridCol w:w="697"/>
        <w:gridCol w:w="708"/>
        <w:gridCol w:w="848"/>
        <w:gridCol w:w="1277"/>
        <w:gridCol w:w="1132"/>
        <w:gridCol w:w="993"/>
        <w:gridCol w:w="1134"/>
        <w:gridCol w:w="1134"/>
        <w:gridCol w:w="1134"/>
      </w:tblGrid>
      <w:tr w:rsidR="009F5419" w:rsidRPr="007E0E65" w14:paraId="484386F3" w14:textId="77777777" w:rsidTr="003A5EB9">
        <w:trPr>
          <w:cantSplit/>
          <w:trHeight w:val="179"/>
        </w:trPr>
        <w:tc>
          <w:tcPr>
            <w:tcW w:w="385" w:type="pct"/>
            <w:tcBorders>
              <w:top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11848600" w14:textId="77777777" w:rsidR="009F5419" w:rsidRPr="007E0E65" w:rsidRDefault="009F5419" w:rsidP="003A5EB9">
            <w:pPr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Målested</w:t>
            </w:r>
          </w:p>
        </w:tc>
        <w:tc>
          <w:tcPr>
            <w:tcW w:w="391" w:type="pct"/>
            <w:tcBorders>
              <w:top w:val="single" w:sz="12" w:space="0" w:color="000000"/>
              <w:bottom w:val="nil"/>
              <w:right w:val="single" w:sz="4" w:space="0" w:color="auto"/>
            </w:tcBorders>
            <w:vAlign w:val="center"/>
          </w:tcPr>
          <w:p w14:paraId="2415611A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t>Dato</w:t>
            </w:r>
          </w:p>
        </w:tc>
        <w:tc>
          <w:tcPr>
            <w:tcW w:w="468" w:type="pct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3AF7A3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Anvendelse</w:t>
            </w:r>
          </w:p>
        </w:tc>
        <w:tc>
          <w:tcPr>
            <w:tcW w:w="705" w:type="pct"/>
            <w:tcBorders>
              <w:top w:val="single" w:sz="12" w:space="0" w:color="000000"/>
              <w:left w:val="single" w:sz="4" w:space="0" w:color="auto"/>
              <w:bottom w:val="nil"/>
              <w:right w:val="single" w:sz="12" w:space="0" w:color="000000"/>
            </w:tcBorders>
            <w:vAlign w:val="center"/>
          </w:tcPr>
          <w:p w14:paraId="683B1635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Placering</w:t>
            </w: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3DCFE1F8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proofErr w:type="spellStart"/>
            <w:r w:rsidRPr="007E0E65">
              <w:rPr>
                <w:spacing w:val="-2"/>
                <w:sz w:val="19"/>
                <w:szCs w:val="19"/>
              </w:rPr>
              <w:t>Chloroform</w:t>
            </w:r>
            <w:proofErr w:type="spellEnd"/>
          </w:p>
          <w:p w14:paraId="6B1CC47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(TCM)</w:t>
            </w:r>
          </w:p>
        </w:tc>
        <w:tc>
          <w:tcPr>
            <w:tcW w:w="548" w:type="pct"/>
            <w:tcBorders>
              <w:top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49A97C6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1,1,1-Trichlor</w:t>
            </w:r>
            <w:r>
              <w:rPr>
                <w:spacing w:val="-2"/>
                <w:sz w:val="19"/>
                <w:szCs w:val="19"/>
              </w:rPr>
              <w:t>-</w:t>
            </w:r>
            <w:r w:rsidRPr="007E0E65">
              <w:rPr>
                <w:spacing w:val="-2"/>
                <w:sz w:val="19"/>
                <w:szCs w:val="19"/>
              </w:rPr>
              <w:t>ethan</w:t>
            </w:r>
          </w:p>
          <w:p w14:paraId="0616EC7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(TCA)</w:t>
            </w:r>
          </w:p>
        </w:tc>
        <w:tc>
          <w:tcPr>
            <w:tcW w:w="626" w:type="pct"/>
            <w:tcBorders>
              <w:top w:val="single" w:sz="12" w:space="0" w:color="000000"/>
              <w:bottom w:val="single" w:sz="6" w:space="0" w:color="auto"/>
            </w:tcBorders>
            <w:vAlign w:val="center"/>
          </w:tcPr>
          <w:p w14:paraId="387A51A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proofErr w:type="spellStart"/>
            <w:r w:rsidRPr="007E0E65">
              <w:rPr>
                <w:spacing w:val="-2"/>
                <w:sz w:val="19"/>
                <w:szCs w:val="19"/>
              </w:rPr>
              <w:t>Tetrachlormethan</w:t>
            </w:r>
            <w:proofErr w:type="spellEnd"/>
          </w:p>
          <w:p w14:paraId="479BEF0D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(PCM)</w:t>
            </w:r>
          </w:p>
        </w:tc>
        <w:tc>
          <w:tcPr>
            <w:tcW w:w="626" w:type="pct"/>
            <w:tcBorders>
              <w:top w:val="single" w:sz="12" w:space="0" w:color="000000"/>
              <w:bottom w:val="single" w:sz="6" w:space="0" w:color="auto"/>
            </w:tcBorders>
            <w:tcMar>
              <w:top w:w="23" w:type="dxa"/>
              <w:bottom w:w="23" w:type="dxa"/>
            </w:tcMar>
            <w:vAlign w:val="center"/>
          </w:tcPr>
          <w:p w14:paraId="442EAF12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proofErr w:type="spellStart"/>
            <w:r w:rsidRPr="007E0E65">
              <w:rPr>
                <w:spacing w:val="-2"/>
                <w:sz w:val="19"/>
                <w:szCs w:val="19"/>
              </w:rPr>
              <w:t>Trichlor</w:t>
            </w:r>
            <w:r>
              <w:rPr>
                <w:spacing w:val="-2"/>
                <w:sz w:val="19"/>
                <w:szCs w:val="19"/>
              </w:rPr>
              <w:t>-</w:t>
            </w:r>
            <w:r w:rsidRPr="007E0E65">
              <w:rPr>
                <w:spacing w:val="-2"/>
                <w:sz w:val="19"/>
                <w:szCs w:val="19"/>
              </w:rPr>
              <w:t>ethylen</w:t>
            </w:r>
            <w:proofErr w:type="spellEnd"/>
          </w:p>
          <w:p w14:paraId="4DFF2E3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(TCE)</w:t>
            </w:r>
          </w:p>
        </w:tc>
        <w:tc>
          <w:tcPr>
            <w:tcW w:w="626" w:type="pct"/>
            <w:tcBorders>
              <w:top w:val="single" w:sz="12" w:space="0" w:color="000000"/>
              <w:bottom w:val="single" w:sz="6" w:space="0" w:color="auto"/>
            </w:tcBorders>
            <w:vAlign w:val="center"/>
          </w:tcPr>
          <w:p w14:paraId="519CC44E" w14:textId="77777777" w:rsidR="009F5419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Tetra</w:t>
            </w:r>
            <w:r>
              <w:rPr>
                <w:spacing w:val="-2"/>
                <w:sz w:val="19"/>
                <w:szCs w:val="19"/>
              </w:rPr>
              <w:t>-</w:t>
            </w:r>
          </w:p>
          <w:p w14:paraId="0623B36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proofErr w:type="spellStart"/>
            <w:r w:rsidRPr="007E0E65">
              <w:rPr>
                <w:spacing w:val="-2"/>
                <w:sz w:val="19"/>
                <w:szCs w:val="19"/>
              </w:rPr>
              <w:t>chlorethylen</w:t>
            </w:r>
            <w:proofErr w:type="spellEnd"/>
          </w:p>
          <w:p w14:paraId="22A5A8A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  <w:sz w:val="19"/>
                <w:szCs w:val="19"/>
              </w:rPr>
            </w:pPr>
            <w:r w:rsidRPr="007E0E65">
              <w:rPr>
                <w:spacing w:val="-2"/>
                <w:sz w:val="19"/>
                <w:szCs w:val="19"/>
              </w:rPr>
              <w:t>(PCE)</w:t>
            </w:r>
          </w:p>
        </w:tc>
      </w:tr>
      <w:tr w:rsidR="009F5419" w:rsidRPr="007E0E65" w14:paraId="1586B05E" w14:textId="77777777" w:rsidTr="003A5EB9">
        <w:trPr>
          <w:cantSplit/>
          <w:trHeight w:val="194"/>
        </w:trPr>
        <w:tc>
          <w:tcPr>
            <w:tcW w:w="385" w:type="pct"/>
            <w:tcBorders>
              <w:top w:val="nil"/>
              <w:bottom w:val="single" w:sz="12" w:space="0" w:color="auto"/>
              <w:right w:val="single" w:sz="12" w:space="0" w:color="000000"/>
            </w:tcBorders>
          </w:tcPr>
          <w:p w14:paraId="619CFD47" w14:textId="77777777" w:rsidR="009F5419" w:rsidRPr="007E0E65" w:rsidRDefault="009F5419" w:rsidP="003A5EB9">
            <w:pPr>
              <w:spacing w:before="40" w:after="40" w:line="276" w:lineRule="auto"/>
              <w:jc w:val="both"/>
              <w:rPr>
                <w:spacing w:val="-2"/>
              </w:rPr>
            </w:pPr>
          </w:p>
        </w:tc>
        <w:tc>
          <w:tcPr>
            <w:tcW w:w="391" w:type="pct"/>
            <w:tcBorders>
              <w:top w:val="nil"/>
              <w:bottom w:val="single" w:sz="12" w:space="0" w:color="auto"/>
              <w:right w:val="single" w:sz="4" w:space="0" w:color="auto"/>
            </w:tcBorders>
          </w:tcPr>
          <w:p w14:paraId="5EAD874D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22C6E23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000000"/>
            </w:tcBorders>
          </w:tcPr>
          <w:p w14:paraId="3D8A1466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5" w:type="pct"/>
            <w:tcBorders>
              <w:top w:val="single" w:sz="6" w:space="0" w:color="auto"/>
              <w:left w:val="single" w:sz="12" w:space="0" w:color="000000"/>
              <w:bottom w:val="single" w:sz="12" w:space="0" w:color="auto"/>
            </w:tcBorders>
            <w:tcMar>
              <w:top w:w="23" w:type="dxa"/>
              <w:bottom w:w="23" w:type="dxa"/>
            </w:tcMar>
          </w:tcPr>
          <w:p w14:paraId="753D652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548" w:type="pct"/>
            <w:tcBorders>
              <w:top w:val="single" w:sz="6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</w:tcPr>
          <w:p w14:paraId="4F5F13D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626" w:type="pct"/>
            <w:tcBorders>
              <w:top w:val="single" w:sz="6" w:space="0" w:color="auto"/>
              <w:bottom w:val="single" w:sz="12" w:space="0" w:color="auto"/>
            </w:tcBorders>
          </w:tcPr>
          <w:p w14:paraId="0D88E44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626" w:type="pct"/>
            <w:tcBorders>
              <w:top w:val="single" w:sz="6" w:space="0" w:color="auto"/>
              <w:bottom w:val="single" w:sz="12" w:space="0" w:color="auto"/>
            </w:tcBorders>
            <w:tcMar>
              <w:top w:w="23" w:type="dxa"/>
              <w:bottom w:w="23" w:type="dxa"/>
            </w:tcMar>
          </w:tcPr>
          <w:p w14:paraId="57A9D14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  <w:tc>
          <w:tcPr>
            <w:tcW w:w="626" w:type="pct"/>
            <w:tcBorders>
              <w:top w:val="single" w:sz="6" w:space="0" w:color="auto"/>
              <w:bottom w:val="single" w:sz="12" w:space="0" w:color="auto"/>
            </w:tcBorders>
          </w:tcPr>
          <w:p w14:paraId="28CE830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7E0E65">
              <w:rPr>
                <w:spacing w:val="-2"/>
              </w:rPr>
              <w:sym w:font="Symbol" w:char="F06D"/>
            </w:r>
            <w:r w:rsidRPr="007E0E65">
              <w:rPr>
                <w:spacing w:val="-2"/>
              </w:rPr>
              <w:t>g/m</w:t>
            </w:r>
            <w:r w:rsidRPr="007E0E65">
              <w:rPr>
                <w:spacing w:val="-2"/>
                <w:vertAlign w:val="superscript"/>
              </w:rPr>
              <w:t>3</w:t>
            </w:r>
          </w:p>
        </w:tc>
      </w:tr>
      <w:tr w:rsidR="009F5419" w:rsidRPr="007E0E65" w14:paraId="143802DE" w14:textId="77777777" w:rsidTr="003A5EB9">
        <w:trPr>
          <w:cantSplit/>
          <w:trHeight w:val="259"/>
        </w:trPr>
        <w:tc>
          <w:tcPr>
            <w:tcW w:w="5000" w:type="pct"/>
            <w:gridSpan w:val="9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FFFFFF"/>
          </w:tcPr>
          <w:p w14:paraId="6B28B86C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Bygade 10</w:t>
            </w:r>
          </w:p>
        </w:tc>
      </w:tr>
      <w:tr w:rsidR="009F5419" w:rsidRPr="007E0E65" w14:paraId="41A90B5A" w14:textId="77777777" w:rsidTr="003A5EB9">
        <w:trPr>
          <w:cantSplit/>
          <w:trHeight w:val="259"/>
        </w:trPr>
        <w:tc>
          <w:tcPr>
            <w:tcW w:w="38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FFFFFF"/>
          </w:tcPr>
          <w:p w14:paraId="43D2CD66" w14:textId="77777777" w:rsidR="009F5419" w:rsidRPr="007E0E65" w:rsidRDefault="009F5419" w:rsidP="003A5EB9">
            <w:pPr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IL1</w:t>
            </w:r>
          </w:p>
        </w:tc>
        <w:tc>
          <w:tcPr>
            <w:tcW w:w="39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1E983A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C29832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Bolig</w:t>
            </w:r>
          </w:p>
        </w:tc>
        <w:tc>
          <w:tcPr>
            <w:tcW w:w="70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FFFFFF"/>
          </w:tcPr>
          <w:p w14:paraId="4555C008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Køkken, 1. sal</w:t>
            </w:r>
          </w:p>
        </w:tc>
        <w:tc>
          <w:tcPr>
            <w:tcW w:w="625" w:type="pct"/>
            <w:tcBorders>
              <w:top w:val="single" w:sz="12" w:space="0" w:color="auto"/>
              <w:left w:val="single" w:sz="12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5B4D52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8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617E9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41A59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7A8A0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D0E88F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6A4F9176" w14:textId="77777777" w:rsidTr="003A5EB9">
        <w:trPr>
          <w:cantSplit/>
          <w:trHeight w:val="248"/>
        </w:trPr>
        <w:tc>
          <w:tcPr>
            <w:tcW w:w="5000" w:type="pct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0D254833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Bygade 12</w:t>
            </w:r>
          </w:p>
        </w:tc>
      </w:tr>
      <w:tr w:rsidR="009F5419" w:rsidRPr="007E0E65" w14:paraId="415A2A92" w14:textId="77777777" w:rsidTr="003A5EB9">
        <w:trPr>
          <w:cantSplit/>
          <w:trHeight w:val="248"/>
        </w:trPr>
        <w:tc>
          <w:tcPr>
            <w:tcW w:w="38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FFFFFF"/>
          </w:tcPr>
          <w:p w14:paraId="098C39E8" w14:textId="77777777" w:rsidR="009F5419" w:rsidRDefault="009F5419" w:rsidP="003A5EB9">
            <w:pPr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IL2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63962B2F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130382DE" w14:textId="77777777" w:rsidR="009F5419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000000"/>
            </w:tcBorders>
            <w:shd w:val="clear" w:color="auto" w:fill="FFFFFF"/>
          </w:tcPr>
          <w:p w14:paraId="08C03B7E" w14:textId="77777777" w:rsidR="009F5419" w:rsidRDefault="009F5419" w:rsidP="003A5EB9">
            <w:pPr>
              <w:spacing w:before="40" w:after="40" w:line="276" w:lineRule="auto"/>
              <w:jc w:val="center"/>
            </w:pPr>
          </w:p>
        </w:tc>
        <w:tc>
          <w:tcPr>
            <w:tcW w:w="625" w:type="pct"/>
            <w:tcBorders>
              <w:top w:val="single" w:sz="4" w:space="0" w:color="auto"/>
              <w:left w:val="single" w:sz="12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51B71721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8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7FF3C54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5BA5F93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F1440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7CB67C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2AA5205C" w14:textId="77777777" w:rsidTr="003A5EB9">
        <w:trPr>
          <w:cantSplit/>
          <w:trHeight w:val="248"/>
        </w:trPr>
        <w:tc>
          <w:tcPr>
            <w:tcW w:w="38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FFFFFF"/>
          </w:tcPr>
          <w:p w14:paraId="3B1FE99F" w14:textId="77777777" w:rsidR="009F5419" w:rsidRDefault="009F5419" w:rsidP="003A5EB9">
            <w:pPr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IL3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525256A5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3BD2E8A2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Erhverv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000000"/>
            </w:tcBorders>
            <w:shd w:val="clear" w:color="auto" w:fill="FFFFFF"/>
          </w:tcPr>
          <w:p w14:paraId="25336FE3" w14:textId="77777777" w:rsidR="009F5419" w:rsidRPr="007E0E65" w:rsidRDefault="009F5419" w:rsidP="003A5EB9">
            <w:pPr>
              <w:spacing w:before="40" w:after="40" w:line="276" w:lineRule="auto"/>
              <w:jc w:val="center"/>
            </w:pPr>
            <w:r>
              <w:t>Butik, stueetage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12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4158138F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8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AF3225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C79A28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15CC1A0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E7CF3E3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69DBAF6C" w14:textId="77777777" w:rsidTr="003A5EB9">
        <w:trPr>
          <w:cantSplit/>
          <w:trHeight w:val="248"/>
        </w:trPr>
        <w:tc>
          <w:tcPr>
            <w:tcW w:w="38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FFFFFF"/>
          </w:tcPr>
          <w:p w14:paraId="1BD73B8C" w14:textId="77777777" w:rsidR="009F5419" w:rsidRPr="007E0E65" w:rsidRDefault="009F5419" w:rsidP="003A5EB9">
            <w:pPr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UL1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2B142055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3E2938BE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Have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000000"/>
            </w:tcBorders>
            <w:shd w:val="clear" w:color="auto" w:fill="FFFFFF"/>
          </w:tcPr>
          <w:p w14:paraId="4E729F06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I græshøjde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12" w:space="0" w:color="000000"/>
              <w:bottom w:val="single" w:sz="12" w:space="0" w:color="auto"/>
            </w:tcBorders>
            <w:shd w:val="clear" w:color="auto" w:fill="auto"/>
            <w:vAlign w:val="center"/>
          </w:tcPr>
          <w:p w14:paraId="1E4B8665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8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26F82AB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AF4B9E2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98BCBD3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3172463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40677287" w14:textId="77777777" w:rsidTr="003A5EB9">
        <w:trPr>
          <w:cantSplit/>
          <w:trHeight w:val="440"/>
        </w:trPr>
        <w:tc>
          <w:tcPr>
            <w:tcW w:w="385" w:type="pct"/>
            <w:tcBorders>
              <w:top w:val="single" w:sz="12" w:space="0" w:color="auto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2BE5AAB0" w14:textId="77777777" w:rsidR="009F5419" w:rsidRPr="007E0E65" w:rsidRDefault="009F5419" w:rsidP="003A5EB9">
            <w:pPr>
              <w:spacing w:before="40" w:after="40" w:line="276" w:lineRule="auto"/>
              <w:jc w:val="both"/>
              <w:rPr>
                <w:spacing w:val="-2"/>
              </w:rPr>
            </w:pPr>
            <w:r>
              <w:rPr>
                <w:spacing w:val="-2"/>
              </w:rPr>
              <w:t>ULREF1</w:t>
            </w:r>
          </w:p>
        </w:tc>
        <w:tc>
          <w:tcPr>
            <w:tcW w:w="391" w:type="pct"/>
            <w:tcBorders>
              <w:top w:val="single" w:sz="12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24D1DD5C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468" w:type="pct"/>
            <w:tcBorders>
              <w:top w:val="single" w:sz="12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2225C779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>
              <w:rPr>
                <w:spacing w:val="-2"/>
              </w:rPr>
              <w:t>Ude</w:t>
            </w:r>
          </w:p>
        </w:tc>
        <w:tc>
          <w:tcPr>
            <w:tcW w:w="705" w:type="pct"/>
            <w:tcBorders>
              <w:top w:val="single" w:sz="12" w:space="0" w:color="auto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FF"/>
          </w:tcPr>
          <w:p w14:paraId="1E623783" w14:textId="77777777" w:rsidR="009F5419" w:rsidRPr="007E0E65" w:rsidRDefault="009F5419" w:rsidP="003A5EB9">
            <w:pPr>
              <w:spacing w:before="40" w:after="40" w:line="276" w:lineRule="auto"/>
              <w:jc w:val="center"/>
              <w:rPr>
                <w:spacing w:val="-2"/>
              </w:rPr>
            </w:pPr>
            <w:r>
              <w:t>Gårdsplads</w:t>
            </w:r>
          </w:p>
        </w:tc>
        <w:tc>
          <w:tcPr>
            <w:tcW w:w="625" w:type="pct"/>
            <w:tcBorders>
              <w:top w:val="single" w:sz="12" w:space="0" w:color="auto"/>
              <w:left w:val="single" w:sz="12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8F86C2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548" w:type="pct"/>
            <w:tcBorders>
              <w:top w:val="single" w:sz="12" w:space="0" w:color="auto"/>
              <w:bottom w:val="single" w:sz="8" w:space="0" w:color="000000"/>
            </w:tcBorders>
            <w:shd w:val="clear" w:color="auto" w:fill="auto"/>
            <w:vAlign w:val="center"/>
          </w:tcPr>
          <w:p w14:paraId="2D5A5D5A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12" w:space="0" w:color="auto"/>
              <w:bottom w:val="single" w:sz="8" w:space="0" w:color="000000"/>
            </w:tcBorders>
            <w:shd w:val="clear" w:color="auto" w:fill="auto"/>
            <w:vAlign w:val="center"/>
          </w:tcPr>
          <w:p w14:paraId="7EBC143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12" w:space="0" w:color="auto"/>
              <w:bottom w:val="single" w:sz="8" w:space="0" w:color="000000"/>
            </w:tcBorders>
            <w:shd w:val="clear" w:color="auto" w:fill="auto"/>
            <w:vAlign w:val="center"/>
          </w:tcPr>
          <w:p w14:paraId="10608FF9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  <w:tc>
          <w:tcPr>
            <w:tcW w:w="626" w:type="pct"/>
            <w:tcBorders>
              <w:top w:val="single" w:sz="12" w:space="0" w:color="auto"/>
              <w:bottom w:val="single" w:sz="8" w:space="0" w:color="000000"/>
            </w:tcBorders>
            <w:shd w:val="clear" w:color="auto" w:fill="auto"/>
          </w:tcPr>
          <w:p w14:paraId="637FFF06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</w:p>
        </w:tc>
      </w:tr>
      <w:tr w:rsidR="009F5419" w:rsidRPr="007E0E65" w14:paraId="0B26AAE7" w14:textId="77777777" w:rsidTr="003A5EB9">
        <w:trPr>
          <w:cantSplit/>
          <w:trHeight w:val="259"/>
        </w:trPr>
        <w:tc>
          <w:tcPr>
            <w:tcW w:w="1949" w:type="pct"/>
            <w:gridSpan w:val="4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BA18DB7" w14:textId="77777777" w:rsidR="009F5419" w:rsidRPr="007E0E65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both"/>
              <w:rPr>
                <w:spacing w:val="-2"/>
              </w:rPr>
            </w:pPr>
            <w:r w:rsidRPr="007E0E65">
              <w:rPr>
                <w:spacing w:val="-2"/>
              </w:rPr>
              <w:t>Afdampningskriterier</w:t>
            </w:r>
          </w:p>
        </w:tc>
        <w:tc>
          <w:tcPr>
            <w:tcW w:w="625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5FC69C2A" w14:textId="77777777" w:rsidR="009F5419" w:rsidRPr="00547B31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47B31">
              <w:rPr>
                <w:spacing w:val="-2"/>
              </w:rPr>
              <w:t>20</w:t>
            </w:r>
          </w:p>
        </w:tc>
        <w:tc>
          <w:tcPr>
            <w:tcW w:w="548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161ECAB" w14:textId="77777777" w:rsidR="009F5419" w:rsidRPr="00547B31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47B31">
              <w:rPr>
                <w:spacing w:val="-2"/>
              </w:rPr>
              <w:t>500</w:t>
            </w:r>
          </w:p>
        </w:tc>
        <w:tc>
          <w:tcPr>
            <w:tcW w:w="626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04C14E2A" w14:textId="77777777" w:rsidR="009F5419" w:rsidRPr="00547B31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47B31">
              <w:rPr>
                <w:spacing w:val="-2"/>
              </w:rPr>
              <w:t>5</w:t>
            </w:r>
          </w:p>
        </w:tc>
        <w:tc>
          <w:tcPr>
            <w:tcW w:w="626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06E06645" w14:textId="77777777" w:rsidR="009F5419" w:rsidRPr="00547B31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47B31">
              <w:rPr>
                <w:spacing w:val="-2"/>
              </w:rPr>
              <w:t>1</w:t>
            </w:r>
          </w:p>
        </w:tc>
        <w:tc>
          <w:tcPr>
            <w:tcW w:w="626" w:type="pct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9C023B4" w14:textId="77777777" w:rsidR="009F5419" w:rsidRPr="00547B31" w:rsidRDefault="009F5419" w:rsidP="003A5EB9">
            <w:pPr>
              <w:tabs>
                <w:tab w:val="left" w:pos="1701"/>
                <w:tab w:val="left" w:pos="1862"/>
                <w:tab w:val="left" w:pos="2552"/>
                <w:tab w:val="left" w:pos="3403"/>
                <w:tab w:val="left" w:pos="4254"/>
                <w:tab w:val="left" w:pos="5105"/>
                <w:tab w:val="left" w:pos="5955"/>
                <w:tab w:val="left" w:pos="6806"/>
                <w:tab w:val="left" w:pos="7657"/>
                <w:tab w:val="left" w:pos="8508"/>
              </w:tabs>
              <w:spacing w:before="40" w:after="40" w:line="276" w:lineRule="auto"/>
              <w:jc w:val="center"/>
              <w:rPr>
                <w:spacing w:val="-2"/>
              </w:rPr>
            </w:pPr>
            <w:r w:rsidRPr="00547B31">
              <w:rPr>
                <w:spacing w:val="-2"/>
              </w:rPr>
              <w:t>6</w:t>
            </w:r>
          </w:p>
        </w:tc>
      </w:tr>
    </w:tbl>
    <w:p w14:paraId="657712B8" w14:textId="77777777" w:rsidR="009F5419" w:rsidRPr="007E0E65" w:rsidRDefault="009F5419" w:rsidP="009F5419">
      <w:pPr>
        <w:pStyle w:val="Billedtekst"/>
        <w:spacing w:line="276" w:lineRule="auto"/>
        <w:jc w:val="both"/>
      </w:pPr>
      <w:r>
        <w:t>Tabel 6.12</w:t>
      </w:r>
      <w:r w:rsidRPr="007E0E65">
        <w:t>:</w:t>
      </w:r>
      <w:r w:rsidRPr="007E0E65">
        <w:tab/>
        <w:t xml:space="preserve">Resultater af analyser for klorerede opløsningsmidler i poreluftprøverne. </w:t>
      </w:r>
    </w:p>
    <w:p w14:paraId="2415FC87" w14:textId="77777777" w:rsidR="00CE1472" w:rsidRDefault="00CE1472" w:rsidP="00CE1472">
      <w:pPr>
        <w:jc w:val="both"/>
      </w:pPr>
    </w:p>
    <w:p w14:paraId="7A859F28" w14:textId="77777777" w:rsidR="00203676" w:rsidRPr="00203676" w:rsidRDefault="00CE1472" w:rsidP="00CE1472">
      <w:pPr>
        <w:jc w:val="both"/>
      </w:pPr>
      <w:r w:rsidRPr="00B12CE8">
        <w:fldChar w:fldCharType="begin">
          <w:ffData>
            <w:name w:val=""/>
            <w:enabled/>
            <w:calcOnExit w:val="0"/>
            <w:textInput>
              <w:default w:val="Beskrivelse af resultat af kulbrinteanalyse for poreluft"/>
            </w:textInput>
          </w:ffData>
        </w:fldChar>
      </w:r>
      <w:r w:rsidRPr="00B12CE8">
        <w:instrText xml:space="preserve"> FORMTEXT </w:instrText>
      </w:r>
      <w:r w:rsidRPr="00B12CE8">
        <w:fldChar w:fldCharType="separate"/>
      </w:r>
      <w:r>
        <w:rPr>
          <w:noProof/>
        </w:rPr>
        <w:t>Beskrivelse af resultat af kulbrinteanalyse for poreluft</w:t>
      </w:r>
      <w:r w:rsidRPr="00B12CE8">
        <w:fldChar w:fldCharType="end"/>
      </w:r>
      <w:r w:rsidRPr="00B12CE8">
        <w:t xml:space="preserve">. </w:t>
      </w:r>
      <w:r w:rsidRPr="002313C7">
        <w:rPr>
          <w:i/>
          <w:color w:val="FF0000"/>
        </w:rPr>
        <w:t>Ganske kort og faktuelt – konklud</w:t>
      </w:r>
      <w:r w:rsidR="00BF112A">
        <w:rPr>
          <w:i/>
          <w:color w:val="FF0000"/>
        </w:rPr>
        <w:t>é</w:t>
      </w:r>
      <w:r w:rsidRPr="002313C7">
        <w:rPr>
          <w:i/>
          <w:color w:val="FF0000"/>
        </w:rPr>
        <w:t>r på resultaterne i de næste kapitler.</w:t>
      </w:r>
    </w:p>
    <w:p w14:paraId="7337B2BF" w14:textId="77777777" w:rsidR="00203676" w:rsidRPr="007E0E65" w:rsidRDefault="00203676" w:rsidP="00535C6C">
      <w:pPr>
        <w:pStyle w:val="TypografiEfter11pkt"/>
        <w:spacing w:line="276" w:lineRule="auto"/>
        <w:jc w:val="both"/>
        <w:rPr>
          <w:lang w:val="da-DK"/>
        </w:rPr>
      </w:pPr>
      <w:r w:rsidRPr="007E0E65">
        <w:rPr>
          <w:lang w:val="da-DK"/>
        </w:rPr>
        <w:t xml:space="preserve"> </w:t>
      </w:r>
    </w:p>
    <w:p w14:paraId="3AD134E9" w14:textId="77777777" w:rsidR="00203676" w:rsidRPr="007E0E65" w:rsidRDefault="003E4C11" w:rsidP="00B22403">
      <w:pPr>
        <w:pStyle w:val="Overskrift1"/>
      </w:pPr>
      <w:bookmarkStart w:id="192" w:name="_Toc486399815"/>
      <w:bookmarkStart w:id="193" w:name="_Toc152666468"/>
      <w:r>
        <w:lastRenderedPageBreak/>
        <w:t>Forureningens omfang</w:t>
      </w:r>
      <w:bookmarkEnd w:id="192"/>
      <w:bookmarkEnd w:id="193"/>
    </w:p>
    <w:p w14:paraId="0476C278" w14:textId="77777777" w:rsidR="00487D17" w:rsidRDefault="00305FA8" w:rsidP="00535C6C">
      <w:pPr>
        <w:jc w:val="both"/>
        <w:rPr>
          <w:i/>
          <w:color w:val="FF0000"/>
        </w:rPr>
      </w:pPr>
      <w:r w:rsidRPr="00305FA8">
        <w:rPr>
          <w:i/>
          <w:color w:val="FF0000"/>
        </w:rPr>
        <w:t xml:space="preserve">Beskrivelse af resultater på alle medier pr. </w:t>
      </w:r>
      <w:r w:rsidR="005800DD">
        <w:rPr>
          <w:i/>
          <w:color w:val="FF0000"/>
        </w:rPr>
        <w:t>adresse – hvis det giver mening</w:t>
      </w:r>
      <w:r w:rsidRPr="00305FA8">
        <w:rPr>
          <w:i/>
          <w:color w:val="FF0000"/>
        </w:rPr>
        <w:t xml:space="preserve">. </w:t>
      </w:r>
    </w:p>
    <w:p w14:paraId="6DE41D83" w14:textId="77777777" w:rsidR="00487D17" w:rsidRDefault="00487D17" w:rsidP="00535C6C">
      <w:pPr>
        <w:jc w:val="both"/>
        <w:rPr>
          <w:i/>
          <w:color w:val="FF0000"/>
        </w:rPr>
      </w:pPr>
    </w:p>
    <w:p w14:paraId="06E79B4D" w14:textId="5B0F1D4E" w:rsidR="00305FA8" w:rsidRPr="00305FA8" w:rsidRDefault="00305FA8" w:rsidP="00535C6C">
      <w:pPr>
        <w:jc w:val="both"/>
        <w:rPr>
          <w:i/>
          <w:color w:val="FF0000"/>
        </w:rPr>
      </w:pPr>
      <w:r w:rsidRPr="00305FA8">
        <w:rPr>
          <w:i/>
          <w:color w:val="FF0000"/>
        </w:rPr>
        <w:t xml:space="preserve">Der </w:t>
      </w:r>
      <w:r w:rsidR="00BF112A">
        <w:rPr>
          <w:i/>
          <w:color w:val="FF0000"/>
        </w:rPr>
        <w:t xml:space="preserve">skal </w:t>
      </w:r>
      <w:r w:rsidRPr="00305FA8">
        <w:rPr>
          <w:i/>
          <w:color w:val="FF0000"/>
        </w:rPr>
        <w:t>vurderes på, om resultaterne hænger sammen – indholdet i grundvandet i forhold til jord og poreluft osv.</w:t>
      </w:r>
      <w:r>
        <w:rPr>
          <w:i/>
          <w:color w:val="FF0000"/>
        </w:rPr>
        <w:t xml:space="preserve"> Afgrænsning både horisontalt og vertikalt i jord, poreluft og grundvand.</w:t>
      </w:r>
    </w:p>
    <w:p w14:paraId="7E3D857A" w14:textId="77777777" w:rsidR="00203676" w:rsidRPr="007E0E65" w:rsidRDefault="00305FA8" w:rsidP="00535C6C">
      <w:pPr>
        <w:pStyle w:val="TypografiEfter11pkt"/>
        <w:spacing w:line="276" w:lineRule="auto"/>
        <w:ind w:left="0"/>
        <w:jc w:val="both"/>
        <w:rPr>
          <w:lang w:val="da-DK"/>
        </w:rPr>
      </w:pPr>
      <w:r>
        <w:rPr>
          <w:lang w:val="da-DK"/>
        </w:rPr>
        <w:t xml:space="preserve"> </w:t>
      </w:r>
    </w:p>
    <w:p w14:paraId="1936957B" w14:textId="77777777" w:rsidR="00203676" w:rsidRPr="007E0E65" w:rsidRDefault="003505A7" w:rsidP="00B22403">
      <w:pPr>
        <w:pStyle w:val="Overskrift2"/>
      </w:pPr>
      <w:bookmarkStart w:id="194" w:name="_Toc411596444"/>
      <w:bookmarkStart w:id="195" w:name="_Toc486399816"/>
      <w:bookmarkStart w:id="196" w:name="_Toc152666469"/>
      <w:r>
        <w:t xml:space="preserve">7.1 </w:t>
      </w:r>
      <w:r w:rsidR="00203676" w:rsidRPr="007E0E65">
        <w:t>Jord</w:t>
      </w:r>
      <w:bookmarkEnd w:id="194"/>
      <w:bookmarkEnd w:id="195"/>
      <w:bookmarkEnd w:id="196"/>
    </w:p>
    <w:p w14:paraId="5E114269" w14:textId="77777777" w:rsidR="00203676" w:rsidRDefault="00203676" w:rsidP="00535C6C">
      <w:pPr>
        <w:jc w:val="both"/>
      </w:pPr>
      <w:r w:rsidRPr="007E0E65">
        <w:fldChar w:fldCharType="begin">
          <w:ffData>
            <w:name w:val="Tekst182"/>
            <w:enabled/>
            <w:calcOnExit w:val="0"/>
            <w:textInput>
              <w:default w:val="Beskrivelse af jordforurening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Beskrivelse af jordforurening</w:t>
      </w:r>
      <w:r w:rsidRPr="007E0E65">
        <w:fldChar w:fldCharType="end"/>
      </w:r>
      <w:r w:rsidRPr="007E0E65">
        <w:t>.</w:t>
      </w:r>
    </w:p>
    <w:p w14:paraId="572D8EDC" w14:textId="77777777" w:rsidR="00305FA8" w:rsidRDefault="00305FA8" w:rsidP="00535C6C">
      <w:pPr>
        <w:jc w:val="both"/>
      </w:pPr>
    </w:p>
    <w:p w14:paraId="09CE6A2A" w14:textId="3F940E20" w:rsidR="00203676" w:rsidRPr="007E0E65" w:rsidRDefault="003505A7" w:rsidP="00B22403">
      <w:pPr>
        <w:pStyle w:val="Overskrift2"/>
      </w:pPr>
      <w:bookmarkStart w:id="197" w:name="_Toc411596445"/>
      <w:bookmarkStart w:id="198" w:name="_Toc486399817"/>
      <w:bookmarkStart w:id="199" w:name="_Toc152666470"/>
      <w:r>
        <w:t xml:space="preserve">7.2 </w:t>
      </w:r>
      <w:r w:rsidR="00203676" w:rsidRPr="007E0E65">
        <w:t>Grundvand</w:t>
      </w:r>
      <w:bookmarkEnd w:id="197"/>
      <w:bookmarkEnd w:id="198"/>
      <w:r w:rsidR="00487D17">
        <w:t xml:space="preserve"> og/eller porevand</w:t>
      </w:r>
      <w:bookmarkEnd w:id="199"/>
    </w:p>
    <w:p w14:paraId="4ECB715F" w14:textId="77777777" w:rsidR="00203676" w:rsidRDefault="00305FA8" w:rsidP="00535C6C">
      <w:pPr>
        <w:jc w:val="both"/>
      </w:pPr>
      <w:r>
        <w:fldChar w:fldCharType="begin">
          <w:ffData>
            <w:name w:val="Tekst183"/>
            <w:enabled/>
            <w:calcOnExit w:val="0"/>
            <w:textInput>
              <w:default w:val="Beskrivelse af grundvandsforurening"/>
            </w:textInput>
          </w:ffData>
        </w:fldChar>
      </w:r>
      <w:bookmarkStart w:id="200" w:name="Tekst183"/>
      <w:r>
        <w:instrText xml:space="preserve"> FORMTEXT </w:instrText>
      </w:r>
      <w:r>
        <w:fldChar w:fldCharType="separate"/>
      </w:r>
      <w:r w:rsidR="00914897">
        <w:rPr>
          <w:noProof/>
        </w:rPr>
        <w:t>Beskrivelse af grundvandsforurening</w:t>
      </w:r>
      <w:r>
        <w:fldChar w:fldCharType="end"/>
      </w:r>
      <w:bookmarkEnd w:id="200"/>
      <w:r w:rsidR="00203676" w:rsidRPr="007E0E65">
        <w:t xml:space="preserve">. </w:t>
      </w:r>
    </w:p>
    <w:p w14:paraId="6DC9387A" w14:textId="77777777" w:rsidR="00305FA8" w:rsidRDefault="00305FA8" w:rsidP="00535C6C">
      <w:pPr>
        <w:jc w:val="both"/>
      </w:pPr>
    </w:p>
    <w:p w14:paraId="5B88A0E5" w14:textId="77777777" w:rsidR="00203676" w:rsidRPr="007E0E65" w:rsidRDefault="003505A7" w:rsidP="00B22403">
      <w:pPr>
        <w:pStyle w:val="Overskrift2"/>
      </w:pPr>
      <w:bookmarkStart w:id="201" w:name="_Toc411596446"/>
      <w:bookmarkStart w:id="202" w:name="_Toc486399818"/>
      <w:bookmarkStart w:id="203" w:name="_Toc152666471"/>
      <w:r>
        <w:t xml:space="preserve">7.3 </w:t>
      </w:r>
      <w:r w:rsidR="00203676" w:rsidRPr="007E0E65">
        <w:t>Poreluft</w:t>
      </w:r>
      <w:bookmarkEnd w:id="201"/>
      <w:bookmarkEnd w:id="202"/>
      <w:bookmarkEnd w:id="203"/>
    </w:p>
    <w:p w14:paraId="239165B5" w14:textId="77777777" w:rsidR="00203676" w:rsidRDefault="00203676" w:rsidP="00535C6C">
      <w:pPr>
        <w:spacing w:line="276" w:lineRule="auto"/>
        <w:jc w:val="both"/>
      </w:pPr>
      <w:r w:rsidRPr="007E0E65">
        <w:fldChar w:fldCharType="begin">
          <w:ffData>
            <w:name w:val=""/>
            <w:enabled/>
            <w:calcOnExit w:val="0"/>
            <w:textInput>
              <w:default w:val="Beskrivelse af poreluftforurening"/>
            </w:textInput>
          </w:ffData>
        </w:fldChar>
      </w:r>
      <w:r w:rsidRPr="007E0E65">
        <w:instrText xml:space="preserve"> FORMTEXT </w:instrText>
      </w:r>
      <w:r w:rsidRPr="007E0E65">
        <w:fldChar w:fldCharType="separate"/>
      </w:r>
      <w:r w:rsidR="00914897">
        <w:rPr>
          <w:noProof/>
        </w:rPr>
        <w:t>Beskrivelse af poreluftforurening</w:t>
      </w:r>
      <w:r w:rsidRPr="007E0E65">
        <w:fldChar w:fldCharType="end"/>
      </w:r>
    </w:p>
    <w:p w14:paraId="1BF7958A" w14:textId="77777777" w:rsidR="00427713" w:rsidRDefault="00427713" w:rsidP="00535C6C">
      <w:pPr>
        <w:spacing w:line="276" w:lineRule="auto"/>
        <w:jc w:val="both"/>
      </w:pPr>
    </w:p>
    <w:p w14:paraId="04309F3C" w14:textId="77777777" w:rsidR="00427713" w:rsidRPr="007E0E65" w:rsidRDefault="00427713" w:rsidP="00B22403">
      <w:pPr>
        <w:pStyle w:val="Overskrift2"/>
      </w:pPr>
      <w:bookmarkStart w:id="204" w:name="_Toc486399819"/>
      <w:bookmarkStart w:id="205" w:name="_Toc152666472"/>
      <w:r>
        <w:t>7.4 Indeklima</w:t>
      </w:r>
      <w:bookmarkEnd w:id="204"/>
      <w:bookmarkEnd w:id="205"/>
    </w:p>
    <w:p w14:paraId="58597AF1" w14:textId="77777777" w:rsidR="00427713" w:rsidRDefault="00866F4C" w:rsidP="00427713">
      <w:pPr>
        <w:spacing w:line="276" w:lineRule="auto"/>
        <w:jc w:val="both"/>
      </w:pPr>
      <w:r>
        <w:fldChar w:fldCharType="begin">
          <w:ffData>
            <w:name w:val=""/>
            <w:enabled/>
            <w:calcOnExit w:val="0"/>
            <w:textInput>
              <w:default w:val="Beskrivelse af forurening i indeklimaet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Beskrivelse af forurening i indeklimaet</w:t>
      </w:r>
      <w:r>
        <w:fldChar w:fldCharType="end"/>
      </w:r>
    </w:p>
    <w:p w14:paraId="7BCE4797" w14:textId="77777777" w:rsidR="00427713" w:rsidRDefault="00427713" w:rsidP="00427713">
      <w:pPr>
        <w:spacing w:line="276" w:lineRule="auto"/>
        <w:jc w:val="both"/>
      </w:pPr>
    </w:p>
    <w:p w14:paraId="18ECD41A" w14:textId="5EB826C4" w:rsidR="00487D17" w:rsidRPr="00487D17" w:rsidRDefault="00487D17" w:rsidP="00487D17">
      <w:pPr>
        <w:pStyle w:val="Overskrift2"/>
      </w:pPr>
      <w:bookmarkStart w:id="206" w:name="_Toc152666473"/>
      <w:r>
        <w:t xml:space="preserve">7.5 </w:t>
      </w:r>
      <w:r w:rsidRPr="00487D17">
        <w:t>Konceptuel model</w:t>
      </w:r>
      <w:bookmarkEnd w:id="206"/>
    </w:p>
    <w:p w14:paraId="339D561B" w14:textId="5E84BF59" w:rsidR="00727278" w:rsidRPr="00487D17" w:rsidRDefault="00487D17" w:rsidP="00487D17">
      <w:pPr>
        <w:spacing w:line="276" w:lineRule="auto"/>
        <w:jc w:val="both"/>
        <w:rPr>
          <w:noProof/>
          <w:color w:val="FF0000"/>
        </w:rPr>
      </w:pPr>
      <w:r w:rsidRPr="00487D17">
        <w:rPr>
          <w:noProof/>
          <w:color w:val="FF0000"/>
        </w:rPr>
        <w:t>Resultaterne holdes op mod den konceptuelle model udarbejdet i forbindelse med oplæg eller indledende undersøgelse. Modellen opdateres.</w:t>
      </w:r>
    </w:p>
    <w:p w14:paraId="35FD132A" w14:textId="77777777" w:rsidR="00727278" w:rsidRDefault="00727278" w:rsidP="00B22403">
      <w:pPr>
        <w:pStyle w:val="Overskrift1"/>
      </w:pPr>
      <w:bookmarkStart w:id="207" w:name="_Toc486399820"/>
      <w:bookmarkStart w:id="208" w:name="_Toc152666474"/>
      <w:r>
        <w:lastRenderedPageBreak/>
        <w:t>Risikovurdering</w:t>
      </w:r>
      <w:bookmarkEnd w:id="207"/>
      <w:bookmarkEnd w:id="208"/>
    </w:p>
    <w:p w14:paraId="48D5056E" w14:textId="77777777" w:rsidR="00727278" w:rsidRPr="00727278" w:rsidRDefault="00727278" w:rsidP="00535C6C">
      <w:pPr>
        <w:jc w:val="both"/>
        <w:rPr>
          <w:i/>
          <w:color w:val="FF0000"/>
        </w:rPr>
      </w:pPr>
      <w:r w:rsidRPr="00727278">
        <w:rPr>
          <w:i/>
          <w:color w:val="FF0000"/>
        </w:rPr>
        <w:t>Der risikovurderes for alle parametre for hhv. jord, grundvand og poreluft – og for hver ejendom</w:t>
      </w:r>
      <w:r w:rsidR="00B5716B">
        <w:rPr>
          <w:i/>
          <w:color w:val="FF0000"/>
        </w:rPr>
        <w:t>/adresse</w:t>
      </w:r>
      <w:r w:rsidRPr="00727278">
        <w:rPr>
          <w:i/>
          <w:color w:val="FF0000"/>
        </w:rPr>
        <w:t>.</w:t>
      </w:r>
    </w:p>
    <w:p w14:paraId="2F3E1844" w14:textId="77777777" w:rsidR="00727278" w:rsidRPr="00487D17" w:rsidRDefault="00727278" w:rsidP="00535C6C">
      <w:pPr>
        <w:jc w:val="both"/>
        <w:rPr>
          <w:i/>
          <w:color w:val="FF0000"/>
        </w:rPr>
      </w:pPr>
      <w:r w:rsidRPr="00727278">
        <w:rPr>
          <w:i/>
          <w:color w:val="FF0000"/>
        </w:rPr>
        <w:t>Der skal både vurderes i f</w:t>
      </w:r>
      <w:r w:rsidR="00BF112A">
        <w:rPr>
          <w:i/>
          <w:color w:val="FF0000"/>
        </w:rPr>
        <w:t>.</w:t>
      </w:r>
      <w:r w:rsidRPr="00727278">
        <w:rPr>
          <w:i/>
          <w:color w:val="FF0000"/>
        </w:rPr>
        <w:t>t. til risiko og i f</w:t>
      </w:r>
      <w:r w:rsidR="0063099C">
        <w:rPr>
          <w:i/>
          <w:color w:val="FF0000"/>
        </w:rPr>
        <w:t>.t.</w:t>
      </w:r>
      <w:r w:rsidRPr="00727278">
        <w:rPr>
          <w:i/>
          <w:color w:val="FF0000"/>
        </w:rPr>
        <w:t xml:space="preserve"> udbredelse af forureningen (så regionen efterfølgende kan tage stilling til </w:t>
      </w:r>
      <w:r w:rsidRPr="00487D17">
        <w:rPr>
          <w:i/>
          <w:color w:val="FF0000"/>
        </w:rPr>
        <w:t>kortlægningen af ejendommen).</w:t>
      </w:r>
    </w:p>
    <w:p w14:paraId="7C35B13B" w14:textId="77777777" w:rsidR="003F22D5" w:rsidRPr="00487D17" w:rsidRDefault="003F22D5" w:rsidP="00535C6C">
      <w:pPr>
        <w:jc w:val="both"/>
        <w:rPr>
          <w:i/>
          <w:color w:val="FF0000"/>
        </w:rPr>
      </w:pPr>
    </w:p>
    <w:p w14:paraId="32DD1E0B" w14:textId="77777777" w:rsidR="003F22D5" w:rsidRPr="00487D17" w:rsidRDefault="003F22D5" w:rsidP="00535C6C">
      <w:pPr>
        <w:jc w:val="both"/>
        <w:rPr>
          <w:i/>
          <w:color w:val="FF0000"/>
        </w:rPr>
      </w:pPr>
      <w:r w:rsidRPr="00487D17">
        <w:rPr>
          <w:i/>
          <w:color w:val="FF0000"/>
        </w:rPr>
        <w:t>Risikovurderingsafsnittet bør være opdelt i f</w:t>
      </w:r>
      <w:r w:rsidR="0063099C" w:rsidRPr="00487D17">
        <w:rPr>
          <w:i/>
          <w:color w:val="FF0000"/>
        </w:rPr>
        <w:t xml:space="preserve">.t. </w:t>
      </w:r>
      <w:r w:rsidRPr="00487D17">
        <w:rPr>
          <w:i/>
          <w:color w:val="FF0000"/>
        </w:rPr>
        <w:t>til indsatser – fx:</w:t>
      </w:r>
    </w:p>
    <w:p w14:paraId="67D65E57" w14:textId="77777777" w:rsidR="003F22D5" w:rsidRPr="00487D17" w:rsidRDefault="00E17142" w:rsidP="00535C6C">
      <w:pPr>
        <w:jc w:val="both"/>
        <w:rPr>
          <w:i/>
          <w:color w:val="FF0000"/>
        </w:rPr>
      </w:pPr>
      <w:r w:rsidRPr="00487D17">
        <w:rPr>
          <w:i/>
          <w:color w:val="FF0000"/>
        </w:rPr>
        <w:t>Er der flere ejendomme, laves der en underopdeling pr. adresse nedenfor – aftal evt. opdelingen med regionen.</w:t>
      </w:r>
      <w:r w:rsidR="00C2014F" w:rsidRPr="00487D17">
        <w:rPr>
          <w:i/>
          <w:color w:val="FF0000"/>
        </w:rPr>
        <w:t xml:space="preserve"> Data for den enkelte ejendom samles evt. først i afsnittet under adressen.</w:t>
      </w:r>
    </w:p>
    <w:p w14:paraId="25EE2159" w14:textId="77777777" w:rsidR="00B556C9" w:rsidRPr="00487D17" w:rsidRDefault="0061360D" w:rsidP="00B556C9">
      <w:pPr>
        <w:pStyle w:val="Overskrift2"/>
        <w:rPr>
          <w:color w:val="FF0000"/>
        </w:rPr>
      </w:pPr>
      <w:bookmarkStart w:id="209" w:name="_Toc152666475"/>
      <w:r w:rsidRPr="00487D17">
        <w:rPr>
          <w:color w:val="FF0000"/>
        </w:rPr>
        <w:t xml:space="preserve">8.1 </w:t>
      </w:r>
      <w:r w:rsidR="003F22D5" w:rsidRPr="00487D17">
        <w:rPr>
          <w:color w:val="FF0000"/>
        </w:rPr>
        <w:t>Arealanvendelse</w:t>
      </w:r>
      <w:bookmarkEnd w:id="209"/>
    </w:p>
    <w:p w14:paraId="3B8222D5" w14:textId="77777777" w:rsidR="00B556C9" w:rsidRPr="00487D17" w:rsidRDefault="00B556C9" w:rsidP="00B556C9">
      <w:pPr>
        <w:rPr>
          <w:b/>
          <w:color w:val="FF0000"/>
          <w:sz w:val="22"/>
          <w:szCs w:val="22"/>
        </w:rPr>
      </w:pPr>
    </w:p>
    <w:p w14:paraId="0A7F1482" w14:textId="77777777" w:rsidR="00B556C9" w:rsidRPr="00487D17" w:rsidRDefault="00B556C9" w:rsidP="00B556C9">
      <w:pPr>
        <w:rPr>
          <w:b/>
          <w:color w:val="FF0000"/>
          <w:sz w:val="22"/>
          <w:szCs w:val="22"/>
        </w:rPr>
      </w:pPr>
      <w:r w:rsidRPr="00487D17">
        <w:rPr>
          <w:b/>
          <w:color w:val="FF0000"/>
          <w:sz w:val="22"/>
          <w:szCs w:val="22"/>
        </w:rPr>
        <w:t>Kontaktrisiko</w:t>
      </w:r>
    </w:p>
    <w:p w14:paraId="48426B82" w14:textId="77777777" w:rsidR="00F2158C" w:rsidRPr="00487D17" w:rsidRDefault="00B556C9" w:rsidP="00B556C9">
      <w:pPr>
        <w:rPr>
          <w:color w:val="FF0000"/>
        </w:rPr>
      </w:pPr>
      <w:r w:rsidRPr="00487D17">
        <w:rPr>
          <w:color w:val="FF0000"/>
        </w:rPr>
        <w:t xml:space="preserve">Overfladeforurening </w:t>
      </w:r>
      <w:r w:rsidR="00F2158C" w:rsidRPr="00487D17">
        <w:rPr>
          <w:color w:val="FF0000"/>
        </w:rPr>
        <w:t>(Ved overfladeforurening skal boringsdækningen også vurderes – er den ikke tilstrækkelig, kan der ikke laves en endelig vurdering af risikoen – eller risiko kan ikke udelukkes)</w:t>
      </w:r>
    </w:p>
    <w:p w14:paraId="3723417B" w14:textId="77777777" w:rsidR="00B556C9" w:rsidRPr="00487D17" w:rsidRDefault="00B556C9" w:rsidP="0063099C">
      <w:pPr>
        <w:rPr>
          <w:color w:val="FF0000"/>
        </w:rPr>
      </w:pPr>
    </w:p>
    <w:p w14:paraId="5E93CAB2" w14:textId="2A1BC6B4" w:rsidR="00B556C9" w:rsidRPr="00487D17" w:rsidRDefault="00B556C9" w:rsidP="00B556C9">
      <w:pPr>
        <w:spacing w:line="259" w:lineRule="auto"/>
        <w:rPr>
          <w:b/>
          <w:color w:val="FF0000"/>
          <w:sz w:val="22"/>
          <w:szCs w:val="22"/>
        </w:rPr>
      </w:pPr>
      <w:r w:rsidRPr="00487D17">
        <w:rPr>
          <w:b/>
          <w:color w:val="FF0000"/>
          <w:sz w:val="22"/>
          <w:szCs w:val="22"/>
        </w:rPr>
        <w:t>Afdampning</w:t>
      </w:r>
      <w:r w:rsidR="00487D17">
        <w:rPr>
          <w:b/>
          <w:color w:val="FF0000"/>
          <w:sz w:val="22"/>
          <w:szCs w:val="22"/>
        </w:rPr>
        <w:t xml:space="preserve"> til </w:t>
      </w:r>
      <w:proofErr w:type="spellStart"/>
      <w:r w:rsidR="00487D17">
        <w:rPr>
          <w:b/>
          <w:color w:val="FF0000"/>
          <w:sz w:val="22"/>
          <w:szCs w:val="22"/>
        </w:rPr>
        <w:t>indeluft</w:t>
      </w:r>
      <w:proofErr w:type="spellEnd"/>
    </w:p>
    <w:p w14:paraId="66D405A6" w14:textId="6CA16673" w:rsidR="003F22D5" w:rsidRPr="00487D17" w:rsidRDefault="003F22D5" w:rsidP="00B556C9">
      <w:pPr>
        <w:spacing w:after="160" w:line="259" w:lineRule="auto"/>
        <w:rPr>
          <w:color w:val="FF0000"/>
        </w:rPr>
      </w:pPr>
      <w:r w:rsidRPr="00487D17">
        <w:rPr>
          <w:color w:val="FF0000"/>
        </w:rPr>
        <w:t>Poreluft/indeklima</w:t>
      </w:r>
      <w:r w:rsidR="00F2158C" w:rsidRPr="00487D17">
        <w:rPr>
          <w:color w:val="FF0000"/>
        </w:rPr>
        <w:t xml:space="preserve"> (målinger under gulv, skal vurderes i forhold til, at gulvet giver en reduktion i f.t. bidraget til indeklima, holdes op mod indeklimamålinger, vurderes i f.t. eventuelle interne bidrag osv.)</w:t>
      </w:r>
      <w:r w:rsidR="00487D17" w:rsidRPr="00487D17">
        <w:rPr>
          <w:color w:val="FF0000"/>
        </w:rPr>
        <w:t>. Overvej om meget høje grundvandskoncentrationer er tilstrækkeligt afdækket.</w:t>
      </w:r>
    </w:p>
    <w:p w14:paraId="0F007727" w14:textId="65F33B3D" w:rsidR="00487D17" w:rsidRPr="00487D17" w:rsidRDefault="00487D17" w:rsidP="00B556C9">
      <w:pPr>
        <w:spacing w:after="160" w:line="259" w:lineRule="auto"/>
        <w:rPr>
          <w:color w:val="FF0000"/>
        </w:rPr>
      </w:pPr>
      <w:r w:rsidRPr="00487D17">
        <w:rPr>
          <w:color w:val="FF0000"/>
        </w:rPr>
        <w:t xml:space="preserve">Hvis målinger under gulv er højere eller tæt på en faktor 100 over afdampningskriteriet, udføres en JAGG beregning som sammenholdes med eventuelle </w:t>
      </w:r>
      <w:proofErr w:type="spellStart"/>
      <w:r w:rsidRPr="00487D17">
        <w:rPr>
          <w:color w:val="FF0000"/>
        </w:rPr>
        <w:t>indeluftmålinger</w:t>
      </w:r>
      <w:proofErr w:type="spellEnd"/>
      <w:r w:rsidRPr="00487D17">
        <w:rPr>
          <w:color w:val="FF0000"/>
        </w:rPr>
        <w:t>.</w:t>
      </w:r>
    </w:p>
    <w:p w14:paraId="6EE99C3A" w14:textId="77777777" w:rsidR="003F22D5" w:rsidRPr="00487D17" w:rsidRDefault="00B556C9" w:rsidP="00B556C9">
      <w:pPr>
        <w:pStyle w:val="Overskrift2"/>
        <w:rPr>
          <w:color w:val="FF0000"/>
        </w:rPr>
      </w:pPr>
      <w:bookmarkStart w:id="210" w:name="_Toc152666476"/>
      <w:r w:rsidRPr="00487D17">
        <w:rPr>
          <w:color w:val="FF0000"/>
        </w:rPr>
        <w:t xml:space="preserve">8.2 </w:t>
      </w:r>
      <w:r w:rsidR="003F22D5" w:rsidRPr="00487D17">
        <w:rPr>
          <w:color w:val="FF0000"/>
        </w:rPr>
        <w:t>Grundvand</w:t>
      </w:r>
      <w:bookmarkEnd w:id="210"/>
    </w:p>
    <w:p w14:paraId="2FA2B7D7" w14:textId="77777777" w:rsidR="00487D17" w:rsidRPr="00487D17" w:rsidRDefault="00487D17" w:rsidP="00487D17">
      <w:pPr>
        <w:rPr>
          <w:color w:val="FF0000"/>
        </w:rPr>
      </w:pPr>
      <w:r w:rsidRPr="00487D17">
        <w:rPr>
          <w:color w:val="FF0000"/>
        </w:rPr>
        <w:t>En risikovurdering over for grundvandsressourcen bør som minimum indeholde en vurdering af:</w:t>
      </w:r>
    </w:p>
    <w:p w14:paraId="392451EB" w14:textId="7D59F660" w:rsidR="00487D17" w:rsidRPr="00487D17" w:rsidRDefault="00487D17" w:rsidP="00487D17">
      <w:pPr>
        <w:pStyle w:val="Listeafsnit"/>
        <w:numPr>
          <w:ilvl w:val="0"/>
          <w:numId w:val="39"/>
        </w:numPr>
        <w:rPr>
          <w:color w:val="FF0000"/>
        </w:rPr>
      </w:pPr>
      <w:r w:rsidRPr="00487D17">
        <w:rPr>
          <w:color w:val="FF0000"/>
        </w:rPr>
        <w:t xml:space="preserve">om grundvandskriterierne kan overholdes i en fiktiv indvindingsboring på 10.000 m3/år placeret ved </w:t>
      </w:r>
      <w:proofErr w:type="spellStart"/>
      <w:r w:rsidRPr="00487D17">
        <w:rPr>
          <w:color w:val="FF0000"/>
        </w:rPr>
        <w:t>hot-spot</w:t>
      </w:r>
      <w:proofErr w:type="spellEnd"/>
      <w:r w:rsidRPr="00487D17">
        <w:rPr>
          <w:color w:val="FF0000"/>
        </w:rPr>
        <w:t>.</w:t>
      </w:r>
    </w:p>
    <w:p w14:paraId="41677837" w14:textId="654E0A14" w:rsidR="00487D17" w:rsidRPr="00487D17" w:rsidRDefault="00487D17" w:rsidP="00487D17">
      <w:pPr>
        <w:pStyle w:val="Listeafsnit"/>
        <w:numPr>
          <w:ilvl w:val="0"/>
          <w:numId w:val="39"/>
        </w:numPr>
        <w:rPr>
          <w:color w:val="FF0000"/>
        </w:rPr>
      </w:pPr>
      <w:r w:rsidRPr="00487D17">
        <w:rPr>
          <w:color w:val="FF0000"/>
        </w:rPr>
        <w:t xml:space="preserve">om grundvandskriterierne kan overholdes 100 meter nedstrøms </w:t>
      </w:r>
      <w:proofErr w:type="spellStart"/>
      <w:r w:rsidRPr="00487D17">
        <w:rPr>
          <w:color w:val="FF0000"/>
        </w:rPr>
        <w:t>hot-spot</w:t>
      </w:r>
      <w:proofErr w:type="spellEnd"/>
      <w:r w:rsidRPr="00487D17">
        <w:rPr>
          <w:color w:val="FF0000"/>
        </w:rPr>
        <w:t xml:space="preserve">. </w:t>
      </w:r>
      <w:proofErr w:type="spellStart"/>
      <w:r w:rsidRPr="00487D17">
        <w:rPr>
          <w:color w:val="FF0000"/>
        </w:rPr>
        <w:t>Grundrisk</w:t>
      </w:r>
      <w:proofErr w:type="spellEnd"/>
      <w:r w:rsidRPr="00487D17">
        <w:rPr>
          <w:color w:val="FF0000"/>
        </w:rPr>
        <w:t xml:space="preserve"> kan anvendes som et støtteværktøj i denne beregning.</w:t>
      </w:r>
    </w:p>
    <w:p w14:paraId="5CBEC057" w14:textId="77777777" w:rsidR="00487D17" w:rsidRDefault="00487D17" w:rsidP="00487D17">
      <w:pPr>
        <w:rPr>
          <w:color w:val="FF0000"/>
        </w:rPr>
      </w:pPr>
    </w:p>
    <w:p w14:paraId="397BB9A3" w14:textId="72029F8A" w:rsidR="00487D17" w:rsidRPr="00487D17" w:rsidRDefault="00487D17" w:rsidP="00487D17">
      <w:pPr>
        <w:rPr>
          <w:color w:val="FF0000"/>
        </w:rPr>
      </w:pPr>
      <w:r w:rsidRPr="00487D17">
        <w:rPr>
          <w:color w:val="FF0000"/>
        </w:rPr>
        <w:t xml:space="preserve">Forureningerne vurderes i forhold til forureningsgrad, </w:t>
      </w:r>
      <w:r>
        <w:rPr>
          <w:color w:val="FF0000"/>
        </w:rPr>
        <w:t xml:space="preserve">fanelængde, er det lykkedes af lokalisere punktilden, afgrænsning af forurening både horisontalt og vertikalt, nedbrydning, porevandsprøver, </w:t>
      </w:r>
      <w:r w:rsidRPr="00487D17">
        <w:rPr>
          <w:color w:val="FF0000"/>
        </w:rPr>
        <w:t>beliggenhed i fh.t. indvindingsboringer og OSD, beskyttelse af grundvandsmagasinet osv.</w:t>
      </w:r>
    </w:p>
    <w:p w14:paraId="61C091E0" w14:textId="77777777" w:rsidR="00487D17" w:rsidRDefault="00487D17" w:rsidP="00F2158C">
      <w:pPr>
        <w:rPr>
          <w:color w:val="FF0000"/>
        </w:rPr>
      </w:pPr>
    </w:p>
    <w:p w14:paraId="131B3EA1" w14:textId="490F0F08" w:rsidR="00F2158C" w:rsidRPr="00487D17" w:rsidRDefault="00F2158C" w:rsidP="00F2158C">
      <w:pPr>
        <w:rPr>
          <w:color w:val="FF0000"/>
        </w:rPr>
      </w:pPr>
      <w:r w:rsidRPr="00487D17">
        <w:rPr>
          <w:color w:val="FF0000"/>
        </w:rPr>
        <w:t xml:space="preserve">Hvis </w:t>
      </w:r>
      <w:r w:rsidR="0063099C" w:rsidRPr="00487D17">
        <w:rPr>
          <w:color w:val="FF0000"/>
        </w:rPr>
        <w:t>GV-</w:t>
      </w:r>
      <w:r w:rsidRPr="00487D17">
        <w:rPr>
          <w:color w:val="FF0000"/>
        </w:rPr>
        <w:t xml:space="preserve">forurening ikke er endeligt afgrænset, skal der laves en </w:t>
      </w:r>
      <w:proofErr w:type="spellStart"/>
      <w:r w:rsidR="00487D17">
        <w:rPr>
          <w:color w:val="FF0000"/>
        </w:rPr>
        <w:t>Grundrisk</w:t>
      </w:r>
      <w:proofErr w:type="spellEnd"/>
      <w:r w:rsidR="00487D17">
        <w:rPr>
          <w:color w:val="FF0000"/>
        </w:rPr>
        <w:t>-beregning</w:t>
      </w:r>
      <w:r w:rsidRPr="00487D17">
        <w:rPr>
          <w:color w:val="FF0000"/>
        </w:rPr>
        <w:t xml:space="preserve"> – en vurdering af beskyttelse/geologi eller andet – så der ikke kun er en beskrivelse – men en risikovurdering i f.t. 100 m nedstrøms</w:t>
      </w:r>
      <w:r w:rsidR="00487D17">
        <w:rPr>
          <w:color w:val="FF0000"/>
        </w:rPr>
        <w:t xml:space="preserve"> og en fiktiv indvinding på 10.000 m</w:t>
      </w:r>
      <w:r w:rsidR="00487D17" w:rsidRPr="00487D17">
        <w:rPr>
          <w:color w:val="FF0000"/>
          <w:vertAlign w:val="superscript"/>
        </w:rPr>
        <w:t>3</w:t>
      </w:r>
      <w:r w:rsidR="00487D17">
        <w:rPr>
          <w:color w:val="FF0000"/>
        </w:rPr>
        <w:t xml:space="preserve"> pr. år.</w:t>
      </w:r>
    </w:p>
    <w:p w14:paraId="173E6D26" w14:textId="4CFA6120" w:rsidR="003A193E" w:rsidRDefault="003A193E" w:rsidP="00F2158C">
      <w:pPr>
        <w:rPr>
          <w:color w:val="FF0000"/>
        </w:rPr>
      </w:pPr>
    </w:p>
    <w:p w14:paraId="3C6CF93E" w14:textId="7A27D32F" w:rsidR="00487D17" w:rsidRDefault="00487D17" w:rsidP="00F2158C">
      <w:pPr>
        <w:rPr>
          <w:color w:val="FF0000"/>
        </w:rPr>
      </w:pPr>
      <w:r>
        <w:rPr>
          <w:color w:val="FF0000"/>
        </w:rPr>
        <w:t xml:space="preserve">Vedr. </w:t>
      </w:r>
      <w:proofErr w:type="spellStart"/>
      <w:r>
        <w:rPr>
          <w:color w:val="FF0000"/>
        </w:rPr>
        <w:t>Grundrisk</w:t>
      </w:r>
      <w:proofErr w:type="spellEnd"/>
      <w:r>
        <w:rPr>
          <w:color w:val="FF0000"/>
        </w:rPr>
        <w:t xml:space="preserve"> beregninger skal der redegøres for valg af model og input-parametre.</w:t>
      </w:r>
    </w:p>
    <w:p w14:paraId="67EAF611" w14:textId="77777777" w:rsidR="00487D17" w:rsidRPr="00487D17" w:rsidRDefault="00487D17" w:rsidP="00F2158C">
      <w:pPr>
        <w:rPr>
          <w:color w:val="FF0000"/>
        </w:rPr>
      </w:pPr>
    </w:p>
    <w:p w14:paraId="50EE094B" w14:textId="77777777" w:rsidR="00F2158C" w:rsidRPr="00487D17" w:rsidRDefault="003A193E" w:rsidP="003F22D5">
      <w:pPr>
        <w:rPr>
          <w:color w:val="FF0000"/>
        </w:rPr>
      </w:pPr>
      <w:r w:rsidRPr="00487D17">
        <w:rPr>
          <w:color w:val="FF0000"/>
        </w:rPr>
        <w:t>Pejledata skal ALTID være plottet på en situationsplan, der kan henvises til i risikovurderingen – sammen med en vurdering af, hvor sikker grundvandsstrømningsretningen vurderes at være.</w:t>
      </w:r>
      <w:r w:rsidR="006B361F" w:rsidRPr="00487D17">
        <w:rPr>
          <w:color w:val="FF0000"/>
        </w:rPr>
        <w:t xml:space="preserve"> Hvad forventes den at være,</w:t>
      </w:r>
      <w:r w:rsidR="0063099C" w:rsidRPr="00487D17">
        <w:rPr>
          <w:color w:val="FF0000"/>
        </w:rPr>
        <w:t xml:space="preserve"> og</w:t>
      </w:r>
      <w:r w:rsidR="006B361F" w:rsidRPr="00487D17">
        <w:rPr>
          <w:color w:val="FF0000"/>
        </w:rPr>
        <w:t xml:space="preserve"> hvad har de forskellige pejlerunder vist.</w:t>
      </w:r>
    </w:p>
    <w:p w14:paraId="56E76ED1" w14:textId="77777777" w:rsidR="00C5661E" w:rsidRPr="00487D17" w:rsidRDefault="00C5661E" w:rsidP="003F22D5">
      <w:pPr>
        <w:rPr>
          <w:color w:val="FF0000"/>
        </w:rPr>
      </w:pPr>
    </w:p>
    <w:p w14:paraId="07932956" w14:textId="77777777" w:rsidR="00C5661E" w:rsidRPr="00487D17" w:rsidRDefault="00C5661E" w:rsidP="003F22D5">
      <w:pPr>
        <w:rPr>
          <w:color w:val="FF0000"/>
        </w:rPr>
      </w:pPr>
      <w:r w:rsidRPr="00487D17">
        <w:rPr>
          <w:color w:val="FF0000"/>
        </w:rPr>
        <w:t>Varierer grundvandsspejlet meget? Og har det betydning for resultaterne</w:t>
      </w:r>
      <w:r w:rsidR="0063099C" w:rsidRPr="00487D17">
        <w:rPr>
          <w:color w:val="FF0000"/>
        </w:rPr>
        <w:t>?</w:t>
      </w:r>
    </w:p>
    <w:p w14:paraId="33A580D0" w14:textId="77777777" w:rsidR="003F22D5" w:rsidRPr="00487D17" w:rsidRDefault="00B556C9" w:rsidP="00B556C9">
      <w:pPr>
        <w:pStyle w:val="Overskrift2"/>
        <w:rPr>
          <w:color w:val="FF0000"/>
        </w:rPr>
      </w:pPr>
      <w:bookmarkStart w:id="211" w:name="_Toc152666477"/>
      <w:r w:rsidRPr="00487D17">
        <w:rPr>
          <w:color w:val="FF0000"/>
        </w:rPr>
        <w:t xml:space="preserve">8.3 </w:t>
      </w:r>
      <w:r w:rsidR="003F22D5" w:rsidRPr="00487D17">
        <w:rPr>
          <w:color w:val="FF0000"/>
        </w:rPr>
        <w:t>Overfladevand</w:t>
      </w:r>
      <w:bookmarkEnd w:id="211"/>
    </w:p>
    <w:p w14:paraId="6F4B8AB8" w14:textId="77777777" w:rsidR="003F22D5" w:rsidRPr="00B556C9" w:rsidRDefault="003F22D5" w:rsidP="00535C6C">
      <w:pPr>
        <w:jc w:val="both"/>
        <w:rPr>
          <w:i/>
          <w:color w:val="007FB3" w:themeColor="accent6" w:themeTint="BF"/>
        </w:rPr>
      </w:pPr>
    </w:p>
    <w:p w14:paraId="4015A8E8" w14:textId="77777777" w:rsidR="003F22D5" w:rsidRDefault="003E4C11">
      <w:pPr>
        <w:jc w:val="both"/>
      </w:pPr>
      <w:r>
        <w:br w:type="page"/>
      </w:r>
    </w:p>
    <w:p w14:paraId="19FDB40F" w14:textId="77777777" w:rsidR="00727278" w:rsidRDefault="00586BFF" w:rsidP="00B22403">
      <w:pPr>
        <w:pStyle w:val="Overskrift1"/>
      </w:pPr>
      <w:bookmarkStart w:id="212" w:name="_Toc486399821"/>
      <w:bookmarkStart w:id="213" w:name="_Toc152666478"/>
      <w:r>
        <w:lastRenderedPageBreak/>
        <w:t>A</w:t>
      </w:r>
      <w:r w:rsidR="003E4C11">
        <w:t>nbefalinger</w:t>
      </w:r>
      <w:bookmarkEnd w:id="212"/>
      <w:bookmarkEnd w:id="213"/>
    </w:p>
    <w:p w14:paraId="5D00177B" w14:textId="45D707CC" w:rsidR="00487D17" w:rsidRDefault="00487D17" w:rsidP="00586BFF">
      <w:pPr>
        <w:rPr>
          <w:i/>
          <w:color w:val="FF0000"/>
        </w:rPr>
      </w:pPr>
      <w:r w:rsidRPr="00487D17">
        <w:rPr>
          <w:i/>
          <w:color w:val="FF0000"/>
        </w:rPr>
        <w:t xml:space="preserve">Ud fra risikovurderingen tages der også stilling til den videre indsats og til behovet for afværgeforanstaltninger eller overvågning. </w:t>
      </w:r>
    </w:p>
    <w:p w14:paraId="5DBBD4F4" w14:textId="77777777" w:rsidR="00487D17" w:rsidRDefault="00487D17" w:rsidP="00586BFF">
      <w:pPr>
        <w:rPr>
          <w:i/>
          <w:color w:val="FF0000"/>
        </w:rPr>
      </w:pPr>
    </w:p>
    <w:p w14:paraId="34F16CE1" w14:textId="6791C191" w:rsidR="00586BFF" w:rsidRPr="005D341E" w:rsidRDefault="00586BFF" w:rsidP="00586BFF">
      <w:pPr>
        <w:rPr>
          <w:i/>
          <w:color w:val="FF0000"/>
        </w:rPr>
      </w:pPr>
      <w:r w:rsidRPr="005D341E">
        <w:rPr>
          <w:i/>
          <w:color w:val="FF0000"/>
        </w:rPr>
        <w:t>Efter aftale med regionen kan anbefalinger til eventuelle fremtidige tiltag beskrives her. Hvis der ingen risiko er – kan afsnittet helt udgå.</w:t>
      </w:r>
    </w:p>
    <w:p w14:paraId="2CEACDE1" w14:textId="77777777" w:rsidR="00023387" w:rsidRDefault="00B556C9" w:rsidP="00BC5056">
      <w:pPr>
        <w:pStyle w:val="Overskrift1"/>
      </w:pPr>
      <w:bookmarkStart w:id="214" w:name="_Toc486399822"/>
      <w:r>
        <w:lastRenderedPageBreak/>
        <w:t xml:space="preserve"> </w:t>
      </w:r>
      <w:bookmarkStart w:id="215" w:name="_Toc152666479"/>
      <w:r w:rsidR="00023387">
        <w:t>Referencer</w:t>
      </w:r>
      <w:bookmarkEnd w:id="214"/>
      <w:bookmarkEnd w:id="215"/>
    </w:p>
    <w:p w14:paraId="46E8F7EC" w14:textId="77777777" w:rsidR="00023387" w:rsidRDefault="00023387" w:rsidP="00535C6C">
      <w:pPr>
        <w:jc w:val="both"/>
      </w:pPr>
      <w:r w:rsidRPr="007E0E65">
        <w:t>/1/</w:t>
      </w:r>
      <w:r w:rsidRPr="007E0E65">
        <w:tab/>
      </w:r>
      <w:r w:rsidR="00727278" w:rsidRPr="00B556C9">
        <w:rPr>
          <w:color w:val="FF0000"/>
        </w:rPr>
        <w:t>Indledende forureningsundersøgelse, adresse, lok.nr., Region Nordjylland, dato.</w:t>
      </w:r>
    </w:p>
    <w:p w14:paraId="727BE1A3" w14:textId="77777777" w:rsidR="00023387" w:rsidRPr="007E0E65" w:rsidRDefault="00023387" w:rsidP="00535C6C">
      <w:pPr>
        <w:jc w:val="both"/>
      </w:pPr>
      <w:r w:rsidRPr="007E0E65">
        <w:tab/>
      </w:r>
      <w:r w:rsidRPr="007E0E65">
        <w:tab/>
      </w:r>
    </w:p>
    <w:p w14:paraId="158C204E" w14:textId="77777777" w:rsidR="00023387" w:rsidRDefault="00023387" w:rsidP="00535C6C">
      <w:pPr>
        <w:ind w:left="1304" w:hanging="1304"/>
        <w:jc w:val="both"/>
      </w:pPr>
      <w:r w:rsidRPr="007E0E65">
        <w:t>/2/</w:t>
      </w:r>
      <w:r w:rsidRPr="007E0E65">
        <w:tab/>
      </w:r>
      <w:bookmarkStart w:id="216" w:name="OLE_LINK7"/>
      <w:r w:rsidRPr="007E0E65">
        <w:t xml:space="preserve">Miljøstyrelsen, Liste over kvalitetskriterier i relation til forurenet jord og kvalitetskriterier for drikkevand, </w:t>
      </w:r>
      <w:bookmarkEnd w:id="216"/>
      <w:r w:rsidRPr="007E0E65">
        <w:t xml:space="preserve">opdateret </w:t>
      </w:r>
      <w:r>
        <w:t>juni 2015</w:t>
      </w:r>
      <w:r w:rsidRPr="007E0E65">
        <w:t>.</w:t>
      </w:r>
    </w:p>
    <w:p w14:paraId="3BC00E01" w14:textId="77777777" w:rsidR="00727278" w:rsidRDefault="00727278" w:rsidP="00535C6C">
      <w:pPr>
        <w:jc w:val="both"/>
      </w:pPr>
    </w:p>
    <w:p w14:paraId="51E602A5" w14:textId="77777777" w:rsidR="00727278" w:rsidRDefault="00727278" w:rsidP="00535C6C">
      <w:pPr>
        <w:jc w:val="both"/>
      </w:pPr>
      <w:r>
        <w:t>/3/</w:t>
      </w:r>
      <w:r>
        <w:tab/>
      </w:r>
    </w:p>
    <w:p w14:paraId="00005C52" w14:textId="77777777" w:rsidR="00C8061C" w:rsidRDefault="00C8061C" w:rsidP="00535C6C">
      <w:pPr>
        <w:jc w:val="both"/>
      </w:pPr>
    </w:p>
    <w:p w14:paraId="28E26A3E" w14:textId="77777777" w:rsidR="00C8061C" w:rsidRPr="007E0E65" w:rsidRDefault="00C8061C" w:rsidP="00535C6C">
      <w:pPr>
        <w:jc w:val="both"/>
      </w:pPr>
    </w:p>
    <w:p w14:paraId="111285B3" w14:textId="77777777" w:rsidR="00023387" w:rsidRPr="002B4F1D" w:rsidRDefault="00203676" w:rsidP="005E1C7A">
      <w:pPr>
        <w:pStyle w:val="Overskrift3"/>
        <w:spacing w:before="0" w:after="0"/>
      </w:pPr>
      <w:bookmarkStart w:id="217" w:name="_Toc6894433"/>
      <w:r w:rsidRPr="007E0E65">
        <w:br w:type="page"/>
      </w:r>
      <w:bookmarkStart w:id="218" w:name="_Toc152666480"/>
      <w:bookmarkEnd w:id="217"/>
      <w:r w:rsidR="005E1C7A" w:rsidRPr="002B4F1D">
        <w:rPr>
          <w:noProof/>
          <w:lang w:eastAsia="da-DK"/>
        </w:rPr>
        <w:lastRenderedPageBreak/>
        <w:drawing>
          <wp:anchor distT="0" distB="0" distL="114300" distR="114300" simplePos="0" relativeHeight="251678207" behindDoc="1" locked="0" layoutInCell="1" allowOverlap="1" wp14:anchorId="536EC76C" wp14:editId="5BE55472">
            <wp:simplePos x="0" y="0"/>
            <wp:positionH relativeFrom="column">
              <wp:posOffset>-153035</wp:posOffset>
            </wp:positionH>
            <wp:positionV relativeFrom="paragraph">
              <wp:posOffset>278765</wp:posOffset>
            </wp:positionV>
            <wp:extent cx="6357620" cy="8991600"/>
            <wp:effectExtent l="0" t="0" r="5080" b="0"/>
            <wp:wrapNone/>
            <wp:docPr id="137" name="Billede 137" descr="drikkevandsinteres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rikkevandsinteress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387" w:rsidRPr="002B4F1D">
        <w:t xml:space="preserve">Bilag 1 </w:t>
      </w:r>
      <w:r w:rsidR="00023387" w:rsidRPr="005E1C7A">
        <w:rPr>
          <w:b w:val="0"/>
        </w:rPr>
        <w:t>Grundvandskort</w:t>
      </w:r>
      <w:bookmarkEnd w:id="218"/>
    </w:p>
    <w:p w14:paraId="0E9FD5A2" w14:textId="77777777" w:rsidR="00023387" w:rsidRPr="005E1C7A" w:rsidRDefault="00023387" w:rsidP="008C6173">
      <w:pPr>
        <w:spacing w:line="276" w:lineRule="auto"/>
        <w:rPr>
          <w:rFonts w:cs="Arial"/>
          <w:sz w:val="22"/>
          <w:szCs w:val="22"/>
        </w:rPr>
      </w:pPr>
    </w:p>
    <w:p w14:paraId="24D364C5" w14:textId="77777777" w:rsidR="00023387" w:rsidRPr="005E1C7A" w:rsidRDefault="00023387" w:rsidP="008C6173">
      <w:pPr>
        <w:tabs>
          <w:tab w:val="left" w:pos="2295"/>
        </w:tabs>
        <w:spacing w:line="276" w:lineRule="auto"/>
        <w:rPr>
          <w:rFonts w:cs="Arial"/>
          <w:sz w:val="22"/>
          <w:szCs w:val="22"/>
        </w:rPr>
      </w:pPr>
      <w:r w:rsidRPr="005E1C7A">
        <w:rPr>
          <w:rFonts w:cs="Arial"/>
          <w:sz w:val="22"/>
          <w:szCs w:val="22"/>
        </w:rPr>
        <w:tab/>
      </w:r>
    </w:p>
    <w:p w14:paraId="5CCDA6E4" w14:textId="77777777" w:rsidR="00023387" w:rsidRPr="005E1C7A" w:rsidRDefault="00023387" w:rsidP="008C6173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sz w:val="22"/>
          <w:szCs w:val="22"/>
        </w:rPr>
      </w:pPr>
      <w:r w:rsidRPr="005E1C7A">
        <w:rPr>
          <w:rFonts w:ascii="Arial" w:hAnsi="Arial" w:cs="Arial"/>
          <w:sz w:val="22"/>
          <w:szCs w:val="22"/>
        </w:rPr>
        <w:tab/>
      </w:r>
    </w:p>
    <w:p w14:paraId="5888640D" w14:textId="77777777" w:rsidR="00023387" w:rsidRPr="005E1C7A" w:rsidRDefault="00023387" w:rsidP="008C6173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sz w:val="22"/>
          <w:szCs w:val="22"/>
        </w:rPr>
      </w:pPr>
    </w:p>
    <w:p w14:paraId="03731DCB" w14:textId="77777777" w:rsidR="00023387" w:rsidRPr="005E1C7A" w:rsidRDefault="00023387" w:rsidP="008C6173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sz w:val="22"/>
          <w:szCs w:val="22"/>
        </w:rPr>
      </w:pPr>
    </w:p>
    <w:p w14:paraId="724AAAC4" w14:textId="77777777" w:rsidR="00023387" w:rsidRPr="005E1C7A" w:rsidRDefault="00023387" w:rsidP="008C6173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sz w:val="22"/>
          <w:szCs w:val="22"/>
        </w:rPr>
      </w:pPr>
    </w:p>
    <w:p w14:paraId="35861FFC" w14:textId="77777777" w:rsidR="00023387" w:rsidRPr="005E1C7A" w:rsidRDefault="00023387" w:rsidP="008C6173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sz w:val="22"/>
          <w:szCs w:val="22"/>
        </w:rPr>
      </w:pPr>
    </w:p>
    <w:p w14:paraId="7585C6E8" w14:textId="77777777" w:rsidR="00023387" w:rsidRPr="005E1C7A" w:rsidRDefault="00023387" w:rsidP="008C6173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sz w:val="22"/>
          <w:szCs w:val="22"/>
        </w:rPr>
      </w:pPr>
    </w:p>
    <w:p w14:paraId="282CB39C" w14:textId="77777777" w:rsidR="00023387" w:rsidRPr="005E1C7A" w:rsidRDefault="00023387" w:rsidP="008C6173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sz w:val="22"/>
          <w:szCs w:val="22"/>
        </w:rPr>
      </w:pPr>
    </w:p>
    <w:p w14:paraId="55F32EED" w14:textId="77777777" w:rsidR="00023387" w:rsidRPr="005E1C7A" w:rsidRDefault="00023387" w:rsidP="008C6173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sz w:val="22"/>
          <w:szCs w:val="22"/>
        </w:rPr>
      </w:pPr>
    </w:p>
    <w:p w14:paraId="6D5C3055" w14:textId="77777777" w:rsidR="00023387" w:rsidRPr="005E1C7A" w:rsidRDefault="00023387" w:rsidP="008C6173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sz w:val="22"/>
          <w:szCs w:val="22"/>
        </w:rPr>
      </w:pPr>
    </w:p>
    <w:p w14:paraId="04B71ED9" w14:textId="77777777" w:rsidR="00023387" w:rsidRPr="005E1C7A" w:rsidRDefault="00023387" w:rsidP="008C6173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sz w:val="22"/>
          <w:szCs w:val="22"/>
        </w:rPr>
      </w:pPr>
    </w:p>
    <w:p w14:paraId="002728F4" w14:textId="77777777" w:rsidR="00023387" w:rsidRPr="005E1C7A" w:rsidRDefault="005C38A3" w:rsidP="008C6173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sz w:val="120"/>
          <w:szCs w:val="120"/>
        </w:rPr>
      </w:pPr>
      <w:r w:rsidRPr="005E1C7A">
        <w:rPr>
          <w:rFonts w:ascii="Arial" w:hAnsi="Arial" w:cs="Arial"/>
          <w:outline/>
          <w:color w:val="FF0000"/>
          <w:sz w:val="120"/>
          <w:szCs w:val="120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solidFill>
              <w14:srgbClr w14:val="FFFFFF">
                <w14:alpha w14:val="44000"/>
              </w14:srgbClr>
            </w14:solidFill>
          </w14:textFill>
        </w:rPr>
        <w:t xml:space="preserve">  </w:t>
      </w:r>
      <w:r w:rsidR="00023387" w:rsidRPr="005E1C7A">
        <w:rPr>
          <w:rFonts w:ascii="Arial" w:hAnsi="Arial" w:cs="Arial"/>
          <w:outline/>
          <w:color w:val="FF0000"/>
          <w:sz w:val="120"/>
          <w:szCs w:val="120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solidFill>
              <w14:srgbClr w14:val="FFFFFF">
                <w14:alpha w14:val="44000"/>
              </w14:srgbClr>
            </w14:solidFill>
          </w14:textFill>
        </w:rPr>
        <w:t>EKSEMPEL</w:t>
      </w:r>
    </w:p>
    <w:p w14:paraId="795ABC01" w14:textId="77777777" w:rsidR="005C38A3" w:rsidRDefault="005C38A3" w:rsidP="008C6173">
      <w:pPr>
        <w:spacing w:line="276" w:lineRule="auto"/>
        <w:jc w:val="both"/>
      </w:pPr>
      <w:r w:rsidRPr="005E1C7A">
        <w:rPr>
          <w:rFonts w:cs="Arial"/>
        </w:rPr>
        <w:br w:type="page"/>
      </w:r>
    </w:p>
    <w:p w14:paraId="28EB6861" w14:textId="77777777" w:rsidR="00786E1B" w:rsidRPr="00786E1B" w:rsidRDefault="0025647B" w:rsidP="00786E1B">
      <w:pPr>
        <w:pStyle w:val="Overskrift3"/>
        <w:spacing w:before="0" w:after="0"/>
        <w:rPr>
          <w:b w:val="0"/>
          <w:color w:val="007FB3" w:themeColor="accent6" w:themeTint="BF"/>
        </w:rPr>
      </w:pPr>
      <w:bookmarkStart w:id="219" w:name="_Toc152666481"/>
      <w:r w:rsidRPr="002B4F1D">
        <w:rPr>
          <w:noProof/>
          <w:lang w:eastAsia="da-DK"/>
        </w:rPr>
        <w:lastRenderedPageBreak/>
        <w:drawing>
          <wp:anchor distT="0" distB="0" distL="114300" distR="114300" simplePos="0" relativeHeight="251680255" behindDoc="1" locked="0" layoutInCell="1" allowOverlap="1" wp14:anchorId="07E58DEE" wp14:editId="0C82A840">
            <wp:simplePos x="0" y="0"/>
            <wp:positionH relativeFrom="column">
              <wp:posOffset>-378460</wp:posOffset>
            </wp:positionH>
            <wp:positionV relativeFrom="paragraph">
              <wp:posOffset>63851</wp:posOffset>
            </wp:positionV>
            <wp:extent cx="7023735" cy="9947275"/>
            <wp:effectExtent l="0" t="0" r="5715" b="0"/>
            <wp:wrapNone/>
            <wp:docPr id="147" name="Billede 147" descr="signaturforklaring_borepro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ignaturforklaring_boreprofi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35" cy="994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173" w:rsidRPr="002B4F1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1279" behindDoc="0" locked="0" layoutInCell="1" allowOverlap="1" wp14:anchorId="0B7D48FD" wp14:editId="6065CC0E">
                <wp:simplePos x="0" y="0"/>
                <wp:positionH relativeFrom="column">
                  <wp:posOffset>162560</wp:posOffset>
                </wp:positionH>
                <wp:positionV relativeFrom="paragraph">
                  <wp:posOffset>3320415</wp:posOffset>
                </wp:positionV>
                <wp:extent cx="5697855" cy="2547620"/>
                <wp:effectExtent l="0" t="0" r="0" b="0"/>
                <wp:wrapNone/>
                <wp:docPr id="146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83643">
                          <a:off x="0" y="0"/>
                          <a:ext cx="5697855" cy="25476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C67D64" w14:textId="77777777" w:rsidR="003A5EB9" w:rsidRDefault="003A5EB9" w:rsidP="008C6173">
                            <w:pPr>
                              <w:pStyle w:val="Citatsamling"/>
                              <w:jc w:val="center"/>
                            </w:pPr>
                            <w:r w:rsidRPr="008C6173">
                              <w:rPr>
                                <w:rFonts w:ascii="Arial Black" w:hAnsi="Arial Black"/>
                                <w:outline/>
                                <w:color w:val="FF0000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>
                                      <w14:alpha w14:val="44000"/>
                                    </w14:srgbClr>
                                  </w14:solidFill>
                                </w14:textFill>
                              </w:rPr>
                              <w:t>EKSEMPEL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D48FD" id="_x0000_t202" coordsize="21600,21600" o:spt="202" path="m,l,21600r21600,l21600,xe">
                <v:stroke joinstyle="miter"/>
                <v:path gradientshapeok="t" o:connecttype="rect"/>
              </v:shapetype>
              <v:shape id="WordArt 15" o:spid="_x0000_s1026" type="#_x0000_t202" style="position:absolute;left:0;text-align:left;margin-left:12.8pt;margin-top:261.45pt;width:448.65pt;height:200.6pt;rotation:-2639306fd;z-index:251681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" filled="f" stroked="f">
                <o:lock v:ext="edit" shapetype="t"/>
                <v:textbox>
                  <w:txbxContent>
                    <w:p w14:paraId="0BC67D64" w14:textId="77777777" w:rsidR="003A5EB9" w:rsidRDefault="003A5EB9" w:rsidP="008C6173">
                      <w:pPr>
                        <w:pStyle w:val="Citatsamling"/>
                        <w:jc w:val="center"/>
                      </w:pPr>
                      <w:r w:rsidRPr="008C6173">
                        <w:rPr>
                          <w:rFonts w:ascii="Arial Black" w:hAnsi="Arial Black"/>
                          <w:outline/>
                          <w:color w:val="FF0000"/>
                          <w:sz w:val="144"/>
                          <w:szCs w:val="144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>
                                <w14:alpha w14:val="44000"/>
                              </w14:srgbClr>
                            </w14:solidFill>
                          </w14:textFill>
                        </w:rPr>
                        <w:t>EKSEMPEL</w:t>
                      </w:r>
                    </w:p>
                  </w:txbxContent>
                </v:textbox>
              </v:shape>
            </w:pict>
          </mc:Fallback>
        </mc:AlternateContent>
      </w:r>
      <w:r w:rsidR="005C38A3" w:rsidRPr="002B4F1D">
        <w:t>Bilag 2</w:t>
      </w:r>
      <w:r w:rsidR="009D0888" w:rsidRPr="002B4F1D">
        <w:t xml:space="preserve"> </w:t>
      </w:r>
      <w:r w:rsidR="005C38A3" w:rsidRPr="005E1C7A">
        <w:rPr>
          <w:b w:val="0"/>
        </w:rPr>
        <w:t>Borejournaler</w:t>
      </w:r>
      <w:r w:rsidR="00886922">
        <w:rPr>
          <w:b w:val="0"/>
        </w:rPr>
        <w:t xml:space="preserve">  </w:t>
      </w:r>
      <w:r w:rsidR="00886922">
        <w:rPr>
          <w:b w:val="0"/>
          <w:color w:val="007FB3" w:themeColor="accent6" w:themeTint="BF"/>
        </w:rPr>
        <w:t>(Medtag også alle gamle borejournaler)</w:t>
      </w:r>
      <w:bookmarkEnd w:id="219"/>
    </w:p>
    <w:p w14:paraId="6A101665" w14:textId="77777777" w:rsidR="0005241B" w:rsidRDefault="0005241B" w:rsidP="0005241B">
      <w:pPr>
        <w:rPr>
          <w:b/>
          <w:i/>
          <w:color w:val="FF0000"/>
          <w:u w:val="single"/>
        </w:rPr>
      </w:pPr>
    </w:p>
    <w:p w14:paraId="063813A3" w14:textId="77777777" w:rsidR="002B4F1D" w:rsidRDefault="002B4F1D" w:rsidP="0005241B">
      <w:pPr>
        <w:rPr>
          <w:b/>
          <w:i/>
          <w:color w:val="FF0000"/>
          <w:u w:val="single"/>
        </w:rPr>
      </w:pPr>
    </w:p>
    <w:p w14:paraId="3055F9C1" w14:textId="77777777" w:rsidR="0005241B" w:rsidRPr="00786E1B" w:rsidRDefault="0005241B" w:rsidP="002B4F1D">
      <w:pPr>
        <w:ind w:left="1304"/>
        <w:rPr>
          <w:b/>
          <w:i/>
          <w:color w:val="007FB3" w:themeColor="accent6" w:themeTint="BF"/>
          <w:sz w:val="22"/>
          <w:szCs w:val="22"/>
        </w:rPr>
      </w:pPr>
      <w:r w:rsidRPr="005E1C7A">
        <w:rPr>
          <w:b/>
          <w:i/>
          <w:color w:val="FF0000"/>
          <w:sz w:val="22"/>
          <w:szCs w:val="22"/>
          <w:u w:val="single"/>
        </w:rPr>
        <w:t xml:space="preserve">Alle </w:t>
      </w:r>
      <w:r w:rsidRPr="005E1C7A">
        <w:rPr>
          <w:b/>
          <w:i/>
          <w:color w:val="FF0000"/>
          <w:sz w:val="22"/>
          <w:szCs w:val="22"/>
        </w:rPr>
        <w:t>borejournaler medtages i rapporten – både gamle og nye (med mindre andet er aftalt med regionen).</w:t>
      </w:r>
      <w:r w:rsidR="00786E1B">
        <w:rPr>
          <w:b/>
          <w:i/>
          <w:color w:val="FF0000"/>
          <w:sz w:val="22"/>
          <w:szCs w:val="22"/>
        </w:rPr>
        <w:t xml:space="preserve"> </w:t>
      </w:r>
      <w:r w:rsidR="00786E1B">
        <w:rPr>
          <w:b/>
          <w:i/>
          <w:color w:val="007FB3" w:themeColor="accent6" w:themeTint="BF"/>
          <w:sz w:val="22"/>
          <w:szCs w:val="22"/>
        </w:rPr>
        <w:t xml:space="preserve">TJEK at der er overensstemmelse med indtastningen i </w:t>
      </w:r>
      <w:proofErr w:type="spellStart"/>
      <w:r w:rsidR="00786E1B">
        <w:rPr>
          <w:b/>
          <w:i/>
          <w:color w:val="007FB3" w:themeColor="accent6" w:themeTint="BF"/>
          <w:sz w:val="22"/>
          <w:szCs w:val="22"/>
        </w:rPr>
        <w:t>GeoGIS</w:t>
      </w:r>
      <w:proofErr w:type="spellEnd"/>
    </w:p>
    <w:p w14:paraId="6D5B3B06" w14:textId="77777777" w:rsidR="0005241B" w:rsidRPr="005E1C7A" w:rsidRDefault="0005241B" w:rsidP="008C6173">
      <w:pPr>
        <w:spacing w:line="276" w:lineRule="auto"/>
        <w:jc w:val="both"/>
        <w:rPr>
          <w:b/>
          <w:sz w:val="22"/>
          <w:szCs w:val="22"/>
        </w:rPr>
      </w:pPr>
    </w:p>
    <w:p w14:paraId="5FF4542E" w14:textId="77777777" w:rsidR="008C6173" w:rsidRDefault="008C6173" w:rsidP="008C6173">
      <w:pPr>
        <w:spacing w:line="276" w:lineRule="auto"/>
        <w:jc w:val="both"/>
        <w:rPr>
          <w:b/>
        </w:rPr>
      </w:pPr>
      <w:r>
        <w:rPr>
          <w:b/>
        </w:rPr>
        <w:br w:type="page"/>
      </w:r>
    </w:p>
    <w:p w14:paraId="3B4E646B" w14:textId="77777777" w:rsidR="008C6173" w:rsidRDefault="00B25D67" w:rsidP="008C6173">
      <w:pPr>
        <w:spacing w:line="276" w:lineRule="auto"/>
        <w:jc w:val="both"/>
      </w:pPr>
      <w:r w:rsidRPr="008C6173">
        <w:rPr>
          <w:noProof/>
          <w:lang w:eastAsia="da-DK"/>
        </w:rPr>
        <w:lastRenderedPageBreak/>
        <w:drawing>
          <wp:anchor distT="0" distB="0" distL="114300" distR="114300" simplePos="0" relativeHeight="251684351" behindDoc="1" locked="0" layoutInCell="1" allowOverlap="1" wp14:anchorId="3C520D21" wp14:editId="32CE6EE0">
            <wp:simplePos x="0" y="0"/>
            <wp:positionH relativeFrom="column">
              <wp:posOffset>-575310</wp:posOffset>
            </wp:positionH>
            <wp:positionV relativeFrom="paragraph">
              <wp:posOffset>-147955</wp:posOffset>
            </wp:positionV>
            <wp:extent cx="7111430" cy="10071100"/>
            <wp:effectExtent l="0" t="0" r="0" b="6350"/>
            <wp:wrapNone/>
            <wp:docPr id="149" name="Billede 149" descr="boreprofile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reprofiler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430" cy="100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173" w:rsidRPr="008C617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3327" behindDoc="0" locked="0" layoutInCell="1" allowOverlap="1" wp14:anchorId="34805095" wp14:editId="39A0295D">
                <wp:simplePos x="0" y="0"/>
                <wp:positionH relativeFrom="column">
                  <wp:posOffset>111760</wp:posOffset>
                </wp:positionH>
                <wp:positionV relativeFrom="paragraph">
                  <wp:posOffset>3267075</wp:posOffset>
                </wp:positionV>
                <wp:extent cx="6000750" cy="1295400"/>
                <wp:effectExtent l="0" t="0" r="0" b="0"/>
                <wp:wrapNone/>
                <wp:docPr id="148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416357">
                          <a:off x="0" y="0"/>
                          <a:ext cx="6000750" cy="1295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6C1075" w14:textId="77777777" w:rsidR="003A5EB9" w:rsidRDefault="003A5EB9" w:rsidP="008C6173">
                            <w:pPr>
                              <w:pStyle w:val="Citatsamling"/>
                              <w:jc w:val="center"/>
                            </w:pPr>
                            <w:r w:rsidRPr="008C6173">
                              <w:rPr>
                                <w:rFonts w:ascii="Arial Black" w:hAnsi="Arial Black"/>
                                <w:outline/>
                                <w:color w:val="FF0000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>
                                      <w14:alpha w14:val="44000"/>
                                    </w14:srgbClr>
                                  </w14:solidFill>
                                </w14:textFill>
                              </w:rPr>
                              <w:t>EKSEMPEL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05095" id="WordArt 16" o:spid="_x0000_s1027" type="#_x0000_t202" style="position:absolute;left:0;text-align:left;margin-left:8.8pt;margin-top:257.25pt;width:472.5pt;height:102pt;rotation:-2639306fd;z-index:25168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" filled="f" stroked="f">
                <o:lock v:ext="edit" shapetype="t"/>
                <v:textbox style="mso-fit-shape-to-text:t">
                  <w:txbxContent>
                    <w:p w14:paraId="1E6C1075" w14:textId="77777777" w:rsidR="003A5EB9" w:rsidRDefault="003A5EB9" w:rsidP="008C6173">
                      <w:pPr>
                        <w:pStyle w:val="Citatsamling"/>
                        <w:jc w:val="center"/>
                      </w:pPr>
                      <w:r w:rsidRPr="008C6173">
                        <w:rPr>
                          <w:rFonts w:ascii="Arial Black" w:hAnsi="Arial Black"/>
                          <w:outline/>
                          <w:color w:val="FF0000"/>
                          <w:sz w:val="144"/>
                          <w:szCs w:val="144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>
                                <w14:alpha w14:val="44000"/>
                              </w14:srgbClr>
                            </w14:solidFill>
                          </w14:textFill>
                        </w:rPr>
                        <w:t>EKSEMPEL</w:t>
                      </w:r>
                    </w:p>
                  </w:txbxContent>
                </v:textbox>
              </v:shape>
            </w:pict>
          </mc:Fallback>
        </mc:AlternateContent>
      </w:r>
      <w:r w:rsidR="008C6173">
        <w:br w:type="page"/>
      </w:r>
    </w:p>
    <w:p w14:paraId="496F3270" w14:textId="77777777" w:rsidR="008C6173" w:rsidRPr="00A40384" w:rsidRDefault="008C6173" w:rsidP="008C6173">
      <w:pPr>
        <w:spacing w:line="276" w:lineRule="auto"/>
        <w:rPr>
          <w:rFonts w:cs="Arial"/>
          <w:b/>
        </w:rPr>
      </w:pPr>
      <w:r w:rsidRPr="00A40384">
        <w:rPr>
          <w:rFonts w:cs="Arial"/>
          <w:b/>
        </w:rPr>
        <w:lastRenderedPageBreak/>
        <w:t>Boringskarakteristika – Overfladeboringer</w:t>
      </w:r>
    </w:p>
    <w:p w14:paraId="49EEDD29" w14:textId="77777777" w:rsidR="008C6173" w:rsidRPr="00A40384" w:rsidRDefault="008C6173" w:rsidP="008C6173">
      <w:pPr>
        <w:spacing w:line="276" w:lineRule="auto"/>
        <w:rPr>
          <w:rFonts w:cs="Arial"/>
          <w:b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2"/>
        <w:gridCol w:w="2585"/>
        <w:gridCol w:w="343"/>
        <w:gridCol w:w="1169"/>
        <w:gridCol w:w="3280"/>
      </w:tblGrid>
      <w:tr w:rsidR="008C6173" w:rsidRPr="00A40384" w14:paraId="7FC0A3EB" w14:textId="77777777" w:rsidTr="00805B4A">
        <w:trPr>
          <w:trHeight w:hRule="exact" w:val="397"/>
        </w:trPr>
        <w:tc>
          <w:tcPr>
            <w:tcW w:w="1832" w:type="dxa"/>
          </w:tcPr>
          <w:p w14:paraId="6BA74C01" w14:textId="77777777" w:rsidR="008C6173" w:rsidRPr="00A40384" w:rsidRDefault="008C6173" w:rsidP="008C6173">
            <w:pPr>
              <w:spacing w:line="276" w:lineRule="auto"/>
              <w:rPr>
                <w:rFonts w:cs="Arial"/>
                <w:b/>
              </w:rPr>
            </w:pPr>
            <w:proofErr w:type="spellStart"/>
            <w:r w:rsidRPr="00A40384">
              <w:rPr>
                <w:rFonts w:cs="Arial"/>
                <w:b/>
              </w:rPr>
              <w:t>Lokalitetsnr</w:t>
            </w:r>
            <w:proofErr w:type="spellEnd"/>
            <w:r w:rsidRPr="00A40384">
              <w:rPr>
                <w:rFonts w:cs="Arial"/>
                <w:b/>
              </w:rPr>
              <w:t>.:</w:t>
            </w:r>
          </w:p>
        </w:tc>
        <w:tc>
          <w:tcPr>
            <w:tcW w:w="2585" w:type="dxa"/>
            <w:vAlign w:val="center"/>
          </w:tcPr>
          <w:p w14:paraId="0C1BA19A" w14:textId="77777777" w:rsidR="008C6173" w:rsidRPr="00A40384" w:rsidRDefault="008C6173" w:rsidP="008C6173">
            <w:pPr>
              <w:spacing w:line="276" w:lineRule="auto"/>
              <w:rPr>
                <w:rFonts w:cs="Arial"/>
                <w:b/>
              </w:rPr>
            </w:pPr>
            <w:r w:rsidRPr="00A40384">
              <w:rPr>
                <w:rFonts w:cs="Arial"/>
                <w:color w:val="FF0000"/>
              </w:rPr>
              <w:t>851-00666</w:t>
            </w:r>
          </w:p>
        </w:tc>
        <w:tc>
          <w:tcPr>
            <w:tcW w:w="343" w:type="dxa"/>
            <w:vAlign w:val="center"/>
          </w:tcPr>
          <w:p w14:paraId="1B133F54" w14:textId="77777777" w:rsidR="008C6173" w:rsidRPr="00A40384" w:rsidRDefault="008C6173" w:rsidP="008C6173">
            <w:pPr>
              <w:spacing w:line="276" w:lineRule="auto"/>
              <w:rPr>
                <w:rFonts w:cs="Arial"/>
                <w:b/>
              </w:rPr>
            </w:pPr>
          </w:p>
        </w:tc>
        <w:tc>
          <w:tcPr>
            <w:tcW w:w="1169" w:type="dxa"/>
            <w:vAlign w:val="center"/>
          </w:tcPr>
          <w:p w14:paraId="4C713DB3" w14:textId="77777777" w:rsidR="008C6173" w:rsidRPr="00A40384" w:rsidRDefault="008C6173" w:rsidP="008C6173">
            <w:pPr>
              <w:spacing w:line="276" w:lineRule="auto"/>
              <w:rPr>
                <w:rFonts w:cs="Arial"/>
                <w:b/>
              </w:rPr>
            </w:pPr>
            <w:r w:rsidRPr="00A40384">
              <w:rPr>
                <w:rFonts w:cs="Arial"/>
                <w:b/>
              </w:rPr>
              <w:t>Adresse:</w:t>
            </w:r>
          </w:p>
        </w:tc>
        <w:tc>
          <w:tcPr>
            <w:tcW w:w="3280" w:type="dxa"/>
            <w:vMerge w:val="restart"/>
            <w:vAlign w:val="center"/>
          </w:tcPr>
          <w:p w14:paraId="2F58E11B" w14:textId="77777777" w:rsidR="008C6173" w:rsidRPr="00A40384" w:rsidRDefault="008C6173" w:rsidP="008C6173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Niels Bohrs Vej 30</w:t>
            </w:r>
            <w:r w:rsidRPr="00A40384">
              <w:rPr>
                <w:rFonts w:cs="Arial"/>
                <w:color w:val="FF0000"/>
              </w:rPr>
              <w:br/>
              <w:t>9240 Aalborg SV</w:t>
            </w:r>
          </w:p>
        </w:tc>
      </w:tr>
      <w:tr w:rsidR="008C6173" w:rsidRPr="00A40384" w14:paraId="25096474" w14:textId="77777777" w:rsidTr="00805B4A">
        <w:trPr>
          <w:trHeight w:hRule="exact" w:val="397"/>
        </w:trPr>
        <w:tc>
          <w:tcPr>
            <w:tcW w:w="1832" w:type="dxa"/>
            <w:vAlign w:val="center"/>
          </w:tcPr>
          <w:p w14:paraId="1C5D69C8" w14:textId="77777777" w:rsidR="008C6173" w:rsidRPr="00A40384" w:rsidRDefault="008C6173" w:rsidP="008C6173">
            <w:pPr>
              <w:spacing w:line="276" w:lineRule="auto"/>
              <w:rPr>
                <w:rFonts w:cs="Arial"/>
                <w:b/>
              </w:rPr>
            </w:pPr>
            <w:r w:rsidRPr="00A40384">
              <w:rPr>
                <w:rFonts w:cs="Arial"/>
                <w:b/>
              </w:rPr>
              <w:t>Boremetode:</w:t>
            </w:r>
          </w:p>
        </w:tc>
        <w:tc>
          <w:tcPr>
            <w:tcW w:w="2585" w:type="dxa"/>
            <w:vAlign w:val="center"/>
          </w:tcPr>
          <w:p w14:paraId="46AFD76D" w14:textId="77777777" w:rsidR="008C6173" w:rsidRPr="00A40384" w:rsidRDefault="008C6173" w:rsidP="008C6173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HB</w:t>
            </w:r>
          </w:p>
        </w:tc>
        <w:tc>
          <w:tcPr>
            <w:tcW w:w="343" w:type="dxa"/>
            <w:vAlign w:val="center"/>
          </w:tcPr>
          <w:p w14:paraId="62E84C29" w14:textId="77777777" w:rsidR="008C6173" w:rsidRPr="00A40384" w:rsidRDefault="008C6173" w:rsidP="008C6173">
            <w:pPr>
              <w:spacing w:line="276" w:lineRule="auto"/>
              <w:rPr>
                <w:rFonts w:cs="Arial"/>
                <w:b/>
              </w:rPr>
            </w:pPr>
          </w:p>
        </w:tc>
        <w:tc>
          <w:tcPr>
            <w:tcW w:w="1169" w:type="dxa"/>
            <w:vAlign w:val="center"/>
          </w:tcPr>
          <w:p w14:paraId="04BE9964" w14:textId="77777777" w:rsidR="008C6173" w:rsidRPr="00A40384" w:rsidRDefault="008C6173" w:rsidP="008C6173">
            <w:pPr>
              <w:spacing w:line="276" w:lineRule="auto"/>
              <w:rPr>
                <w:rFonts w:cs="Arial"/>
                <w:b/>
              </w:rPr>
            </w:pPr>
          </w:p>
        </w:tc>
        <w:tc>
          <w:tcPr>
            <w:tcW w:w="3280" w:type="dxa"/>
            <w:vMerge/>
            <w:vAlign w:val="center"/>
          </w:tcPr>
          <w:p w14:paraId="1F0F324D" w14:textId="77777777" w:rsidR="008C6173" w:rsidRPr="00A40384" w:rsidRDefault="008C6173" w:rsidP="008C6173">
            <w:pPr>
              <w:spacing w:line="276" w:lineRule="auto"/>
              <w:rPr>
                <w:rFonts w:cs="Arial"/>
                <w:color w:val="FF0000"/>
              </w:rPr>
            </w:pPr>
          </w:p>
        </w:tc>
      </w:tr>
      <w:tr w:rsidR="008C6173" w:rsidRPr="00A40384" w14:paraId="1898DC81" w14:textId="77777777" w:rsidTr="00805B4A">
        <w:trPr>
          <w:trHeight w:hRule="exact" w:val="397"/>
        </w:trPr>
        <w:tc>
          <w:tcPr>
            <w:tcW w:w="1832" w:type="dxa"/>
            <w:vAlign w:val="center"/>
          </w:tcPr>
          <w:p w14:paraId="745F7D9F" w14:textId="77777777" w:rsidR="008C6173" w:rsidRPr="00A40384" w:rsidRDefault="008C6173" w:rsidP="008C6173">
            <w:pPr>
              <w:spacing w:line="276" w:lineRule="auto"/>
              <w:rPr>
                <w:rFonts w:cs="Arial"/>
                <w:b/>
              </w:rPr>
            </w:pPr>
            <w:r w:rsidRPr="00A40384">
              <w:rPr>
                <w:rFonts w:cs="Arial"/>
                <w:b/>
              </w:rPr>
              <w:t>Boret af:</w:t>
            </w:r>
          </w:p>
        </w:tc>
        <w:tc>
          <w:tcPr>
            <w:tcW w:w="2585" w:type="dxa"/>
            <w:vAlign w:val="center"/>
          </w:tcPr>
          <w:p w14:paraId="0E63218B" w14:textId="77777777" w:rsidR="008C6173" w:rsidRPr="00A40384" w:rsidRDefault="009D0888" w:rsidP="008C6173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XX</w:t>
            </w:r>
          </w:p>
        </w:tc>
        <w:tc>
          <w:tcPr>
            <w:tcW w:w="343" w:type="dxa"/>
            <w:vAlign w:val="center"/>
          </w:tcPr>
          <w:p w14:paraId="0C0A90D0" w14:textId="77777777" w:rsidR="008C6173" w:rsidRPr="00A40384" w:rsidRDefault="008C6173" w:rsidP="008C6173">
            <w:pPr>
              <w:spacing w:line="276" w:lineRule="auto"/>
              <w:rPr>
                <w:rFonts w:cs="Arial"/>
                <w:b/>
              </w:rPr>
            </w:pPr>
          </w:p>
        </w:tc>
        <w:tc>
          <w:tcPr>
            <w:tcW w:w="1169" w:type="dxa"/>
            <w:vAlign w:val="center"/>
          </w:tcPr>
          <w:p w14:paraId="0C6241B3" w14:textId="77777777" w:rsidR="008C6173" w:rsidRPr="00A40384" w:rsidRDefault="008C6173" w:rsidP="008C6173">
            <w:pPr>
              <w:spacing w:line="276" w:lineRule="auto"/>
              <w:rPr>
                <w:rFonts w:cs="Arial"/>
                <w:b/>
              </w:rPr>
            </w:pPr>
            <w:r w:rsidRPr="00A40384">
              <w:rPr>
                <w:rFonts w:cs="Arial"/>
                <w:b/>
              </w:rPr>
              <w:t>Dato:</w:t>
            </w:r>
          </w:p>
        </w:tc>
        <w:tc>
          <w:tcPr>
            <w:tcW w:w="3280" w:type="dxa"/>
            <w:vAlign w:val="center"/>
          </w:tcPr>
          <w:p w14:paraId="307F241B" w14:textId="77777777" w:rsidR="008C6173" w:rsidRPr="00A40384" w:rsidRDefault="008C6173" w:rsidP="008C6173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26. januar 2011</w:t>
            </w:r>
          </w:p>
        </w:tc>
      </w:tr>
    </w:tbl>
    <w:p w14:paraId="3B4FF949" w14:textId="77777777" w:rsidR="008C6173" w:rsidRPr="00A40384" w:rsidRDefault="008C6173" w:rsidP="008C6173">
      <w:pPr>
        <w:spacing w:line="276" w:lineRule="auto"/>
        <w:rPr>
          <w:rFonts w:cs="Arial"/>
          <w:b/>
        </w:rPr>
      </w:pPr>
    </w:p>
    <w:tbl>
      <w:tblPr>
        <w:tblW w:w="9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5706"/>
        <w:gridCol w:w="567"/>
        <w:gridCol w:w="993"/>
        <w:gridCol w:w="800"/>
      </w:tblGrid>
      <w:tr w:rsidR="008C6173" w:rsidRPr="00A40384" w14:paraId="6DB51EEF" w14:textId="77777777" w:rsidTr="00805B4A">
        <w:trPr>
          <w:cantSplit/>
          <w:trHeight w:hRule="exact" w:val="397"/>
        </w:trPr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061B36BF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Boring:</w:t>
            </w:r>
          </w:p>
          <w:p w14:paraId="5D0FECF7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</w:p>
        </w:tc>
        <w:tc>
          <w:tcPr>
            <w:tcW w:w="627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4702A6AF" w14:textId="77777777" w:rsidR="008C6173" w:rsidRPr="00A40384" w:rsidRDefault="008C6173" w:rsidP="008C6173">
            <w:pPr>
              <w:spacing w:line="276" w:lineRule="auto"/>
              <w:rPr>
                <w:rFonts w:cs="Arial"/>
                <w:b/>
                <w:color w:val="FF0000"/>
              </w:rPr>
            </w:pPr>
            <w:r w:rsidRPr="00A40384">
              <w:rPr>
                <w:rFonts w:cs="Arial"/>
                <w:b/>
                <w:color w:val="FF0000"/>
              </w:rPr>
              <w:t>O1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4BC15114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52504D5F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</w:p>
        </w:tc>
      </w:tr>
      <w:tr w:rsidR="008C6173" w:rsidRPr="00A40384" w14:paraId="08220017" w14:textId="77777777" w:rsidTr="00805B4A">
        <w:trPr>
          <w:cantSplit/>
          <w:trHeight w:hRule="exact" w:val="397"/>
        </w:trPr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870A677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Dybde</w:t>
            </w:r>
          </w:p>
        </w:tc>
        <w:tc>
          <w:tcPr>
            <w:tcW w:w="6273" w:type="dxa"/>
            <w:gridSpan w:val="2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4AF15F1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Jordartsbeskrivelse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BE9C245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Misfarv.</w:t>
            </w:r>
          </w:p>
        </w:tc>
        <w:tc>
          <w:tcPr>
            <w:tcW w:w="8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1CEDDDB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Lugt</w:t>
            </w:r>
          </w:p>
        </w:tc>
      </w:tr>
      <w:tr w:rsidR="008C6173" w:rsidRPr="00A40384" w14:paraId="4F59DE4D" w14:textId="77777777" w:rsidTr="00805B4A">
        <w:trPr>
          <w:cantSplit/>
          <w:trHeight w:hRule="exact" w:val="397"/>
        </w:trPr>
        <w:tc>
          <w:tcPr>
            <w:tcW w:w="1098" w:type="dxa"/>
            <w:tcBorders>
              <w:top w:val="single" w:sz="12" w:space="0" w:color="auto"/>
              <w:lef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B6A2A8E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Terræn</w:t>
            </w:r>
          </w:p>
        </w:tc>
        <w:tc>
          <w:tcPr>
            <w:tcW w:w="5706" w:type="dxa"/>
            <w:tcBorders>
              <w:top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2EF45E7" w14:textId="77777777" w:rsidR="008C6173" w:rsidRPr="00A40384" w:rsidRDefault="008C6173" w:rsidP="008C6173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BETON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0599139" w14:textId="77777777" w:rsidR="008C6173" w:rsidRPr="00A40384" w:rsidRDefault="008C6173" w:rsidP="008C6173">
            <w:pPr>
              <w:spacing w:line="276" w:lineRule="auto"/>
              <w:rPr>
                <w:rFonts w:cs="Arial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7251D89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</w:p>
        </w:tc>
        <w:tc>
          <w:tcPr>
            <w:tcW w:w="800" w:type="dxa"/>
            <w:tcBorders>
              <w:top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5EAE4D6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</w:p>
        </w:tc>
      </w:tr>
      <w:tr w:rsidR="008C6173" w:rsidRPr="00A40384" w14:paraId="034AD009" w14:textId="77777777" w:rsidTr="00805B4A">
        <w:trPr>
          <w:cantSplit/>
          <w:trHeight w:hRule="exact" w:val="397"/>
        </w:trPr>
        <w:tc>
          <w:tcPr>
            <w:tcW w:w="1098" w:type="dxa"/>
            <w:tcBorders>
              <w:lef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5B213DA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0,1</w:t>
            </w:r>
          </w:p>
        </w:tc>
        <w:tc>
          <w:tcPr>
            <w:tcW w:w="5706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BB070E7" w14:textId="77777777" w:rsidR="008C6173" w:rsidRPr="00A40384" w:rsidRDefault="008C6173" w:rsidP="008C6173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 xml:space="preserve">FYLD: MULD, sandet gruset, </w:t>
            </w:r>
            <w:proofErr w:type="spellStart"/>
            <w:r w:rsidRPr="00A40384">
              <w:rPr>
                <w:rFonts w:cs="Arial"/>
                <w:color w:val="FF0000"/>
              </w:rPr>
              <w:t>mørkbrunt</w:t>
            </w:r>
            <w:proofErr w:type="spellEnd"/>
            <w:r w:rsidRPr="00A40384">
              <w:rPr>
                <w:rFonts w:cs="Arial"/>
                <w:color w:val="FF0000"/>
              </w:rPr>
              <w:t>, tørt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AE83E8A" w14:textId="77777777" w:rsidR="008C6173" w:rsidRPr="00A40384" w:rsidRDefault="008C6173" w:rsidP="008C6173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A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AB3E7D5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-</w:t>
            </w:r>
          </w:p>
        </w:tc>
        <w:tc>
          <w:tcPr>
            <w:tcW w:w="800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2D1BCF5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0</w:t>
            </w:r>
          </w:p>
        </w:tc>
      </w:tr>
      <w:tr w:rsidR="008C6173" w:rsidRPr="00A40384" w14:paraId="6B71ED2D" w14:textId="77777777" w:rsidTr="00805B4A">
        <w:trPr>
          <w:cantSplit/>
          <w:trHeight w:hRule="exact" w:val="397"/>
        </w:trPr>
        <w:tc>
          <w:tcPr>
            <w:tcW w:w="1098" w:type="dxa"/>
            <w:tcBorders>
              <w:lef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81B9241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0,4</w:t>
            </w:r>
          </w:p>
        </w:tc>
        <w:tc>
          <w:tcPr>
            <w:tcW w:w="5706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4C6AF2C" w14:textId="77777777" w:rsidR="008C6173" w:rsidRPr="00A40384" w:rsidRDefault="008C6173" w:rsidP="008C6173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FYLD: SAND, mellem, gruset, brunt, tørt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53AD026" w14:textId="77777777" w:rsidR="008C6173" w:rsidRPr="00A40384" w:rsidRDefault="008C6173" w:rsidP="008C6173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A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C501F3D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-</w:t>
            </w:r>
          </w:p>
        </w:tc>
        <w:tc>
          <w:tcPr>
            <w:tcW w:w="800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8CB5468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0</w:t>
            </w:r>
          </w:p>
        </w:tc>
      </w:tr>
      <w:tr w:rsidR="008C6173" w:rsidRPr="00A40384" w14:paraId="2C87757E" w14:textId="77777777" w:rsidTr="00805B4A">
        <w:trPr>
          <w:cantSplit/>
          <w:trHeight w:hRule="exact" w:val="397"/>
        </w:trPr>
        <w:tc>
          <w:tcPr>
            <w:tcW w:w="1098" w:type="dxa"/>
            <w:tcBorders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CA4B78F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0,6</w:t>
            </w:r>
          </w:p>
        </w:tc>
        <w:tc>
          <w:tcPr>
            <w:tcW w:w="5706" w:type="dxa"/>
            <w:tcBorders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622A51E" w14:textId="77777777" w:rsidR="008C6173" w:rsidRPr="00A40384" w:rsidRDefault="008C6173" w:rsidP="008C6173">
            <w:pPr>
              <w:spacing w:line="276" w:lineRule="auto"/>
              <w:rPr>
                <w:rFonts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A254445" w14:textId="77777777" w:rsidR="008C6173" w:rsidRPr="00A40384" w:rsidRDefault="008C6173" w:rsidP="008C6173">
            <w:pPr>
              <w:spacing w:line="276" w:lineRule="auto"/>
              <w:rPr>
                <w:rFonts w:cs="Arial"/>
                <w:color w:val="FF000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2B8D2C6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  <w:color w:val="FF0000"/>
              </w:rPr>
            </w:pPr>
          </w:p>
        </w:tc>
        <w:tc>
          <w:tcPr>
            <w:tcW w:w="800" w:type="dxa"/>
            <w:tcBorders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77AC940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  <w:color w:val="FF0000"/>
              </w:rPr>
            </w:pPr>
          </w:p>
        </w:tc>
      </w:tr>
    </w:tbl>
    <w:p w14:paraId="63B3230F" w14:textId="77777777" w:rsidR="008C6173" w:rsidRPr="00A40384" w:rsidRDefault="008C6173" w:rsidP="008C6173">
      <w:pPr>
        <w:spacing w:line="276" w:lineRule="auto"/>
        <w:rPr>
          <w:rFonts w:cs="Arial"/>
          <w:b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5706"/>
        <w:gridCol w:w="567"/>
        <w:gridCol w:w="993"/>
        <w:gridCol w:w="850"/>
      </w:tblGrid>
      <w:tr w:rsidR="008C6173" w:rsidRPr="00A40384" w14:paraId="30808EE9" w14:textId="77777777" w:rsidTr="00805B4A">
        <w:trPr>
          <w:cantSplit/>
          <w:trHeight w:hRule="exact" w:val="397"/>
        </w:trPr>
        <w:tc>
          <w:tcPr>
            <w:tcW w:w="1098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A54F0CE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Boring:</w:t>
            </w:r>
          </w:p>
          <w:p w14:paraId="57A7006D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</w:p>
        </w:tc>
        <w:tc>
          <w:tcPr>
            <w:tcW w:w="627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3CC83D86" w14:textId="77777777" w:rsidR="008C6173" w:rsidRPr="00A40384" w:rsidRDefault="008C6173" w:rsidP="008C6173">
            <w:pPr>
              <w:spacing w:line="276" w:lineRule="auto"/>
              <w:rPr>
                <w:rFonts w:cs="Arial"/>
                <w:b/>
                <w:color w:val="FF0000"/>
              </w:rPr>
            </w:pPr>
            <w:r w:rsidRPr="00A40384">
              <w:rPr>
                <w:rFonts w:cs="Arial"/>
                <w:b/>
                <w:color w:val="FF0000"/>
              </w:rPr>
              <w:t>O2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8ED150B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A4D3F41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</w:p>
        </w:tc>
      </w:tr>
      <w:tr w:rsidR="008C6173" w:rsidRPr="00A40384" w14:paraId="0222BBBA" w14:textId="77777777" w:rsidTr="00805B4A">
        <w:trPr>
          <w:cantSplit/>
          <w:trHeight w:hRule="exact" w:val="397"/>
        </w:trPr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EF74282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Dybde</w:t>
            </w:r>
          </w:p>
        </w:tc>
        <w:tc>
          <w:tcPr>
            <w:tcW w:w="6273" w:type="dxa"/>
            <w:gridSpan w:val="2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EBF4219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Jordartsbeskrivelse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A57C739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Misfarv.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4829F36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Lugt</w:t>
            </w:r>
          </w:p>
        </w:tc>
      </w:tr>
      <w:tr w:rsidR="008C6173" w:rsidRPr="00A40384" w14:paraId="2E3EA30A" w14:textId="77777777" w:rsidTr="00805B4A">
        <w:trPr>
          <w:cantSplit/>
          <w:trHeight w:hRule="exact" w:val="397"/>
        </w:trPr>
        <w:tc>
          <w:tcPr>
            <w:tcW w:w="1098" w:type="dxa"/>
            <w:tcBorders>
              <w:top w:val="single" w:sz="12" w:space="0" w:color="auto"/>
              <w:lef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98891A3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Terræn</w:t>
            </w:r>
          </w:p>
        </w:tc>
        <w:tc>
          <w:tcPr>
            <w:tcW w:w="5706" w:type="dxa"/>
            <w:tcBorders>
              <w:top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747BD22" w14:textId="77777777" w:rsidR="008C6173" w:rsidRPr="00A40384" w:rsidRDefault="008C6173" w:rsidP="008C6173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ASFALT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62FA48B" w14:textId="77777777" w:rsidR="008C6173" w:rsidRPr="00A40384" w:rsidRDefault="008C6173" w:rsidP="008C6173">
            <w:pPr>
              <w:spacing w:line="276" w:lineRule="auto"/>
              <w:rPr>
                <w:rFonts w:cs="Arial"/>
                <w:color w:val="FF000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CC86C4C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  <w:color w:val="FF0000"/>
              </w:rPr>
            </w:pPr>
          </w:p>
        </w:tc>
        <w:tc>
          <w:tcPr>
            <w:tcW w:w="850" w:type="dxa"/>
            <w:tcBorders>
              <w:top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FEF6691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  <w:color w:val="FF0000"/>
              </w:rPr>
            </w:pPr>
          </w:p>
        </w:tc>
      </w:tr>
      <w:tr w:rsidR="008C6173" w:rsidRPr="00A40384" w14:paraId="10216838" w14:textId="77777777" w:rsidTr="00805B4A">
        <w:trPr>
          <w:cantSplit/>
          <w:trHeight w:hRule="exact" w:val="397"/>
        </w:trPr>
        <w:tc>
          <w:tcPr>
            <w:tcW w:w="1098" w:type="dxa"/>
            <w:tcBorders>
              <w:lef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40192B9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0,1</w:t>
            </w:r>
          </w:p>
        </w:tc>
        <w:tc>
          <w:tcPr>
            <w:tcW w:w="5706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B667FC0" w14:textId="77777777" w:rsidR="008C6173" w:rsidRPr="00A40384" w:rsidRDefault="008C6173" w:rsidP="008C6173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FYLD: SAND, mellem – groft, svagt gruset, brunt, tørt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63FB998" w14:textId="77777777" w:rsidR="008C6173" w:rsidRPr="00A40384" w:rsidRDefault="008C6173" w:rsidP="008C6173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A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5BFFC0C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-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1352D8E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0</w:t>
            </w:r>
          </w:p>
        </w:tc>
      </w:tr>
      <w:tr w:rsidR="008C6173" w:rsidRPr="00A40384" w14:paraId="1E8A4010" w14:textId="77777777" w:rsidTr="00805B4A">
        <w:trPr>
          <w:cantSplit/>
          <w:trHeight w:hRule="exact" w:val="397"/>
        </w:trPr>
        <w:tc>
          <w:tcPr>
            <w:tcW w:w="1098" w:type="dxa"/>
            <w:tcBorders>
              <w:lef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CA7F8B1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0,4</w:t>
            </w:r>
          </w:p>
        </w:tc>
        <w:tc>
          <w:tcPr>
            <w:tcW w:w="5706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2FCA207" w14:textId="77777777" w:rsidR="008C6173" w:rsidRPr="00A40384" w:rsidRDefault="008C6173" w:rsidP="008C6173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FYLD: SAND, mellem, gruset, brunt, tørt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0E0A69C" w14:textId="77777777" w:rsidR="008C6173" w:rsidRPr="00A40384" w:rsidRDefault="008C6173" w:rsidP="008C6173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A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5646DC4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-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8D3C06F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0</w:t>
            </w:r>
          </w:p>
        </w:tc>
      </w:tr>
      <w:tr w:rsidR="008C6173" w:rsidRPr="00A40384" w14:paraId="323E1061" w14:textId="77777777" w:rsidTr="00805B4A">
        <w:trPr>
          <w:cantSplit/>
          <w:trHeight w:hRule="exact" w:val="397"/>
        </w:trPr>
        <w:tc>
          <w:tcPr>
            <w:tcW w:w="1098" w:type="dxa"/>
            <w:tcBorders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8C86235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</w:rPr>
            </w:pPr>
            <w:r w:rsidRPr="00A40384">
              <w:rPr>
                <w:rFonts w:cs="Arial"/>
              </w:rPr>
              <w:t>0,6</w:t>
            </w:r>
          </w:p>
        </w:tc>
        <w:tc>
          <w:tcPr>
            <w:tcW w:w="5706" w:type="dxa"/>
            <w:tcBorders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A6C4E29" w14:textId="77777777" w:rsidR="008C6173" w:rsidRPr="00A40384" w:rsidRDefault="008C6173" w:rsidP="008C6173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FYLD: SAND, mellem, gruset, brunt, tørt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7FF82F7" w14:textId="77777777" w:rsidR="008C6173" w:rsidRPr="00A40384" w:rsidRDefault="008C6173" w:rsidP="008C6173">
            <w:pPr>
              <w:spacing w:line="276" w:lineRule="auto"/>
              <w:rPr>
                <w:rFonts w:cs="Arial"/>
                <w:color w:val="FF000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050122E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-</w:t>
            </w:r>
          </w:p>
        </w:tc>
        <w:tc>
          <w:tcPr>
            <w:tcW w:w="850" w:type="dxa"/>
            <w:tcBorders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AD61705" w14:textId="77777777" w:rsidR="008C6173" w:rsidRPr="00A40384" w:rsidRDefault="008C6173" w:rsidP="008C6173">
            <w:pPr>
              <w:spacing w:line="276" w:lineRule="auto"/>
              <w:jc w:val="center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0</w:t>
            </w:r>
          </w:p>
        </w:tc>
      </w:tr>
    </w:tbl>
    <w:p w14:paraId="120732EE" w14:textId="77777777" w:rsidR="00805B4A" w:rsidRPr="00A40384" w:rsidRDefault="00805B4A" w:rsidP="008C6173">
      <w:pPr>
        <w:spacing w:line="276" w:lineRule="auto"/>
        <w:rPr>
          <w:rFonts w:cs="Arial"/>
        </w:rPr>
      </w:pPr>
    </w:p>
    <w:p w14:paraId="39399832" w14:textId="77777777" w:rsidR="00A65E0A" w:rsidRDefault="008C6173" w:rsidP="008C6173">
      <w:pPr>
        <w:spacing w:line="276" w:lineRule="auto"/>
        <w:rPr>
          <w:rFonts w:cs="Arial"/>
          <w:b/>
          <w:sz w:val="22"/>
          <w:szCs w:val="22"/>
        </w:rPr>
      </w:pPr>
      <w:r w:rsidRPr="00A40384">
        <w:rPr>
          <w:rFonts w:cs="Arial"/>
        </w:rPr>
        <w:t xml:space="preserve">A </w:t>
      </w:r>
      <w:r w:rsidRPr="00A40384">
        <w:rPr>
          <w:rFonts w:cs="Arial"/>
        </w:rPr>
        <w:tab/>
        <w:t>Prøve udtaget til kemisk analyse</w:t>
      </w:r>
      <w:r w:rsidRPr="00A40384">
        <w:rPr>
          <w:rFonts w:cs="Arial"/>
        </w:rPr>
        <w:br/>
        <w:t xml:space="preserve">- </w:t>
      </w:r>
      <w:r w:rsidRPr="00A40384">
        <w:rPr>
          <w:rFonts w:cs="Arial"/>
        </w:rPr>
        <w:tab/>
        <w:t>Ingen misfarvning</w:t>
      </w:r>
      <w:r w:rsidRPr="00A40384">
        <w:rPr>
          <w:rFonts w:cs="Arial"/>
        </w:rPr>
        <w:br/>
        <w:t xml:space="preserve">+ </w:t>
      </w:r>
      <w:r w:rsidRPr="00A40384">
        <w:rPr>
          <w:rFonts w:cs="Arial"/>
        </w:rPr>
        <w:tab/>
        <w:t>Misfarvning</w:t>
      </w:r>
      <w:r w:rsidRPr="00A40384">
        <w:rPr>
          <w:rFonts w:cs="Arial"/>
        </w:rPr>
        <w:br/>
        <w:t>0</w:t>
      </w:r>
      <w:r w:rsidRPr="00A40384">
        <w:rPr>
          <w:rFonts w:cs="Arial"/>
        </w:rPr>
        <w:tab/>
        <w:t>Ingen lugt</w:t>
      </w:r>
      <w:r w:rsidRPr="00A40384">
        <w:rPr>
          <w:rFonts w:cs="Arial"/>
        </w:rPr>
        <w:br/>
        <w:t>1</w:t>
      </w:r>
      <w:r w:rsidRPr="00A40384">
        <w:rPr>
          <w:rFonts w:cs="Arial"/>
        </w:rPr>
        <w:tab/>
        <w:t>Svag lugt</w:t>
      </w:r>
      <w:r w:rsidRPr="00A40384">
        <w:rPr>
          <w:rFonts w:cs="Arial"/>
        </w:rPr>
        <w:br/>
        <w:t>2</w:t>
      </w:r>
      <w:r w:rsidRPr="00A40384">
        <w:rPr>
          <w:rFonts w:cs="Arial"/>
        </w:rPr>
        <w:tab/>
        <w:t>Lugt</w:t>
      </w:r>
      <w:r w:rsidRPr="00A40384">
        <w:rPr>
          <w:rFonts w:cs="Arial"/>
        </w:rPr>
        <w:br/>
        <w:t>3</w:t>
      </w:r>
      <w:r w:rsidRPr="00A40384">
        <w:rPr>
          <w:rFonts w:cs="Arial"/>
        </w:rPr>
        <w:tab/>
        <w:t>Kraftig lugt</w:t>
      </w:r>
      <w:r w:rsidRPr="005E1C7A">
        <w:rPr>
          <w:rFonts w:cs="Arial"/>
          <w:b/>
          <w:sz w:val="22"/>
          <w:szCs w:val="22"/>
        </w:rPr>
        <w:br w:type="page"/>
      </w:r>
    </w:p>
    <w:p w14:paraId="719097CB" w14:textId="77777777" w:rsidR="005E1C7A" w:rsidRDefault="008C6173" w:rsidP="00A65E0A">
      <w:pPr>
        <w:pStyle w:val="Overskrift3"/>
        <w:spacing w:before="0" w:after="0"/>
        <w:rPr>
          <w:color w:val="FF0000"/>
        </w:rPr>
      </w:pPr>
      <w:bookmarkStart w:id="220" w:name="_Toc152666482"/>
      <w:r w:rsidRPr="005E1C7A">
        <w:lastRenderedPageBreak/>
        <w:t xml:space="preserve">Bilag 3 </w:t>
      </w:r>
      <w:r w:rsidR="00B309F8">
        <w:t xml:space="preserve">Prøvetagningsskemaer </w:t>
      </w:r>
      <w:r w:rsidR="00B309F8" w:rsidRPr="00A65E0A">
        <w:rPr>
          <w:color w:val="FF0000"/>
        </w:rPr>
        <w:t>(for vand, poreluft + evt. andet)</w:t>
      </w:r>
      <w:bookmarkEnd w:id="220"/>
    </w:p>
    <w:p w14:paraId="531C3A96" w14:textId="77777777" w:rsidR="0048378D" w:rsidRDefault="0048378D" w:rsidP="0048378D"/>
    <w:p w14:paraId="7D005F6F" w14:textId="77777777" w:rsidR="0048378D" w:rsidRDefault="0048378D" w:rsidP="0048378D"/>
    <w:p w14:paraId="125A2874" w14:textId="77777777" w:rsidR="0048378D" w:rsidRPr="0048378D" w:rsidRDefault="0048378D" w:rsidP="0048378D">
      <w:pPr>
        <w:rPr>
          <w:color w:val="007FB3" w:themeColor="accent6" w:themeTint="BF"/>
        </w:rPr>
      </w:pPr>
      <w:r>
        <w:rPr>
          <w:color w:val="007FB3" w:themeColor="accent6" w:themeTint="BF"/>
        </w:rPr>
        <w:t>Medtag også prøvetagningsskemaer for fx poreluftsmålinger, hvor modtrykket er for højt – som dokumentation for, hvilke dybder målingerne er forsøgt udført i.</w:t>
      </w:r>
    </w:p>
    <w:p w14:paraId="27CE98D3" w14:textId="77777777" w:rsidR="005E1C7A" w:rsidRPr="00A65E0A" w:rsidRDefault="005E1C7A" w:rsidP="00A65E0A">
      <w:pPr>
        <w:spacing w:line="276" w:lineRule="auto"/>
        <w:rPr>
          <w:b/>
        </w:rPr>
      </w:pPr>
    </w:p>
    <w:p w14:paraId="3BC99059" w14:textId="77777777" w:rsidR="008C6173" w:rsidRDefault="008C6173" w:rsidP="008C6173">
      <w:pPr>
        <w:spacing w:line="276" w:lineRule="auto"/>
      </w:pPr>
    </w:p>
    <w:p w14:paraId="3EB37AED" w14:textId="77777777" w:rsidR="008C6173" w:rsidRPr="00F20075" w:rsidRDefault="008C6173" w:rsidP="005E1C7A">
      <w:pPr>
        <w:pStyle w:val="Overskrift3"/>
        <w:spacing w:before="0" w:after="0"/>
      </w:pPr>
      <w:bookmarkStart w:id="221" w:name="_Toc152666483"/>
      <w:r w:rsidRPr="00F20075">
        <w:t xml:space="preserve">Bilag 4 </w:t>
      </w:r>
      <w:r w:rsidR="0005241B" w:rsidRPr="005E1C7A">
        <w:rPr>
          <w:b w:val="0"/>
        </w:rPr>
        <w:t>Analyserapporter</w:t>
      </w:r>
      <w:bookmarkEnd w:id="221"/>
    </w:p>
    <w:p w14:paraId="067FB2B6" w14:textId="77777777" w:rsidR="008C6173" w:rsidRDefault="008C6173" w:rsidP="005E1C7A">
      <w:pPr>
        <w:spacing w:line="276" w:lineRule="auto"/>
        <w:jc w:val="both"/>
        <w:rPr>
          <w:sz w:val="22"/>
          <w:szCs w:val="22"/>
        </w:rPr>
      </w:pPr>
    </w:p>
    <w:p w14:paraId="6BF7B712" w14:textId="77777777" w:rsidR="006F4C28" w:rsidRDefault="006F4C28">
      <w:pPr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9372E45" w14:textId="77777777" w:rsidR="008C6173" w:rsidRPr="00F20075" w:rsidRDefault="008C6173" w:rsidP="006F4C28">
      <w:pPr>
        <w:pStyle w:val="Overskrift3"/>
        <w:spacing w:before="0" w:after="0"/>
      </w:pPr>
      <w:bookmarkStart w:id="222" w:name="OLE_LINK3"/>
      <w:bookmarkStart w:id="223" w:name="OLE_LINK6"/>
      <w:bookmarkStart w:id="224" w:name="_Toc152666484"/>
      <w:r w:rsidRPr="00F20075">
        <w:lastRenderedPageBreak/>
        <w:t xml:space="preserve">Bilag 5 </w:t>
      </w:r>
      <w:r w:rsidRPr="006F4C28">
        <w:rPr>
          <w:b w:val="0"/>
        </w:rPr>
        <w:t>Fotodokumentation</w:t>
      </w:r>
      <w:bookmarkEnd w:id="222"/>
      <w:bookmarkEnd w:id="223"/>
      <w:r w:rsidR="00B309F8">
        <w:rPr>
          <w:b w:val="0"/>
        </w:rPr>
        <w:t xml:space="preserve"> </w:t>
      </w:r>
      <w:r w:rsidR="00B309F8" w:rsidRPr="00B309F8">
        <w:rPr>
          <w:b w:val="0"/>
          <w:color w:val="FF0000"/>
        </w:rPr>
        <w:t>(hele ejendommen dækkes, se eksempel)</w:t>
      </w:r>
      <w:bookmarkEnd w:id="224"/>
    </w:p>
    <w:tbl>
      <w:tblPr>
        <w:tblpPr w:leftFromText="141" w:rightFromText="141" w:vertAnchor="page" w:horzAnchor="margin" w:tblpY="2101"/>
        <w:tblW w:w="0" w:type="auto"/>
        <w:tblLook w:val="01E0" w:firstRow="1" w:lastRow="1" w:firstColumn="1" w:lastColumn="1" w:noHBand="0" w:noVBand="0"/>
      </w:tblPr>
      <w:tblGrid>
        <w:gridCol w:w="4889"/>
        <w:gridCol w:w="4180"/>
      </w:tblGrid>
      <w:tr w:rsidR="006F4C28" w:rsidRPr="00A40384" w14:paraId="4638B06A" w14:textId="77777777" w:rsidTr="006F4C28">
        <w:trPr>
          <w:trHeight w:val="4227"/>
        </w:trPr>
        <w:tc>
          <w:tcPr>
            <w:tcW w:w="4889" w:type="dxa"/>
          </w:tcPr>
          <w:p w14:paraId="74F6C2F0" w14:textId="77777777" w:rsidR="006F4C28" w:rsidRPr="00A40384" w:rsidRDefault="006F4C28" w:rsidP="006F4C28">
            <w:pPr>
              <w:spacing w:line="276" w:lineRule="auto"/>
            </w:pPr>
            <w:r w:rsidRPr="00A40384">
              <w:t>FOTO</w:t>
            </w:r>
          </w:p>
        </w:tc>
        <w:tc>
          <w:tcPr>
            <w:tcW w:w="4180" w:type="dxa"/>
          </w:tcPr>
          <w:p w14:paraId="39A16208" w14:textId="77777777" w:rsidR="006F4C28" w:rsidRPr="00A40384" w:rsidRDefault="006F4C28" w:rsidP="006F4C28">
            <w:pPr>
              <w:spacing w:line="276" w:lineRule="auto"/>
            </w:pPr>
          </w:p>
          <w:p w14:paraId="7F3A95A8" w14:textId="77777777" w:rsidR="006F4C28" w:rsidRPr="00A40384" w:rsidRDefault="006F4C28" w:rsidP="006F4C28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Foto 1</w:t>
            </w:r>
          </w:p>
          <w:p w14:paraId="058C5C8C" w14:textId="77777777" w:rsidR="006F4C28" w:rsidRPr="00A40384" w:rsidRDefault="006F4C28" w:rsidP="006F4C28">
            <w:pPr>
              <w:spacing w:line="276" w:lineRule="auto"/>
              <w:rPr>
                <w:rFonts w:cs="Arial"/>
                <w:color w:val="FF0000"/>
              </w:rPr>
            </w:pPr>
          </w:p>
          <w:p w14:paraId="74C72CEA" w14:textId="77777777" w:rsidR="006F4C28" w:rsidRPr="00A40384" w:rsidRDefault="006F4C28" w:rsidP="006F4C28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Tank nr. 1</w:t>
            </w:r>
          </w:p>
          <w:p w14:paraId="181306D8" w14:textId="77777777" w:rsidR="006F4C28" w:rsidRPr="00A40384" w:rsidRDefault="006F4C28" w:rsidP="006F4C28">
            <w:pPr>
              <w:spacing w:line="276" w:lineRule="auto"/>
              <w:rPr>
                <w:rFonts w:cs="Arial"/>
                <w:color w:val="FF0000"/>
              </w:rPr>
            </w:pPr>
          </w:p>
          <w:p w14:paraId="2CFA4D6F" w14:textId="77777777" w:rsidR="006F4C28" w:rsidRPr="00A40384" w:rsidRDefault="006F4C28" w:rsidP="006F4C28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Etableret 1985</w:t>
            </w:r>
          </w:p>
          <w:p w14:paraId="1979614F" w14:textId="77777777" w:rsidR="006F4C28" w:rsidRPr="00A40384" w:rsidRDefault="006F4C28" w:rsidP="006F4C28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Nedgravet</w:t>
            </w:r>
          </w:p>
          <w:p w14:paraId="6096E033" w14:textId="77777777" w:rsidR="006F4C28" w:rsidRPr="00A40384" w:rsidRDefault="006F4C28" w:rsidP="006F4C28">
            <w:pPr>
              <w:spacing w:line="276" w:lineRule="auto"/>
              <w:rPr>
                <w:rFonts w:cs="Arial"/>
                <w:color w:val="FF0000"/>
              </w:rPr>
            </w:pPr>
            <w:smartTag w:uri="urn:schemas-microsoft-com:office:smarttags" w:element="metricconverter">
              <w:smartTagPr>
                <w:attr w:name="ProductID" w:val="10.000 l"/>
              </w:smartTagPr>
              <w:r w:rsidRPr="00A40384">
                <w:rPr>
                  <w:rFonts w:cs="Arial"/>
                  <w:color w:val="FF0000"/>
                </w:rPr>
                <w:t>10.000 l</w:t>
              </w:r>
            </w:smartTag>
          </w:p>
          <w:p w14:paraId="1723EFD4" w14:textId="77777777" w:rsidR="006F4C28" w:rsidRPr="00A40384" w:rsidRDefault="006F4C28" w:rsidP="006F4C28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Fyringsolie</w:t>
            </w:r>
          </w:p>
          <w:p w14:paraId="58B44FB0" w14:textId="77777777" w:rsidR="006F4C28" w:rsidRPr="00A40384" w:rsidRDefault="006F4C28" w:rsidP="006F4C28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Ude af drift fra år 2000, påtænkes opgravet</w:t>
            </w:r>
          </w:p>
          <w:p w14:paraId="1861EB35" w14:textId="77777777" w:rsidR="006F4C28" w:rsidRPr="00A40384" w:rsidRDefault="006F4C28" w:rsidP="006F4C28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 xml:space="preserve">Placeret </w:t>
            </w:r>
            <w:r w:rsidRPr="00A40384">
              <w:rPr>
                <w:rFonts w:cs="Arial"/>
                <w:color w:val="FF0000"/>
              </w:rPr>
              <w:fldChar w:fldCharType="begin">
                <w:ffData>
                  <w:name w:val="Tekst1"/>
                  <w:enabled/>
                  <w:calcOnExit w:val="0"/>
                  <w:textInput>
                    <w:default w:val="placering, f.eks. nord for boligen"/>
                  </w:textInput>
                </w:ffData>
              </w:fldChar>
            </w:r>
            <w:r w:rsidRPr="00A40384">
              <w:rPr>
                <w:rFonts w:cs="Arial"/>
                <w:color w:val="FF0000"/>
              </w:rPr>
              <w:instrText xml:space="preserve"> FORMTEXT </w:instrText>
            </w:r>
            <w:r w:rsidRPr="00A40384">
              <w:rPr>
                <w:rFonts w:cs="Arial"/>
                <w:color w:val="FF0000"/>
              </w:rPr>
            </w:r>
            <w:r w:rsidRPr="00A40384">
              <w:rPr>
                <w:rFonts w:cs="Arial"/>
                <w:color w:val="FF0000"/>
              </w:rPr>
              <w:fldChar w:fldCharType="separate"/>
            </w:r>
            <w:r w:rsidRPr="00A40384">
              <w:rPr>
                <w:rFonts w:cs="Arial"/>
                <w:noProof/>
                <w:color w:val="FF0000"/>
              </w:rPr>
              <w:t>placering, f.eks. nord for boligen</w:t>
            </w:r>
            <w:r w:rsidRPr="00A40384">
              <w:rPr>
                <w:rFonts w:cs="Arial"/>
                <w:color w:val="FF0000"/>
              </w:rPr>
              <w:fldChar w:fldCharType="end"/>
            </w:r>
          </w:p>
          <w:p w14:paraId="7F8902AD" w14:textId="77777777" w:rsidR="006F4C28" w:rsidRPr="00A40384" w:rsidRDefault="006F4C28" w:rsidP="006F4C28">
            <w:pPr>
              <w:spacing w:line="276" w:lineRule="auto"/>
              <w:rPr>
                <w:rFonts w:cs="Arial"/>
              </w:rPr>
            </w:pPr>
            <w:r w:rsidRPr="00A40384">
              <w:rPr>
                <w:rFonts w:cs="Arial"/>
                <w:color w:val="FF0000"/>
              </w:rPr>
              <w:t>Foto er taget fra syd mod nord.</w:t>
            </w:r>
          </w:p>
        </w:tc>
      </w:tr>
      <w:tr w:rsidR="006F4C28" w:rsidRPr="00A40384" w14:paraId="70800053" w14:textId="77777777" w:rsidTr="006F4C28">
        <w:trPr>
          <w:trHeight w:val="4212"/>
        </w:trPr>
        <w:tc>
          <w:tcPr>
            <w:tcW w:w="4889" w:type="dxa"/>
          </w:tcPr>
          <w:p w14:paraId="07D4BF3C" w14:textId="77777777" w:rsidR="006F4C28" w:rsidRPr="00A40384" w:rsidRDefault="006F4C28" w:rsidP="006F4C28">
            <w:pPr>
              <w:spacing w:line="276" w:lineRule="auto"/>
            </w:pPr>
            <w:r w:rsidRPr="00A40384">
              <w:t>FOTO</w:t>
            </w:r>
          </w:p>
        </w:tc>
        <w:tc>
          <w:tcPr>
            <w:tcW w:w="4180" w:type="dxa"/>
          </w:tcPr>
          <w:p w14:paraId="07B9036B" w14:textId="77777777" w:rsidR="006F4C28" w:rsidRPr="00A40384" w:rsidRDefault="006F4C28" w:rsidP="006F4C28">
            <w:pPr>
              <w:spacing w:line="276" w:lineRule="auto"/>
            </w:pPr>
          </w:p>
          <w:p w14:paraId="5FC4D033" w14:textId="77777777" w:rsidR="006F4C28" w:rsidRPr="00A40384" w:rsidRDefault="006F4C28" w:rsidP="006F4C28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Foto 2</w:t>
            </w:r>
          </w:p>
          <w:p w14:paraId="1C741470" w14:textId="77777777" w:rsidR="006F4C28" w:rsidRPr="00A40384" w:rsidRDefault="006F4C28" w:rsidP="006F4C28">
            <w:pPr>
              <w:spacing w:line="276" w:lineRule="auto"/>
              <w:rPr>
                <w:rFonts w:cs="Arial"/>
                <w:color w:val="FF0000"/>
              </w:rPr>
            </w:pPr>
          </w:p>
          <w:p w14:paraId="2C40D359" w14:textId="77777777" w:rsidR="006F4C28" w:rsidRPr="00A40384" w:rsidRDefault="006F4C28" w:rsidP="006F4C28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Vaskeplads med sandfang og olieudskiller</w:t>
            </w:r>
          </w:p>
          <w:p w14:paraId="4DF8BBD2" w14:textId="77777777" w:rsidR="006F4C28" w:rsidRPr="00A40384" w:rsidRDefault="006F4C28" w:rsidP="006F4C28">
            <w:pPr>
              <w:spacing w:line="276" w:lineRule="auto"/>
              <w:rPr>
                <w:rFonts w:cs="Arial"/>
                <w:color w:val="FF0000"/>
              </w:rPr>
            </w:pPr>
          </w:p>
          <w:p w14:paraId="5A4A53DC" w14:textId="77777777" w:rsidR="006F4C28" w:rsidRPr="00A40384" w:rsidRDefault="006F4C28" w:rsidP="006F4C28">
            <w:pPr>
              <w:spacing w:line="276" w:lineRule="auto"/>
              <w:rPr>
                <w:rFonts w:cs="Arial"/>
              </w:rPr>
            </w:pPr>
            <w:r w:rsidRPr="00A40384">
              <w:rPr>
                <w:rFonts w:cs="Arial"/>
                <w:color w:val="FF0000"/>
              </w:rPr>
              <w:t>Foto er taget fra vest mod øst.</w:t>
            </w:r>
          </w:p>
        </w:tc>
      </w:tr>
      <w:tr w:rsidR="006F4C28" w:rsidRPr="00A40384" w14:paraId="7E84A1F8" w14:textId="77777777" w:rsidTr="006F4C28">
        <w:trPr>
          <w:trHeight w:val="4276"/>
        </w:trPr>
        <w:tc>
          <w:tcPr>
            <w:tcW w:w="4889" w:type="dxa"/>
          </w:tcPr>
          <w:p w14:paraId="79997572" w14:textId="77777777" w:rsidR="006F4C28" w:rsidRPr="00A40384" w:rsidRDefault="006F4C28" w:rsidP="006F4C28">
            <w:pPr>
              <w:spacing w:line="276" w:lineRule="auto"/>
            </w:pPr>
            <w:r w:rsidRPr="00A40384">
              <w:t>FOTO</w:t>
            </w:r>
          </w:p>
          <w:p w14:paraId="0F3B9C04" w14:textId="77777777" w:rsidR="006F4C28" w:rsidRPr="00A40384" w:rsidRDefault="006F4C28" w:rsidP="006F4C28">
            <w:pPr>
              <w:spacing w:line="276" w:lineRule="auto"/>
            </w:pPr>
          </w:p>
        </w:tc>
        <w:tc>
          <w:tcPr>
            <w:tcW w:w="4180" w:type="dxa"/>
          </w:tcPr>
          <w:p w14:paraId="7CDCF3D5" w14:textId="77777777" w:rsidR="006F4C28" w:rsidRPr="00A40384" w:rsidRDefault="006F4C28" w:rsidP="006F4C28">
            <w:pPr>
              <w:spacing w:line="276" w:lineRule="auto"/>
            </w:pPr>
            <w:r w:rsidRPr="00A40384">
              <w:t xml:space="preserve"> </w:t>
            </w:r>
          </w:p>
          <w:p w14:paraId="43831CED" w14:textId="77777777" w:rsidR="006F4C28" w:rsidRPr="00A40384" w:rsidRDefault="006F4C28" w:rsidP="006F4C28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Foto 3</w:t>
            </w:r>
          </w:p>
          <w:p w14:paraId="17F99554" w14:textId="77777777" w:rsidR="006F4C28" w:rsidRPr="00A40384" w:rsidRDefault="006F4C28" w:rsidP="006F4C28">
            <w:pPr>
              <w:spacing w:line="276" w:lineRule="auto"/>
              <w:rPr>
                <w:rFonts w:cs="Arial"/>
                <w:color w:val="FF0000"/>
              </w:rPr>
            </w:pPr>
          </w:p>
          <w:p w14:paraId="5CE27A33" w14:textId="77777777" w:rsidR="006F4C28" w:rsidRPr="00A40384" w:rsidRDefault="006F4C28" w:rsidP="006F4C28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Overdækkede smøregrave</w:t>
            </w:r>
          </w:p>
          <w:p w14:paraId="7776E9B0" w14:textId="77777777" w:rsidR="006F4C28" w:rsidRPr="00A40384" w:rsidRDefault="006F4C28" w:rsidP="006F4C28">
            <w:pPr>
              <w:spacing w:line="276" w:lineRule="auto"/>
              <w:rPr>
                <w:rFonts w:cs="Arial"/>
                <w:color w:val="FF0000"/>
              </w:rPr>
            </w:pPr>
          </w:p>
          <w:p w14:paraId="27F00C1C" w14:textId="77777777" w:rsidR="006F4C28" w:rsidRPr="00A40384" w:rsidRDefault="006F4C28" w:rsidP="006F4C28">
            <w:pPr>
              <w:spacing w:line="276" w:lineRule="auto"/>
              <w:rPr>
                <w:rFonts w:cs="Arial"/>
                <w:color w:val="FF0000"/>
              </w:rPr>
            </w:pPr>
            <w:r w:rsidRPr="00A40384">
              <w:rPr>
                <w:rFonts w:cs="Arial"/>
                <w:color w:val="FF0000"/>
              </w:rPr>
              <w:t>Anvendelsen af værkstedet ophørte i 1988</w:t>
            </w:r>
          </w:p>
          <w:p w14:paraId="3F0D5BB9" w14:textId="77777777" w:rsidR="006F4C28" w:rsidRPr="00A40384" w:rsidRDefault="006F4C28" w:rsidP="006F4C28">
            <w:pPr>
              <w:spacing w:line="276" w:lineRule="auto"/>
              <w:rPr>
                <w:rFonts w:cs="Arial"/>
              </w:rPr>
            </w:pPr>
          </w:p>
        </w:tc>
      </w:tr>
    </w:tbl>
    <w:p w14:paraId="41469829" w14:textId="77777777" w:rsidR="008C6173" w:rsidRPr="00A40384" w:rsidRDefault="008C6173" w:rsidP="008C6173">
      <w:pPr>
        <w:spacing w:line="276" w:lineRule="auto"/>
        <w:rPr>
          <w:b/>
        </w:rPr>
      </w:pPr>
    </w:p>
    <w:p w14:paraId="4C483A7B" w14:textId="77777777" w:rsidR="006F4C28" w:rsidRPr="00A40384" w:rsidRDefault="006F4C28" w:rsidP="008C6173">
      <w:pPr>
        <w:spacing w:line="276" w:lineRule="auto"/>
        <w:rPr>
          <w:b/>
        </w:rPr>
      </w:pPr>
    </w:p>
    <w:p w14:paraId="09F85582" w14:textId="77777777" w:rsidR="00392B1A" w:rsidRDefault="00392B1A">
      <w:pPr>
        <w:jc w:val="both"/>
        <w:rPr>
          <w:rFonts w:cs="Arial"/>
          <w:b/>
          <w:color w:val="FF0000"/>
          <w:sz w:val="22"/>
          <w:szCs w:val="22"/>
        </w:rPr>
      </w:pPr>
    </w:p>
    <w:p w14:paraId="16F50105" w14:textId="77777777" w:rsidR="006F4C28" w:rsidRDefault="006F4C28">
      <w:pPr>
        <w:jc w:val="both"/>
        <w:rPr>
          <w:rFonts w:cs="Arial"/>
          <w:b/>
          <w:color w:val="FF0000"/>
          <w:sz w:val="22"/>
          <w:szCs w:val="22"/>
        </w:rPr>
      </w:pPr>
      <w:r>
        <w:rPr>
          <w:rFonts w:cs="Arial"/>
          <w:b/>
          <w:color w:val="FF0000"/>
          <w:sz w:val="22"/>
          <w:szCs w:val="22"/>
        </w:rPr>
        <w:br w:type="page"/>
      </w:r>
    </w:p>
    <w:p w14:paraId="5034D769" w14:textId="77777777" w:rsidR="006F4C28" w:rsidRPr="006F4C28" w:rsidRDefault="006F4C28">
      <w:pPr>
        <w:jc w:val="both"/>
        <w:rPr>
          <w:rFonts w:cs="Arial"/>
          <w:b/>
          <w:color w:val="FF0000"/>
          <w:sz w:val="22"/>
          <w:szCs w:val="22"/>
        </w:rPr>
      </w:pPr>
    </w:p>
    <w:p w14:paraId="1638B2A3" w14:textId="77777777" w:rsidR="00392B1A" w:rsidRPr="006F4C28" w:rsidRDefault="00392B1A">
      <w:pPr>
        <w:jc w:val="both"/>
        <w:rPr>
          <w:rFonts w:cs="Arial"/>
          <w:b/>
          <w:color w:val="FF0000"/>
          <w:sz w:val="22"/>
          <w:szCs w:val="22"/>
        </w:rPr>
      </w:pPr>
    </w:p>
    <w:p w14:paraId="1829C260" w14:textId="77777777" w:rsidR="009D0888" w:rsidRPr="00F20075" w:rsidRDefault="009D0888" w:rsidP="00E75FEE">
      <w:pPr>
        <w:pStyle w:val="Overskrift3"/>
        <w:spacing w:before="0" w:after="0"/>
      </w:pPr>
      <w:bookmarkStart w:id="225" w:name="_Toc152666485"/>
      <w:r w:rsidRPr="00F20075">
        <w:t xml:space="preserve">Bilag 6 </w:t>
      </w:r>
      <w:r w:rsidRPr="00E75FEE">
        <w:rPr>
          <w:b w:val="0"/>
        </w:rPr>
        <w:t>Situationsplaner</w:t>
      </w:r>
      <w:bookmarkEnd w:id="225"/>
    </w:p>
    <w:p w14:paraId="1512A855" w14:textId="77777777" w:rsidR="008C6173" w:rsidRPr="00A40384" w:rsidRDefault="008C6173" w:rsidP="008C6173">
      <w:pPr>
        <w:spacing w:line="276" w:lineRule="auto"/>
        <w:rPr>
          <w:rFonts w:cs="Arial"/>
          <w:b/>
          <w:color w:val="FF0000"/>
        </w:rPr>
      </w:pPr>
      <w:r w:rsidRPr="00E75FEE">
        <w:rPr>
          <w:rFonts w:cs="Arial"/>
          <w:b/>
          <w:color w:val="FF0000"/>
          <w:sz w:val="22"/>
          <w:szCs w:val="22"/>
        </w:rPr>
        <w:br/>
      </w:r>
      <w:r w:rsidRPr="00A40384">
        <w:rPr>
          <w:rFonts w:cs="Arial"/>
          <w:b/>
          <w:color w:val="FF0000"/>
        </w:rPr>
        <w:t xml:space="preserve">Retningslinjer for udarbejdelse af situationsplaner </w:t>
      </w:r>
    </w:p>
    <w:p w14:paraId="07D074FD" w14:textId="77777777" w:rsidR="008C6173" w:rsidRPr="00A40384" w:rsidRDefault="008C6173" w:rsidP="008C6173">
      <w:pPr>
        <w:spacing w:line="276" w:lineRule="auto"/>
        <w:rPr>
          <w:rFonts w:cs="Arial"/>
          <w:color w:val="FF0000"/>
        </w:rPr>
      </w:pPr>
    </w:p>
    <w:p w14:paraId="6324B28C" w14:textId="77777777" w:rsidR="008C6173" w:rsidRPr="00A40384" w:rsidRDefault="008C6173" w:rsidP="008C6173">
      <w:pPr>
        <w:spacing w:line="276" w:lineRule="auto"/>
        <w:rPr>
          <w:color w:val="FF0000"/>
        </w:rPr>
      </w:pPr>
      <w:r w:rsidRPr="00A40384">
        <w:rPr>
          <w:rFonts w:cs="Arial"/>
          <w:color w:val="FF0000"/>
        </w:rPr>
        <w:t xml:space="preserve">Baggrundskort skal i de tilfælde det giver mening være </w:t>
      </w:r>
      <w:proofErr w:type="spellStart"/>
      <w:r w:rsidR="0063099C">
        <w:rPr>
          <w:rFonts w:cs="Arial"/>
          <w:color w:val="FF0000"/>
        </w:rPr>
        <w:t>o</w:t>
      </w:r>
      <w:r w:rsidRPr="00A40384">
        <w:rPr>
          <w:rFonts w:cs="Arial"/>
          <w:color w:val="FF0000"/>
        </w:rPr>
        <w:t>rt</w:t>
      </w:r>
      <w:r w:rsidR="0063099C">
        <w:rPr>
          <w:rFonts w:cs="Arial"/>
          <w:color w:val="FF0000"/>
        </w:rPr>
        <w:t>h</w:t>
      </w:r>
      <w:r w:rsidRPr="00A40384">
        <w:rPr>
          <w:rFonts w:cs="Arial"/>
          <w:color w:val="FF0000"/>
        </w:rPr>
        <w:t>o</w:t>
      </w:r>
      <w:proofErr w:type="spellEnd"/>
      <w:r w:rsidRPr="00A40384">
        <w:rPr>
          <w:rFonts w:cs="Arial"/>
          <w:color w:val="FF0000"/>
        </w:rPr>
        <w:t xml:space="preserve">-foto. Der anvendes </w:t>
      </w:r>
      <w:r w:rsidRPr="00A40384">
        <w:rPr>
          <w:color w:val="FF0000"/>
        </w:rPr>
        <w:t xml:space="preserve">nyeste </w:t>
      </w:r>
      <w:proofErr w:type="spellStart"/>
      <w:r w:rsidRPr="00A40384">
        <w:rPr>
          <w:color w:val="FF0000"/>
        </w:rPr>
        <w:t>orthofotos</w:t>
      </w:r>
      <w:proofErr w:type="spellEnd"/>
      <w:r w:rsidRPr="00A40384">
        <w:rPr>
          <w:color w:val="FF0000"/>
        </w:rPr>
        <w:t>, som gøres delvist gennemsigtigt jf. eksempel nedenfor.</w:t>
      </w:r>
    </w:p>
    <w:p w14:paraId="11E29E3F" w14:textId="77777777" w:rsidR="008C6173" w:rsidRPr="00A40384" w:rsidRDefault="008C6173" w:rsidP="008C6173">
      <w:pPr>
        <w:spacing w:line="276" w:lineRule="auto"/>
        <w:rPr>
          <w:i/>
          <w:color w:val="FF0000"/>
        </w:rPr>
      </w:pPr>
    </w:p>
    <w:p w14:paraId="3DDD9441" w14:textId="77777777" w:rsidR="008C6173" w:rsidRPr="00A40384" w:rsidRDefault="008C6173" w:rsidP="008C6173">
      <w:p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Følgende skal angives på situationsplanen:</w:t>
      </w:r>
    </w:p>
    <w:p w14:paraId="788D5262" w14:textId="77777777" w:rsidR="008C6173" w:rsidRPr="00A40384" w:rsidRDefault="008C6173" w:rsidP="008C6173">
      <w:pPr>
        <w:numPr>
          <w:ilvl w:val="0"/>
          <w:numId w:val="30"/>
        </w:num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Vejnavn</w:t>
      </w:r>
    </w:p>
    <w:p w14:paraId="609E7276" w14:textId="77777777" w:rsidR="008C6173" w:rsidRPr="00A40384" w:rsidRDefault="008C6173" w:rsidP="008C6173">
      <w:pPr>
        <w:numPr>
          <w:ilvl w:val="0"/>
          <w:numId w:val="30"/>
        </w:num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Husnumre</w:t>
      </w:r>
    </w:p>
    <w:p w14:paraId="3999F242" w14:textId="77777777" w:rsidR="008C6173" w:rsidRPr="00A40384" w:rsidRDefault="008C6173" w:rsidP="008C6173">
      <w:pPr>
        <w:numPr>
          <w:ilvl w:val="0"/>
          <w:numId w:val="30"/>
        </w:num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Matrikelnumre (tidligere og eksisterende)</w:t>
      </w:r>
    </w:p>
    <w:p w14:paraId="61EF9C33" w14:textId="77777777" w:rsidR="008C6173" w:rsidRPr="00A40384" w:rsidRDefault="008C6173" w:rsidP="008C6173">
      <w:pPr>
        <w:numPr>
          <w:ilvl w:val="0"/>
          <w:numId w:val="30"/>
        </w:num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G</w:t>
      </w:r>
      <w:r w:rsidR="0063099C">
        <w:rPr>
          <w:rFonts w:cs="Arial"/>
          <w:color w:val="FF0000"/>
        </w:rPr>
        <w:t>rundvands</w:t>
      </w:r>
      <w:r w:rsidRPr="00A40384">
        <w:rPr>
          <w:rFonts w:cs="Arial"/>
          <w:color w:val="FF0000"/>
        </w:rPr>
        <w:t>strømningsretning for primær og sekundære magasiner</w:t>
      </w:r>
    </w:p>
    <w:p w14:paraId="404842A5" w14:textId="77777777" w:rsidR="008C6173" w:rsidRPr="00A40384" w:rsidRDefault="008C6173" w:rsidP="008C6173">
      <w:pPr>
        <w:spacing w:line="276" w:lineRule="auto"/>
        <w:rPr>
          <w:color w:val="FF0000"/>
        </w:rPr>
      </w:pPr>
    </w:p>
    <w:p w14:paraId="2F317FEC" w14:textId="77777777" w:rsidR="008C6173" w:rsidRPr="00A40384" w:rsidRDefault="008C6173" w:rsidP="008C6173">
      <w:pPr>
        <w:spacing w:line="276" w:lineRule="auto"/>
        <w:rPr>
          <w:color w:val="FF0000"/>
        </w:rPr>
      </w:pPr>
      <w:r w:rsidRPr="00A40384">
        <w:rPr>
          <w:color w:val="FF0000"/>
        </w:rPr>
        <w:t>Er der udført 3 eller flere filtersatte boringer i forbindelse med den indledende undersøgelse, skal grundvandsstrømningsretningen i sekundære grundvandsmagasiner bestemmes ud fra pejledata. Ved et mindre antal filtersatte boringer kan retningen bestemmes ud fra målebordsblade og sund fornuft. Grundvandsstrømningsretningen i primære grundvandsmagasin bestemmes ud fra potentialekort.</w:t>
      </w:r>
    </w:p>
    <w:p w14:paraId="19053B42" w14:textId="77777777" w:rsidR="008C6173" w:rsidRPr="00A40384" w:rsidRDefault="008C6173" w:rsidP="008C6173">
      <w:pPr>
        <w:spacing w:line="276" w:lineRule="auto"/>
        <w:rPr>
          <w:rFonts w:cs="Arial"/>
          <w:color w:val="FF0000"/>
        </w:rPr>
      </w:pPr>
    </w:p>
    <w:p w14:paraId="78BF0121" w14:textId="77777777" w:rsidR="008C6173" w:rsidRPr="00A40384" w:rsidRDefault="008C6173" w:rsidP="008C6173">
      <w:p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Alle potentielle forureningskilder skal angives på situationsplanen, med mindre andet er aftalt med regionens sagsbehandler. Findes der ikke en foruddefineret signatur for forureningskilden i signaturforklaringen, angives kilden med tekst og placering på situationsplanen.</w:t>
      </w:r>
    </w:p>
    <w:p w14:paraId="529B4AFE" w14:textId="77777777" w:rsidR="008C6173" w:rsidRPr="00A40384" w:rsidRDefault="008C6173" w:rsidP="008C6173">
      <w:pPr>
        <w:spacing w:line="276" w:lineRule="auto"/>
        <w:rPr>
          <w:rFonts w:cs="Arial"/>
          <w:color w:val="FF0000"/>
        </w:rPr>
      </w:pPr>
    </w:p>
    <w:p w14:paraId="2A98E3CB" w14:textId="77777777" w:rsidR="008C6173" w:rsidRPr="00A40384" w:rsidRDefault="008C6173" w:rsidP="008C6173">
      <w:p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 xml:space="preserve">Tanktabel angives </w:t>
      </w:r>
      <w:r w:rsidR="00914897" w:rsidRPr="00A40384">
        <w:rPr>
          <w:rFonts w:cs="Arial"/>
          <w:color w:val="FF0000"/>
        </w:rPr>
        <w:t xml:space="preserve">eventuelt </w:t>
      </w:r>
      <w:r w:rsidRPr="00A40384">
        <w:rPr>
          <w:rFonts w:cs="Arial"/>
          <w:color w:val="FF0000"/>
        </w:rPr>
        <w:t xml:space="preserve">på situationsplanen. Tanktabellen skal indeholde følgende oplysninger: </w:t>
      </w:r>
      <w:r w:rsidR="0063099C">
        <w:rPr>
          <w:rFonts w:cs="Arial"/>
          <w:color w:val="FF0000"/>
        </w:rPr>
        <w:t>N</w:t>
      </w:r>
      <w:r w:rsidRPr="00A40384">
        <w:rPr>
          <w:rFonts w:cs="Arial"/>
          <w:color w:val="FF0000"/>
        </w:rPr>
        <w:t xml:space="preserve">ummerering, </w:t>
      </w:r>
      <w:proofErr w:type="spellStart"/>
      <w:r w:rsidRPr="00A40384">
        <w:rPr>
          <w:color w:val="FF0000"/>
        </w:rPr>
        <w:t>etableringsår</w:t>
      </w:r>
      <w:proofErr w:type="spellEnd"/>
      <w:r w:rsidRPr="00A40384">
        <w:rPr>
          <w:color w:val="FF0000"/>
        </w:rPr>
        <w:t>, status, størrelse, anvendelse og placering af tankanlæg</w:t>
      </w:r>
      <w:r w:rsidR="0063099C">
        <w:rPr>
          <w:color w:val="FF0000"/>
        </w:rPr>
        <w:t xml:space="preserve"> (</w:t>
      </w:r>
      <w:r w:rsidRPr="00A40384">
        <w:rPr>
          <w:color w:val="FF0000"/>
        </w:rPr>
        <w:t>hvis placeringen er ukendt angives dette også he</w:t>
      </w:r>
      <w:r w:rsidR="0063099C">
        <w:rPr>
          <w:color w:val="FF0000"/>
        </w:rPr>
        <w:t>r).</w:t>
      </w:r>
    </w:p>
    <w:p w14:paraId="46679D57" w14:textId="77777777" w:rsidR="008C6173" w:rsidRPr="00A40384" w:rsidRDefault="008C6173" w:rsidP="008C6173">
      <w:pPr>
        <w:spacing w:line="276" w:lineRule="auto"/>
        <w:rPr>
          <w:rFonts w:cs="Arial"/>
          <w:color w:val="FF0000"/>
        </w:rPr>
      </w:pPr>
    </w:p>
    <w:p w14:paraId="100BEE19" w14:textId="77777777" w:rsidR="008C6173" w:rsidRPr="00A40384" w:rsidRDefault="008C6173" w:rsidP="008C6173">
      <w:p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Tidligere analyseresultater og prøvetagningspunkter angives på situationsplanen med oprindelig navngivning og farvekoder som</w:t>
      </w:r>
      <w:r w:rsidR="00914897" w:rsidRPr="00A40384">
        <w:rPr>
          <w:rFonts w:cs="Arial"/>
          <w:color w:val="FF0000"/>
        </w:rPr>
        <w:t xml:space="preserve"> angivet i signaturforklaringen eller med resultater og forureningsudbredelse. Drøft gerne forslag til situationsplan med Regionen.</w:t>
      </w:r>
    </w:p>
    <w:p w14:paraId="34B9E03E" w14:textId="77777777" w:rsidR="008C6173" w:rsidRPr="00A40384" w:rsidRDefault="008C6173" w:rsidP="008C6173">
      <w:pPr>
        <w:spacing w:line="276" w:lineRule="auto"/>
        <w:rPr>
          <w:rFonts w:cs="Arial"/>
          <w:color w:val="FF0000"/>
        </w:rPr>
      </w:pPr>
    </w:p>
    <w:p w14:paraId="59DC75FA" w14:textId="77777777" w:rsidR="008C6173" w:rsidRPr="00A40384" w:rsidRDefault="008C6173" w:rsidP="008C6173">
      <w:p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Ved dybere boringer (filtersatte og ikke-filtersatte) angives farvekoder for analyseresultater således, at cirkel og kors angiver jordanalyserne og prikken i midten ved filtersatte boringer angiver vandanalysen.</w:t>
      </w:r>
    </w:p>
    <w:p w14:paraId="79A6CE49" w14:textId="77777777" w:rsidR="008C6173" w:rsidRPr="00A40384" w:rsidRDefault="008C6173" w:rsidP="008C6173">
      <w:pPr>
        <w:spacing w:line="276" w:lineRule="auto"/>
        <w:rPr>
          <w:rFonts w:cs="Arial"/>
          <w:color w:val="FF0000"/>
        </w:rPr>
      </w:pPr>
    </w:p>
    <w:p w14:paraId="0F44B7E4" w14:textId="77777777" w:rsidR="008C6173" w:rsidRPr="00A40384" w:rsidRDefault="008C6173" w:rsidP="008C6173">
      <w:p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Korte overfladeboringer:</w:t>
      </w:r>
      <w:r w:rsidRPr="00A40384">
        <w:rPr>
          <w:rFonts w:cs="Arial"/>
          <w:color w:val="FF0000"/>
        </w:rPr>
        <w:br/>
        <w:t>For overfladeområder skal kun angives den boring</w:t>
      </w:r>
      <w:r w:rsidR="0063099C">
        <w:rPr>
          <w:rFonts w:cs="Arial"/>
          <w:color w:val="FF0000"/>
        </w:rPr>
        <w:t>,</w:t>
      </w:r>
      <w:r w:rsidRPr="00A40384">
        <w:rPr>
          <w:rFonts w:cs="Arial"/>
          <w:color w:val="FF0000"/>
        </w:rPr>
        <w:t xml:space="preserve"> der er lavet boringsbeskrivelse på (1 af de 5 nedstik). Denne skal være geologisk repræsentativ og skal markeres med kryds og nummereringen (O1, O2.. osv.). Farven på markeringen angiver forureningstilstanden. Område</w:t>
      </w:r>
      <w:r w:rsidR="0063099C">
        <w:rPr>
          <w:rFonts w:cs="Arial"/>
          <w:color w:val="FF0000"/>
        </w:rPr>
        <w:t>t, som</w:t>
      </w:r>
      <w:r w:rsidRPr="00A40384">
        <w:rPr>
          <w:rFonts w:cs="Arial"/>
          <w:color w:val="FF0000"/>
        </w:rPr>
        <w:t xml:space="preserve"> de 5 nedstik er udtaget </w:t>
      </w:r>
      <w:r w:rsidR="0063099C">
        <w:rPr>
          <w:rFonts w:cs="Arial"/>
          <w:color w:val="FF0000"/>
        </w:rPr>
        <w:t xml:space="preserve">inden for, </w:t>
      </w:r>
      <w:r w:rsidRPr="00A40384">
        <w:rPr>
          <w:rFonts w:cs="Arial"/>
          <w:color w:val="FF0000"/>
        </w:rPr>
        <w:t>angives.</w:t>
      </w:r>
    </w:p>
    <w:p w14:paraId="5A4F528F" w14:textId="77777777" w:rsidR="008C6173" w:rsidRPr="00A40384" w:rsidRDefault="008C6173" w:rsidP="008C6173">
      <w:pPr>
        <w:spacing w:line="276" w:lineRule="auto"/>
        <w:rPr>
          <w:rFonts w:cs="Arial"/>
          <w:color w:val="FF0000"/>
        </w:rPr>
      </w:pPr>
    </w:p>
    <w:p w14:paraId="301F22A6" w14:textId="77777777" w:rsidR="008C6173" w:rsidRPr="00A40384" w:rsidRDefault="008C6173" w:rsidP="008C6173">
      <w:p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Hvis det er muligt angives, hvilke områder af lokaliteten der anvendes som bolig / erhvervsformål.</w:t>
      </w:r>
    </w:p>
    <w:p w14:paraId="358106F5" w14:textId="77777777" w:rsidR="00A40384" w:rsidRPr="00A40384" w:rsidRDefault="00A40384" w:rsidP="008C6173">
      <w:pPr>
        <w:spacing w:line="276" w:lineRule="auto"/>
        <w:rPr>
          <w:rFonts w:cs="Arial"/>
          <w:color w:val="FF0000"/>
        </w:rPr>
      </w:pPr>
    </w:p>
    <w:p w14:paraId="31F4B7E0" w14:textId="77777777" w:rsidR="008C6173" w:rsidRPr="00A40384" w:rsidRDefault="008C6173" w:rsidP="008C6173">
      <w:p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I sidehovedet angives:</w:t>
      </w:r>
    </w:p>
    <w:p w14:paraId="143EE22C" w14:textId="77777777" w:rsidR="008C6173" w:rsidRPr="00A40384" w:rsidRDefault="008C6173" w:rsidP="008C6173">
      <w:pPr>
        <w:spacing w:line="276" w:lineRule="auto"/>
        <w:rPr>
          <w:rFonts w:cs="Arial"/>
          <w:color w:val="FF0000"/>
        </w:rPr>
        <w:sectPr w:rsidR="008C6173" w:rsidRPr="00A40384" w:rsidSect="009F6DF3">
          <w:headerReference w:type="even" r:id="rId19"/>
          <w:headerReference w:type="default" r:id="rId20"/>
          <w:footerReference w:type="even" r:id="rId21"/>
          <w:footerReference w:type="default" r:id="rId22"/>
          <w:pgSz w:w="11905" w:h="16837" w:code="9"/>
          <w:pgMar w:top="1418" w:right="1418" w:bottom="1134" w:left="1418" w:header="709" w:footer="709" w:gutter="0"/>
          <w:paperSrc w:first="7" w:other="7"/>
          <w:pgNumType w:start="1"/>
          <w:cols w:space="708"/>
          <w:noEndnote/>
          <w:docGrid w:linePitch="272"/>
        </w:sectPr>
      </w:pPr>
    </w:p>
    <w:p w14:paraId="4B7764A3" w14:textId="77777777" w:rsidR="008C6173" w:rsidRPr="00A40384" w:rsidRDefault="008C6173" w:rsidP="008C6173">
      <w:pPr>
        <w:numPr>
          <w:ilvl w:val="0"/>
          <w:numId w:val="31"/>
        </w:num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Region Nordjylland logo</w:t>
      </w:r>
    </w:p>
    <w:p w14:paraId="3E5C92F6" w14:textId="77777777" w:rsidR="008C6173" w:rsidRPr="00A40384" w:rsidRDefault="008C6173" w:rsidP="008C6173">
      <w:pPr>
        <w:numPr>
          <w:ilvl w:val="0"/>
          <w:numId w:val="31"/>
        </w:num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Rådgiver</w:t>
      </w:r>
    </w:p>
    <w:p w14:paraId="007EC7BB" w14:textId="77777777" w:rsidR="008C6173" w:rsidRPr="00A40384" w:rsidRDefault="008C6173" w:rsidP="008C6173">
      <w:pPr>
        <w:numPr>
          <w:ilvl w:val="0"/>
          <w:numId w:val="31"/>
        </w:numPr>
        <w:spacing w:line="276" w:lineRule="auto"/>
        <w:rPr>
          <w:rFonts w:cs="Arial"/>
          <w:color w:val="FF0000"/>
        </w:rPr>
      </w:pPr>
      <w:proofErr w:type="spellStart"/>
      <w:r w:rsidRPr="00A40384">
        <w:rPr>
          <w:rFonts w:cs="Arial"/>
          <w:color w:val="FF0000"/>
        </w:rPr>
        <w:t>Lokalitetsnr</w:t>
      </w:r>
      <w:proofErr w:type="spellEnd"/>
      <w:r w:rsidRPr="00A40384">
        <w:rPr>
          <w:rFonts w:cs="Arial"/>
          <w:color w:val="FF0000"/>
        </w:rPr>
        <w:t>.</w:t>
      </w:r>
    </w:p>
    <w:p w14:paraId="1AC0F4AD" w14:textId="77777777" w:rsidR="008C6173" w:rsidRPr="00A40384" w:rsidRDefault="008C6173" w:rsidP="008C6173">
      <w:pPr>
        <w:numPr>
          <w:ilvl w:val="0"/>
          <w:numId w:val="31"/>
        </w:num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Emne</w:t>
      </w:r>
    </w:p>
    <w:p w14:paraId="77775CF9" w14:textId="77777777" w:rsidR="008C6173" w:rsidRPr="00A40384" w:rsidRDefault="008C6173" w:rsidP="008C6173">
      <w:pPr>
        <w:numPr>
          <w:ilvl w:val="0"/>
          <w:numId w:val="31"/>
        </w:num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Adresse</w:t>
      </w:r>
    </w:p>
    <w:p w14:paraId="3936B6C7" w14:textId="77777777" w:rsidR="008C6173" w:rsidRPr="00A40384" w:rsidRDefault="008C6173" w:rsidP="008C6173">
      <w:pPr>
        <w:numPr>
          <w:ilvl w:val="0"/>
          <w:numId w:val="31"/>
        </w:num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Dato</w:t>
      </w:r>
    </w:p>
    <w:p w14:paraId="030ECB56" w14:textId="77777777" w:rsidR="00914897" w:rsidRPr="00A40384" w:rsidRDefault="008C6173" w:rsidP="008C6173">
      <w:pPr>
        <w:numPr>
          <w:ilvl w:val="0"/>
          <w:numId w:val="31"/>
        </w:num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Udarbejdet af</w:t>
      </w:r>
    </w:p>
    <w:p w14:paraId="699B49F4" w14:textId="77777777" w:rsidR="008C6173" w:rsidRPr="00A40384" w:rsidRDefault="008C6173" w:rsidP="008C6173">
      <w:pPr>
        <w:numPr>
          <w:ilvl w:val="0"/>
          <w:numId w:val="31"/>
        </w:num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Målepind og målestoksforhold</w:t>
      </w:r>
    </w:p>
    <w:p w14:paraId="0570F9D3" w14:textId="77777777" w:rsidR="00065BA8" w:rsidRPr="00A40384" w:rsidRDefault="0025647B" w:rsidP="008C6173">
      <w:pPr>
        <w:numPr>
          <w:ilvl w:val="0"/>
          <w:numId w:val="31"/>
        </w:numPr>
        <w:spacing w:line="276" w:lineRule="auto"/>
        <w:rPr>
          <w:rFonts w:cs="Arial"/>
          <w:color w:val="FF0000"/>
        </w:rPr>
      </w:pPr>
      <w:r w:rsidRPr="00A40384">
        <w:rPr>
          <w:rFonts w:cs="Arial"/>
          <w:color w:val="FF0000"/>
        </w:rPr>
        <w:t>Bilagsnr.</w:t>
      </w:r>
    </w:p>
    <w:p w14:paraId="5A2CD883" w14:textId="77777777" w:rsidR="00E75FEE" w:rsidRDefault="00E75FEE" w:rsidP="00E75FEE">
      <w:pPr>
        <w:spacing w:line="276" w:lineRule="auto"/>
        <w:rPr>
          <w:rFonts w:cs="Arial"/>
          <w:color w:val="FF0000"/>
          <w:sz w:val="22"/>
          <w:szCs w:val="22"/>
        </w:rPr>
      </w:pPr>
    </w:p>
    <w:p w14:paraId="057AF0A9" w14:textId="77777777" w:rsidR="00E75FEE" w:rsidRPr="00E75FEE" w:rsidRDefault="00E75FEE" w:rsidP="00E75FEE">
      <w:pPr>
        <w:spacing w:line="276" w:lineRule="auto"/>
        <w:rPr>
          <w:rFonts w:cs="Arial"/>
          <w:color w:val="FF0000"/>
          <w:sz w:val="22"/>
          <w:szCs w:val="22"/>
        </w:rPr>
      </w:pPr>
    </w:p>
    <w:p w14:paraId="586F396B" w14:textId="77777777" w:rsidR="00914897" w:rsidRDefault="00065BA8">
      <w:pPr>
        <w:jc w:val="both"/>
        <w:rPr>
          <w:rFonts w:cs="Arial"/>
          <w:color w:val="FF0000"/>
        </w:rPr>
      </w:pPr>
      <w:r>
        <w:rPr>
          <w:rFonts w:cs="Arial"/>
          <w:color w:val="FF0000"/>
        </w:rPr>
        <w:br w:type="page"/>
      </w:r>
      <w:r w:rsidR="00F20075">
        <w:rPr>
          <w:noProof/>
          <w:lang w:eastAsia="da-DK"/>
        </w:rPr>
        <w:lastRenderedPageBreak/>
        <w:drawing>
          <wp:anchor distT="0" distB="0" distL="114300" distR="114300" simplePos="0" relativeHeight="251699711" behindDoc="0" locked="0" layoutInCell="1" allowOverlap="1" wp14:anchorId="505FA854" wp14:editId="00C98CAA">
            <wp:simplePos x="0" y="0"/>
            <wp:positionH relativeFrom="margin">
              <wp:posOffset>0</wp:posOffset>
            </wp:positionH>
            <wp:positionV relativeFrom="margin">
              <wp:posOffset>133350</wp:posOffset>
            </wp:positionV>
            <wp:extent cx="5798556" cy="8248650"/>
            <wp:effectExtent l="0" t="0" r="0" b="0"/>
            <wp:wrapSquare wrapText="bothSides"/>
            <wp:docPr id="95" name="Billede 95" descr="cid:image003.png@01D27B09.12C41C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 descr="cid:image003.png@01D27B09.12C41C5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56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075" w:rsidRPr="008C617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2783" behindDoc="0" locked="0" layoutInCell="1" allowOverlap="1" wp14:anchorId="4F2609AF" wp14:editId="014E53B3">
                <wp:simplePos x="0" y="0"/>
                <wp:positionH relativeFrom="column">
                  <wp:posOffset>36830</wp:posOffset>
                </wp:positionH>
                <wp:positionV relativeFrom="paragraph">
                  <wp:posOffset>3856990</wp:posOffset>
                </wp:positionV>
                <wp:extent cx="6000750" cy="1295400"/>
                <wp:effectExtent l="0" t="0" r="0" b="0"/>
                <wp:wrapNone/>
                <wp:docPr id="100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416357">
                          <a:off x="0" y="0"/>
                          <a:ext cx="6000750" cy="1295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A3ED57" w14:textId="77777777" w:rsidR="003A5EB9" w:rsidRDefault="003A5EB9" w:rsidP="00F20075">
                            <w:pPr>
                              <w:pStyle w:val="Citatsamling"/>
                              <w:jc w:val="center"/>
                            </w:pPr>
                            <w:r w:rsidRPr="00F20075">
                              <w:rPr>
                                <w:rFonts w:ascii="Arial Black" w:hAnsi="Arial Black"/>
                                <w:outline/>
                                <w:color w:val="FF0000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>
                                      <w14:alpha w14:val="44000"/>
                                    </w14:srgbClr>
                                  </w14:solidFill>
                                </w14:textFill>
                              </w:rPr>
                              <w:t>EKSEMPEL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609AF" id="_x0000_s1028" type="#_x0000_t202" style="position:absolute;left:0;text-align:left;margin-left:2.9pt;margin-top:303.7pt;width:472.5pt;height:102pt;rotation:-2639306fd;z-index:25170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" filled="f" stroked="f">
                <o:lock v:ext="edit" shapetype="t"/>
                <v:textbox style="mso-fit-shape-to-text:t">
                  <w:txbxContent>
                    <w:p w14:paraId="0CA3ED57" w14:textId="77777777" w:rsidR="003A5EB9" w:rsidRDefault="003A5EB9" w:rsidP="00F20075">
                      <w:pPr>
                        <w:pStyle w:val="Citatsamling"/>
                        <w:jc w:val="center"/>
                      </w:pPr>
                      <w:r w:rsidRPr="00F20075">
                        <w:rPr>
                          <w:rFonts w:ascii="Arial Black" w:hAnsi="Arial Black"/>
                          <w:outline/>
                          <w:color w:val="FF0000"/>
                          <w:sz w:val="144"/>
                          <w:szCs w:val="144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>
                                <w14:alpha w14:val="44000"/>
                              </w14:srgbClr>
                            </w14:solidFill>
                          </w14:textFill>
                        </w:rPr>
                        <w:t>EKSEMPEL</w:t>
                      </w:r>
                    </w:p>
                  </w:txbxContent>
                </v:textbox>
              </v:shape>
            </w:pict>
          </mc:Fallback>
        </mc:AlternateContent>
      </w:r>
      <w:r w:rsidR="00914897">
        <w:rPr>
          <w:rFonts w:cs="Arial"/>
          <w:color w:val="FF0000"/>
        </w:rPr>
        <w:br w:type="page"/>
      </w:r>
    </w:p>
    <w:p w14:paraId="3DFA9649" w14:textId="77777777" w:rsidR="00065BA8" w:rsidRDefault="00F20075">
      <w:pPr>
        <w:jc w:val="both"/>
        <w:rPr>
          <w:rFonts w:cs="Arial"/>
          <w:color w:val="FF0000"/>
        </w:rPr>
      </w:pPr>
      <w:r w:rsidRPr="008C6173"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704831" behindDoc="0" locked="0" layoutInCell="1" allowOverlap="1" wp14:anchorId="34ED9FCB" wp14:editId="1B17F735">
                <wp:simplePos x="0" y="0"/>
                <wp:positionH relativeFrom="column">
                  <wp:posOffset>-1</wp:posOffset>
                </wp:positionH>
                <wp:positionV relativeFrom="paragraph">
                  <wp:posOffset>3577590</wp:posOffset>
                </wp:positionV>
                <wp:extent cx="6000750" cy="1295400"/>
                <wp:effectExtent l="0" t="0" r="0" b="0"/>
                <wp:wrapNone/>
                <wp:docPr id="101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416357">
                          <a:off x="0" y="0"/>
                          <a:ext cx="6000750" cy="1295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5BD051" w14:textId="77777777" w:rsidR="003A5EB9" w:rsidRDefault="003A5EB9" w:rsidP="00F20075">
                            <w:pPr>
                              <w:pStyle w:val="Citatsamling"/>
                              <w:jc w:val="center"/>
                            </w:pPr>
                            <w:r w:rsidRPr="00F20075">
                              <w:rPr>
                                <w:rFonts w:ascii="Arial Black" w:hAnsi="Arial Black"/>
                                <w:outline/>
                                <w:color w:val="FF0000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>
                                      <w14:alpha w14:val="44000"/>
                                    </w14:srgbClr>
                                  </w14:solidFill>
                                </w14:textFill>
                              </w:rPr>
                              <w:t>EKSEMPEL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D9FCB" id="_x0000_s1029" type="#_x0000_t202" style="position:absolute;left:0;text-align:left;margin-left:0;margin-top:281.7pt;width:472.5pt;height:102pt;rotation:-2639306fd;z-index:2517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" filled="f" stroked="f">
                <o:lock v:ext="edit" shapetype="t"/>
                <v:textbox style="mso-fit-shape-to-text:t">
                  <w:txbxContent>
                    <w:p w14:paraId="0E5BD051" w14:textId="77777777" w:rsidR="003A5EB9" w:rsidRDefault="003A5EB9" w:rsidP="00F20075">
                      <w:pPr>
                        <w:pStyle w:val="Citatsamling"/>
                        <w:jc w:val="center"/>
                      </w:pPr>
                      <w:r w:rsidRPr="00F20075">
                        <w:rPr>
                          <w:rFonts w:ascii="Arial Black" w:hAnsi="Arial Black"/>
                          <w:outline/>
                          <w:color w:val="FF0000"/>
                          <w:sz w:val="144"/>
                          <w:szCs w:val="144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>
                                <w14:alpha w14:val="44000"/>
                              </w14:srgbClr>
                            </w14:solidFill>
                          </w14:textFill>
                        </w:rPr>
                        <w:t>EKSEMPEL</w:t>
                      </w:r>
                    </w:p>
                  </w:txbxContent>
                </v:textbox>
              </v:shape>
            </w:pict>
          </mc:Fallback>
        </mc:AlternateContent>
      </w:r>
    </w:p>
    <w:p w14:paraId="5164553F" w14:textId="77777777" w:rsidR="008C6173" w:rsidRPr="00065BA8" w:rsidRDefault="00F20075" w:rsidP="00065BA8">
      <w:pPr>
        <w:jc w:val="both"/>
        <w:sectPr w:rsidR="008C6173" w:rsidRPr="00065BA8" w:rsidSect="00CE33C1">
          <w:type w:val="continuous"/>
          <w:pgSz w:w="11905" w:h="16837" w:code="9"/>
          <w:pgMar w:top="1418" w:right="1418" w:bottom="1134" w:left="1418" w:header="709" w:footer="709" w:gutter="0"/>
          <w:paperSrc w:first="7" w:other="7"/>
          <w:pgNumType w:start="1"/>
          <w:cols w:num="2" w:space="708"/>
          <w:noEndnote/>
          <w:docGrid w:linePitch="245"/>
        </w:sectPr>
      </w:pPr>
      <w:r>
        <w:rPr>
          <w:noProof/>
          <w:lang w:eastAsia="da-DK"/>
        </w:rPr>
        <w:drawing>
          <wp:anchor distT="0" distB="0" distL="114300" distR="114300" simplePos="0" relativeHeight="251700735" behindDoc="0" locked="0" layoutInCell="1" allowOverlap="1" wp14:anchorId="01735DAC" wp14:editId="41DD4E29">
            <wp:simplePos x="904875" y="1076325"/>
            <wp:positionH relativeFrom="margin">
              <wp:align>left</wp:align>
            </wp:positionH>
            <wp:positionV relativeFrom="margin">
              <wp:align>top</wp:align>
            </wp:positionV>
            <wp:extent cx="5812033" cy="8296275"/>
            <wp:effectExtent l="0" t="0" r="0" b="0"/>
            <wp:wrapSquare wrapText="bothSides"/>
            <wp:docPr id="99" name="Billede 99" descr="cid:image002.png@01D27B08.9C189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cid:image002.png@01D27B08.9C189FE0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033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272CDA" w14:textId="77777777" w:rsidR="00065BA8" w:rsidRDefault="00065BA8" w:rsidP="00065BA8">
      <w:pPr>
        <w:spacing w:line="276" w:lineRule="auto"/>
        <w:jc w:val="both"/>
      </w:pPr>
      <w:r w:rsidRPr="007E0E65">
        <w:rPr>
          <w:noProof/>
          <w:lang w:eastAsia="da-DK"/>
        </w:rPr>
        <w:lastRenderedPageBreak/>
        <w:drawing>
          <wp:anchor distT="0" distB="0" distL="114300" distR="114300" simplePos="0" relativeHeight="251690495" behindDoc="0" locked="0" layoutInCell="1" allowOverlap="1" wp14:anchorId="620C65B4" wp14:editId="36C56F27">
            <wp:simplePos x="0" y="0"/>
            <wp:positionH relativeFrom="margin">
              <wp:posOffset>-769620</wp:posOffset>
            </wp:positionH>
            <wp:positionV relativeFrom="margin">
              <wp:posOffset>-588010</wp:posOffset>
            </wp:positionV>
            <wp:extent cx="15011400" cy="10614660"/>
            <wp:effectExtent l="0" t="0" r="0" b="0"/>
            <wp:wrapSquare wrapText="bothSides"/>
            <wp:docPr id="96" name="Billed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ksempel på situationsplan_AutoCad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0" cy="1061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B6EAB" w14:textId="5895906C" w:rsidR="007F17B2" w:rsidRDefault="007F17B2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6879" behindDoc="0" locked="0" layoutInCell="1" allowOverlap="1" wp14:anchorId="16F2442E" wp14:editId="5E3276DE">
                <wp:simplePos x="0" y="0"/>
                <wp:positionH relativeFrom="column">
                  <wp:posOffset>6432550</wp:posOffset>
                </wp:positionH>
                <wp:positionV relativeFrom="paragraph">
                  <wp:posOffset>7134456</wp:posOffset>
                </wp:positionV>
                <wp:extent cx="6209430" cy="1404620"/>
                <wp:effectExtent l="0" t="1181100" r="0" b="119126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12790">
                          <a:off x="0" y="0"/>
                          <a:ext cx="62094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33554" w14:textId="6AD1A348" w:rsidR="007F17B2" w:rsidRPr="007F17B2" w:rsidRDefault="007F17B2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7F17B2"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EKSEMPEL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2442E" id="Tekstfelt 2" o:spid="_x0000_s1030" type="#_x0000_t202" style="position:absolute;left:0;text-align:left;margin-left:506.5pt;margin-top:561.75pt;width:488.95pt;height:110.6pt;rotation:-1515203fd;z-index:2517068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" stroked="f">
                <v:textbox style="mso-fit-shape-to-text:t">
                  <w:txbxContent>
                    <w:p w14:paraId="70633554" w14:textId="6AD1A348" w:rsidR="007F17B2" w:rsidRPr="007F17B2" w:rsidRDefault="007F17B2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 w:rsidRPr="007F17B2">
                        <w:rPr>
                          <w:b/>
                          <w:bCs/>
                          <w:sz w:val="144"/>
                          <w:szCs w:val="144"/>
                        </w:rPr>
                        <w:t>EKSEMPEL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26C4EC" wp14:editId="6D5D8A71">
            <wp:extent cx="12325350" cy="8639175"/>
            <wp:effectExtent l="0" t="0" r="0" b="9525"/>
            <wp:docPr id="103" name="Billed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32535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06E4E" w14:textId="55EF4E24" w:rsidR="000E4411" w:rsidRDefault="00065BA8" w:rsidP="008C6173">
      <w:pPr>
        <w:spacing w:line="276" w:lineRule="auto"/>
        <w:jc w:val="both"/>
        <w:sectPr w:rsidR="000E4411" w:rsidSect="00CE33C1">
          <w:pgSz w:w="23814" w:h="16839" w:orient="landscape" w:code="8"/>
          <w:pgMar w:top="1418" w:right="1418" w:bottom="1134" w:left="1418" w:header="397" w:footer="584" w:gutter="0"/>
          <w:cols w:space="708"/>
          <w:docGrid w:linePitch="360"/>
        </w:sectPr>
      </w:pPr>
      <w:r w:rsidRPr="007E0E65">
        <w:rPr>
          <w:noProof/>
          <w:lang w:eastAsia="da-DK"/>
        </w:rPr>
        <w:lastRenderedPageBreak/>
        <w:drawing>
          <wp:anchor distT="0" distB="0" distL="114300" distR="114300" simplePos="0" relativeHeight="251688447" behindDoc="0" locked="0" layoutInCell="1" allowOverlap="1" wp14:anchorId="635BCCDD" wp14:editId="53CF376A">
            <wp:simplePos x="0" y="0"/>
            <wp:positionH relativeFrom="margin">
              <wp:posOffset>-361950</wp:posOffset>
            </wp:positionH>
            <wp:positionV relativeFrom="margin">
              <wp:posOffset>-419100</wp:posOffset>
            </wp:positionV>
            <wp:extent cx="14465935" cy="10252075"/>
            <wp:effectExtent l="0" t="0" r="0" b="0"/>
            <wp:wrapSquare wrapText="bothSides"/>
            <wp:docPr id="24" name="Billede 24" descr="Eksempel på situationsplan_Map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ksempel på situationsplan_MapInf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935" cy="1025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46845" w14:textId="77777777" w:rsidR="0025647B" w:rsidRDefault="0025647B" w:rsidP="0025647B">
      <w:pPr>
        <w:tabs>
          <w:tab w:val="left" w:pos="6679"/>
        </w:tabs>
      </w:pPr>
    </w:p>
    <w:p w14:paraId="39E11946" w14:textId="77777777" w:rsidR="00914897" w:rsidRDefault="007764AA" w:rsidP="008C6173">
      <w:pPr>
        <w:spacing w:line="276" w:lineRule="auto"/>
      </w:pPr>
      <w:r>
        <w:rPr>
          <w:noProof/>
          <w:lang w:eastAsia="da-DK"/>
        </w:rPr>
        <w:drawing>
          <wp:anchor distT="0" distB="0" distL="114300" distR="114300" simplePos="0" relativeHeight="251670015" behindDoc="0" locked="1" layoutInCell="1" allowOverlap="1" wp14:anchorId="4F8DC462" wp14:editId="0CB3CC81">
            <wp:simplePos x="0" y="0"/>
            <wp:positionH relativeFrom="page">
              <wp:posOffset>5059045</wp:posOffset>
            </wp:positionH>
            <wp:positionV relativeFrom="page">
              <wp:posOffset>9649460</wp:posOffset>
            </wp:positionV>
            <wp:extent cx="2065415" cy="611505"/>
            <wp:effectExtent l="0" t="0" r="0" b="0"/>
            <wp:wrapNone/>
            <wp:docPr id="98" name="BottomRightLogoFirst_bmk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41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E85" w:rsidRPr="007764A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991" behindDoc="0" locked="1" layoutInCell="1" allowOverlap="1" wp14:anchorId="68B92FBA" wp14:editId="2368DB9F">
                <wp:simplePos x="0" y="0"/>
                <wp:positionH relativeFrom="page">
                  <wp:posOffset>6513195</wp:posOffset>
                </wp:positionH>
                <wp:positionV relativeFrom="page">
                  <wp:posOffset>9649460</wp:posOffset>
                </wp:positionV>
                <wp:extent cx="612000" cy="612000"/>
                <wp:effectExtent l="0" t="0" r="0" b="0"/>
                <wp:wrapNone/>
                <wp:docPr id="4" name="BottomRightLogoFirst" hidden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12000" cy="612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0FAEB" id="BottomRightLogoFirst" o:spid="_x0000_s1026" style="position:absolute;margin-left:512.85pt;margin-top:759.8pt;width:48.2pt;height:48.2pt;z-index:251668991;visibility:hidden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" filled="f" stroked="f">
                <v:stroke joinstyle="round"/>
                <o:lock v:ext="edit" aspectratio="t"/>
                <w10:wrap anchorx="page" anchory="page"/>
                <w10:anchorlock/>
              </v:rect>
            </w:pict>
          </mc:Fallback>
        </mc:AlternateContent>
      </w:r>
    </w:p>
    <w:p w14:paraId="0B93762A" w14:textId="77777777" w:rsidR="00914897" w:rsidRPr="00914897" w:rsidRDefault="00914897" w:rsidP="00914897"/>
    <w:p w14:paraId="3328D3AB" w14:textId="77777777" w:rsidR="00914897" w:rsidRPr="00914897" w:rsidRDefault="00914897" w:rsidP="00914897"/>
    <w:p w14:paraId="404D199E" w14:textId="77777777" w:rsidR="00914897" w:rsidRPr="00914897" w:rsidRDefault="00914897" w:rsidP="00914897"/>
    <w:p w14:paraId="68DC9BB6" w14:textId="77777777" w:rsidR="00914897" w:rsidRPr="00914897" w:rsidRDefault="00914897" w:rsidP="00914897"/>
    <w:p w14:paraId="724E82BC" w14:textId="77777777" w:rsidR="00914897" w:rsidRPr="00914897" w:rsidRDefault="00914897" w:rsidP="00914897"/>
    <w:p w14:paraId="48FA5C89" w14:textId="77777777" w:rsidR="00914897" w:rsidRPr="00914897" w:rsidRDefault="00914897" w:rsidP="00914897"/>
    <w:p w14:paraId="47BCBF86" w14:textId="77777777" w:rsidR="00914897" w:rsidRPr="00914897" w:rsidRDefault="00914897" w:rsidP="00914897"/>
    <w:p w14:paraId="2F0C43A9" w14:textId="77777777" w:rsidR="00914897" w:rsidRPr="00914897" w:rsidRDefault="00914897" w:rsidP="00914897"/>
    <w:p w14:paraId="048C64EB" w14:textId="77777777" w:rsidR="00914897" w:rsidRPr="00914897" w:rsidRDefault="00914897" w:rsidP="00914897"/>
    <w:p w14:paraId="19083988" w14:textId="77777777" w:rsidR="00914897" w:rsidRPr="00914897" w:rsidRDefault="00914897" w:rsidP="00914897"/>
    <w:p w14:paraId="6B93C5AF" w14:textId="77777777" w:rsidR="00914897" w:rsidRPr="00914897" w:rsidRDefault="00914897" w:rsidP="00914897"/>
    <w:p w14:paraId="1F13BC05" w14:textId="77777777" w:rsidR="00914897" w:rsidRPr="00914897" w:rsidRDefault="00914897" w:rsidP="00914897"/>
    <w:p w14:paraId="5320BF97" w14:textId="77777777" w:rsidR="00914897" w:rsidRPr="00914897" w:rsidRDefault="00914897" w:rsidP="00914897"/>
    <w:p w14:paraId="2A62F167" w14:textId="77777777" w:rsidR="00914897" w:rsidRPr="00914897" w:rsidRDefault="00914897" w:rsidP="00914897"/>
    <w:p w14:paraId="30D3C553" w14:textId="77777777" w:rsidR="00914897" w:rsidRPr="00914897" w:rsidRDefault="00914897" w:rsidP="00914897"/>
    <w:p w14:paraId="4745D0E0" w14:textId="77777777" w:rsidR="00914897" w:rsidRPr="00914897" w:rsidRDefault="00914897" w:rsidP="00914897"/>
    <w:p w14:paraId="5C6B0567" w14:textId="77777777" w:rsidR="00914897" w:rsidRPr="00914897" w:rsidRDefault="00914897" w:rsidP="00914897"/>
    <w:p w14:paraId="10BB2D11" w14:textId="77777777" w:rsidR="00914897" w:rsidRPr="00914897" w:rsidRDefault="00914897" w:rsidP="00914897"/>
    <w:p w14:paraId="77BCA72F" w14:textId="77777777" w:rsidR="00914897" w:rsidRPr="00914897" w:rsidRDefault="00914897" w:rsidP="00914897"/>
    <w:p w14:paraId="1B66B741" w14:textId="77777777" w:rsidR="00914897" w:rsidRPr="00914897" w:rsidRDefault="00914897" w:rsidP="00914897"/>
    <w:p w14:paraId="4E90F1C8" w14:textId="77777777" w:rsidR="00914897" w:rsidRPr="00914897" w:rsidRDefault="00914897" w:rsidP="00914897"/>
    <w:p w14:paraId="29987633" w14:textId="77777777" w:rsidR="00914897" w:rsidRPr="00914897" w:rsidRDefault="00914897" w:rsidP="00914897"/>
    <w:p w14:paraId="58FB559F" w14:textId="77777777" w:rsidR="00914897" w:rsidRPr="00914897" w:rsidRDefault="00914897" w:rsidP="00914897"/>
    <w:p w14:paraId="3D109F76" w14:textId="77777777" w:rsidR="00914897" w:rsidRPr="00914897" w:rsidRDefault="00914897" w:rsidP="00914897"/>
    <w:p w14:paraId="41C23E85" w14:textId="77777777" w:rsidR="00914897" w:rsidRPr="00914897" w:rsidRDefault="00914897" w:rsidP="00914897"/>
    <w:p w14:paraId="53E54730" w14:textId="77777777" w:rsidR="00914897" w:rsidRDefault="00914897" w:rsidP="00914897"/>
    <w:p w14:paraId="1DE8D23C" w14:textId="77777777" w:rsidR="004C70F3" w:rsidRDefault="004C70F3" w:rsidP="00914897">
      <w:pPr>
        <w:jc w:val="center"/>
      </w:pPr>
    </w:p>
    <w:p w14:paraId="07D5FA74" w14:textId="77777777" w:rsidR="009D19AB" w:rsidRPr="009D19AB" w:rsidRDefault="009D19AB" w:rsidP="009D19AB"/>
    <w:p w14:paraId="36F5DF86" w14:textId="77777777" w:rsidR="009D19AB" w:rsidRDefault="009D19AB" w:rsidP="009D19AB"/>
    <w:p w14:paraId="118CF80A" w14:textId="77777777" w:rsidR="009D19AB" w:rsidRPr="009D19AB" w:rsidRDefault="009D19AB" w:rsidP="009D19AB"/>
    <w:sectPr w:rsidR="009D19AB" w:rsidRPr="009D19AB" w:rsidSect="00CE33C1">
      <w:headerReference w:type="default" r:id="rId30"/>
      <w:footerReference w:type="default" r:id="rId31"/>
      <w:pgSz w:w="11906" w:h="16838" w:code="9"/>
      <w:pgMar w:top="1418" w:right="1418" w:bottom="1134" w:left="1418" w:header="567" w:footer="5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CA7E2" w14:textId="77777777" w:rsidR="00C46224" w:rsidRDefault="00C46224" w:rsidP="009E4B94">
      <w:pPr>
        <w:spacing w:line="240" w:lineRule="auto"/>
      </w:pPr>
      <w:r>
        <w:separator/>
      </w:r>
    </w:p>
  </w:endnote>
  <w:endnote w:type="continuationSeparator" w:id="0">
    <w:p w14:paraId="76C529EC" w14:textId="77777777" w:rsidR="00C46224" w:rsidRDefault="00C46224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ueHelvetica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736380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3D31718" w14:textId="77777777" w:rsidR="003A5EB9" w:rsidRDefault="005E2DD8">
            <w:pPr>
              <w:pStyle w:val="Sidefod"/>
            </w:pPr>
          </w:p>
        </w:sdtContent>
      </w:sdt>
    </w:sdtContent>
  </w:sdt>
  <w:p w14:paraId="0429DC66" w14:textId="77777777" w:rsidR="003A5EB9" w:rsidRDefault="003A5EB9" w:rsidP="006B5BB8">
    <w:pPr>
      <w:pStyle w:val="Sidefod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1187872"/>
      <w:docPartObj>
        <w:docPartGallery w:val="Page Numbers (Bottom of Page)"/>
        <w:docPartUnique/>
      </w:docPartObj>
    </w:sdtPr>
    <w:sdtEndPr/>
    <w:sdtContent>
      <w:sdt>
        <w:sdtPr>
          <w:id w:val="902722055"/>
          <w:docPartObj>
            <w:docPartGallery w:val="Page Numbers (Top of Page)"/>
            <w:docPartUnique/>
          </w:docPartObj>
        </w:sdtPr>
        <w:sdtEndPr/>
        <w:sdtContent>
          <w:p w14:paraId="76EEDD3C" w14:textId="77777777" w:rsidR="003A5EB9" w:rsidRDefault="005E2DD8">
            <w:pPr>
              <w:pStyle w:val="Sidefod"/>
            </w:pPr>
          </w:p>
        </w:sdtContent>
      </w:sdt>
    </w:sdtContent>
  </w:sdt>
  <w:p w14:paraId="44AA2CB3" w14:textId="77777777" w:rsidR="003A5EB9" w:rsidRDefault="003A5EB9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5871998"/>
      <w:docPartObj>
        <w:docPartGallery w:val="Page Numbers (Bottom of Page)"/>
        <w:docPartUnique/>
      </w:docPartObj>
    </w:sdtPr>
    <w:sdtEndPr/>
    <w:sdtContent>
      <w:sdt>
        <w:sdtPr>
          <w:id w:val="-697468998"/>
          <w:docPartObj>
            <w:docPartGallery w:val="Page Numbers (Top of Page)"/>
            <w:docPartUnique/>
          </w:docPartObj>
        </w:sdtPr>
        <w:sdtEndPr/>
        <w:sdtContent>
          <w:p w14:paraId="5BB0811B" w14:textId="77777777" w:rsidR="003A5EB9" w:rsidRDefault="003A5EB9" w:rsidP="004B0888">
            <w:pPr>
              <w:pStyle w:val="Sidefod"/>
              <w:jc w:val="left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5258339"/>
      <w:docPartObj>
        <w:docPartGallery w:val="Page Numbers (Top of Page)"/>
        <w:docPartUnique/>
      </w:docPartObj>
    </w:sdtPr>
    <w:sdtEndPr/>
    <w:sdtContent>
      <w:p w14:paraId="7EF3A225" w14:textId="77777777" w:rsidR="003A5EB9" w:rsidRPr="00794BF6" w:rsidRDefault="003A5EB9" w:rsidP="004B0888">
        <w:pPr>
          <w:pStyle w:val="Sidefod"/>
        </w:pPr>
        <w:r>
          <w:t xml:space="preserve">Side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17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af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39</w:t>
        </w:r>
        <w:r>
          <w:rPr>
            <w:b/>
            <w:bCs/>
            <w:sz w:val="24"/>
            <w:szCs w:val="24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D4666" w14:textId="77777777" w:rsidR="003A5EB9" w:rsidRDefault="003A5EB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63535" w14:textId="77777777" w:rsidR="00C46224" w:rsidRDefault="00C46224" w:rsidP="009E4B94">
      <w:pPr>
        <w:spacing w:line="240" w:lineRule="auto"/>
      </w:pPr>
      <w:r>
        <w:separator/>
      </w:r>
    </w:p>
  </w:footnote>
  <w:footnote w:type="continuationSeparator" w:id="0">
    <w:p w14:paraId="4380FC4E" w14:textId="77777777" w:rsidR="00C46224" w:rsidRDefault="00C46224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EE055" w14:textId="77777777" w:rsidR="003A5EB9" w:rsidRDefault="003A5EB9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C886404" wp14:editId="7771CC4F">
              <wp:simplePos x="0" y="0"/>
              <wp:positionH relativeFrom="page">
                <wp:posOffset>648335</wp:posOffset>
              </wp:positionH>
              <wp:positionV relativeFrom="page">
                <wp:posOffset>360045</wp:posOffset>
              </wp:positionV>
              <wp:extent cx="257175" cy="306000"/>
              <wp:effectExtent l="0" t="0" r="0" b="0"/>
              <wp:wrapNone/>
              <wp:docPr id="72" name="nTopRight_NotHere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" cy="306000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 cap="flat" cmpd="sng" algn="ctr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</a14:hiddenLine>
                        </a:ext>
                      </a:ex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A6C291" id="nTopRight_NotHere" o:spid="_x0000_s1026" style="position:absolute;margin-left:51.05pt;margin-top:28.35pt;width:20.25pt;height:24.1pt;z-index:251681792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" filled="f" fillcolor="#3c8a2e [3204]" stroked="f" strokecolor="#1d4416 [1604]" strokeweight="2pt">
              <v:textbox inset="0,0,0,0"/>
              <w10:wrap anchorx="page" anchory="page"/>
            </v:rect>
          </w:pict>
        </mc:Fallback>
      </mc:AlternateContent>
    </w:r>
  </w:p>
  <w:p w14:paraId="07B10482" w14:textId="77777777" w:rsidR="003A5EB9" w:rsidRDefault="003A5EB9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4B5F" w14:textId="77777777" w:rsidR="003A5EB9" w:rsidRDefault="003A5EB9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84864" behindDoc="0" locked="1" layoutInCell="1" allowOverlap="1" wp14:anchorId="63B7F140" wp14:editId="22AF1C83">
          <wp:simplePos x="0" y="0"/>
          <wp:positionH relativeFrom="rightMargin">
            <wp:align>right</wp:align>
          </wp:positionH>
          <wp:positionV relativeFrom="page">
            <wp:posOffset>457200</wp:posOffset>
          </wp:positionV>
          <wp:extent cx="821864" cy="305435"/>
          <wp:effectExtent l="0" t="0" r="0" b="0"/>
          <wp:wrapNone/>
          <wp:docPr id="110" name="nTopRight_bmk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70769"/>
                  <a:stretch>
                    <a:fillRect/>
                  </a:stretch>
                </pic:blipFill>
                <pic:spPr>
                  <a:xfrm>
                    <a:off x="0" y="0"/>
                    <a:ext cx="821864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BF696F" w14:textId="77777777" w:rsidR="003A5EB9" w:rsidRDefault="003A5EB9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61C40" w14:textId="77777777" w:rsidR="003A5EB9" w:rsidRDefault="003A5EB9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88960" behindDoc="0" locked="1" layoutInCell="1" allowOverlap="1" wp14:anchorId="32E59586" wp14:editId="2CA5F78B">
          <wp:simplePos x="0" y="0"/>
          <wp:positionH relativeFrom="rightMargin">
            <wp:posOffset>-6171565</wp:posOffset>
          </wp:positionH>
          <wp:positionV relativeFrom="page">
            <wp:posOffset>433705</wp:posOffset>
          </wp:positionV>
          <wp:extent cx="903605" cy="335915"/>
          <wp:effectExtent l="0" t="0" r="0" b="6985"/>
          <wp:wrapNone/>
          <wp:docPr id="102" name="nTopRight_bmk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70769"/>
                  <a:stretch>
                    <a:fillRect/>
                  </a:stretch>
                </pic:blipFill>
                <pic:spPr>
                  <a:xfrm>
                    <a:off x="0" y="0"/>
                    <a:ext cx="903605" cy="33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1FB2D" w14:textId="77777777" w:rsidR="003A5EB9" w:rsidRPr="00794BF6" w:rsidRDefault="003A5EB9" w:rsidP="006B5BB8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86912" behindDoc="0" locked="1" layoutInCell="1" allowOverlap="1" wp14:anchorId="76165C5F" wp14:editId="52E29049">
          <wp:simplePos x="0" y="0"/>
          <wp:positionH relativeFrom="rightMargin">
            <wp:posOffset>51435</wp:posOffset>
          </wp:positionH>
          <wp:positionV relativeFrom="page">
            <wp:posOffset>459105</wp:posOffset>
          </wp:positionV>
          <wp:extent cx="821690" cy="305435"/>
          <wp:effectExtent l="0" t="0" r="0" b="0"/>
          <wp:wrapNone/>
          <wp:docPr id="93" name="nTopRight_bmk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70769"/>
                  <a:stretch>
                    <a:fillRect/>
                  </a:stretch>
                </pic:blipFill>
                <pic:spPr>
                  <a:xfrm>
                    <a:off x="0" y="0"/>
                    <a:ext cx="821690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58855" w14:textId="77777777" w:rsidR="003A5EB9" w:rsidRDefault="003A5EB9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8C63063" wp14:editId="463B2712">
              <wp:simplePos x="0" y="0"/>
              <wp:positionH relativeFrom="page">
                <wp:posOffset>683895</wp:posOffset>
              </wp:positionH>
              <wp:positionV relativeFrom="page">
                <wp:posOffset>360045</wp:posOffset>
              </wp:positionV>
              <wp:extent cx="257175" cy="306000"/>
              <wp:effectExtent l="0" t="0" r="0" b="0"/>
              <wp:wrapNone/>
              <wp:docPr id="20" name="nTopRight_NotHere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175" cy="306000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 cap="flat" cmpd="sng" algn="ctr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</a14:hiddenLine>
                        </a:ext>
                      </a:ex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013763" id="nTopRight_NotHere" o:spid="_x0000_s1026" style="position:absolute;margin-left:53.85pt;margin-top:28.35pt;width:20.25pt;height:24.1pt;z-index:251683840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" filled="f" fillcolor="#3c8a2e [3204]" stroked="f" strokecolor="#1d4416 [1604]" strokeweight="2pt">
              <v:textbox inset="0,0,0,0"/>
              <w10:wrap anchorx="page" anchory="page"/>
            </v:rect>
          </w:pict>
        </mc:Fallback>
      </mc:AlternateContent>
    </w: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72319" behindDoc="0" locked="0" layoutInCell="1" allowOverlap="1" wp14:anchorId="6656C6F6" wp14:editId="2A1BBB03">
              <wp:simplePos x="0" y="0"/>
              <wp:positionH relativeFrom="page">
                <wp:align>left</wp:align>
              </wp:positionH>
              <wp:positionV relativeFrom="paragraph">
                <wp:posOffset>11430</wp:posOffset>
              </wp:positionV>
              <wp:extent cx="7563485" cy="4923155"/>
              <wp:effectExtent l="0" t="0" r="0" b="0"/>
              <wp:wrapNone/>
              <wp:docPr id="91" name="Packpage5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3485" cy="4923155"/>
                        <a:chOff x="0" y="0"/>
                        <a:chExt cx="7563485" cy="4923155"/>
                      </a:xfrm>
                      <a:solidFill>
                        <a:srgbClr val="F7F7F7">
                          <a:alpha val="50196"/>
                        </a:srgbClr>
                      </a:solidFill>
                    </wpg:grpSpPr>
                    <wps:wsp>
                      <wps:cNvPr id="21" name="Freeform 4"/>
                      <wps:cNvSpPr>
                        <a:spLocks noEditPoints="1"/>
                      </wps:cNvSpPr>
                      <wps:spPr bwMode="auto">
                        <a:xfrm>
                          <a:off x="0" y="3238500"/>
                          <a:ext cx="637540" cy="645160"/>
                        </a:xfrm>
                        <a:custGeom>
                          <a:avLst/>
                          <a:gdLst>
                            <a:gd name="T0" fmla="*/ 181 w 190"/>
                            <a:gd name="T1" fmla="*/ 56 h 192"/>
                            <a:gd name="T2" fmla="*/ 179 w 190"/>
                            <a:gd name="T3" fmla="*/ 52 h 192"/>
                            <a:gd name="T4" fmla="*/ 171 w 190"/>
                            <a:gd name="T5" fmla="*/ 41 h 192"/>
                            <a:gd name="T6" fmla="*/ 169 w 190"/>
                            <a:gd name="T7" fmla="*/ 37 h 192"/>
                            <a:gd name="T8" fmla="*/ 159 w 190"/>
                            <a:gd name="T9" fmla="*/ 26 h 192"/>
                            <a:gd name="T10" fmla="*/ 101 w 190"/>
                            <a:gd name="T11" fmla="*/ 2 h 192"/>
                            <a:gd name="T12" fmla="*/ 40 w 190"/>
                            <a:gd name="T13" fmla="*/ 19 h 192"/>
                            <a:gd name="T14" fmla="*/ 29 w 190"/>
                            <a:gd name="T15" fmla="*/ 28 h 192"/>
                            <a:gd name="T16" fmla="*/ 26 w 190"/>
                            <a:gd name="T17" fmla="*/ 31 h 192"/>
                            <a:gd name="T18" fmla="*/ 20 w 190"/>
                            <a:gd name="T19" fmla="*/ 38 h 192"/>
                            <a:gd name="T20" fmla="*/ 15 w 190"/>
                            <a:gd name="T21" fmla="*/ 46 h 192"/>
                            <a:gd name="T22" fmla="*/ 10 w 190"/>
                            <a:gd name="T23" fmla="*/ 54 h 192"/>
                            <a:gd name="T24" fmla="*/ 6 w 190"/>
                            <a:gd name="T25" fmla="*/ 62 h 192"/>
                            <a:gd name="T26" fmla="*/ 1 w 190"/>
                            <a:gd name="T27" fmla="*/ 80 h 192"/>
                            <a:gd name="T28" fmla="*/ 0 w 190"/>
                            <a:gd name="T29" fmla="*/ 90 h 192"/>
                            <a:gd name="T30" fmla="*/ 4 w 190"/>
                            <a:gd name="T31" fmla="*/ 123 h 192"/>
                            <a:gd name="T32" fmla="*/ 5 w 190"/>
                            <a:gd name="T33" fmla="*/ 127 h 192"/>
                            <a:gd name="T34" fmla="*/ 89 w 190"/>
                            <a:gd name="T35" fmla="*/ 190 h 192"/>
                            <a:gd name="T36" fmla="*/ 157 w 190"/>
                            <a:gd name="T37" fmla="*/ 167 h 192"/>
                            <a:gd name="T38" fmla="*/ 157 w 190"/>
                            <a:gd name="T39" fmla="*/ 167 h 192"/>
                            <a:gd name="T40" fmla="*/ 166 w 190"/>
                            <a:gd name="T41" fmla="*/ 158 h 192"/>
                            <a:gd name="T42" fmla="*/ 173 w 190"/>
                            <a:gd name="T43" fmla="*/ 148 h 192"/>
                            <a:gd name="T44" fmla="*/ 176 w 190"/>
                            <a:gd name="T45" fmla="*/ 144 h 192"/>
                            <a:gd name="T46" fmla="*/ 181 w 190"/>
                            <a:gd name="T47" fmla="*/ 134 h 192"/>
                            <a:gd name="T48" fmla="*/ 184 w 190"/>
                            <a:gd name="T49" fmla="*/ 127 h 192"/>
                            <a:gd name="T50" fmla="*/ 189 w 190"/>
                            <a:gd name="T51" fmla="*/ 102 h 192"/>
                            <a:gd name="T52" fmla="*/ 183 w 190"/>
                            <a:gd name="T53" fmla="*/ 62 h 192"/>
                            <a:gd name="T54" fmla="*/ 181 w 190"/>
                            <a:gd name="T55" fmla="*/ 56 h 192"/>
                            <a:gd name="T56" fmla="*/ 180 w 190"/>
                            <a:gd name="T57" fmla="*/ 101 h 192"/>
                            <a:gd name="T58" fmla="*/ 89 w 190"/>
                            <a:gd name="T59" fmla="*/ 181 h 192"/>
                            <a:gd name="T60" fmla="*/ 9 w 190"/>
                            <a:gd name="T61" fmla="*/ 90 h 192"/>
                            <a:gd name="T62" fmla="*/ 100 w 190"/>
                            <a:gd name="T63" fmla="*/ 11 h 192"/>
                            <a:gd name="T64" fmla="*/ 180 w 190"/>
                            <a:gd name="T65" fmla="*/ 101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90" h="192">
                              <a:moveTo>
                                <a:pt x="181" y="56"/>
                              </a:moveTo>
                              <a:cubicBezTo>
                                <a:pt x="180" y="55"/>
                                <a:pt x="179" y="54"/>
                                <a:pt x="179" y="52"/>
                              </a:cubicBezTo>
                              <a:cubicBezTo>
                                <a:pt x="176" y="48"/>
                                <a:pt x="174" y="44"/>
                                <a:pt x="171" y="41"/>
                              </a:cubicBezTo>
                              <a:cubicBezTo>
                                <a:pt x="170" y="39"/>
                                <a:pt x="170" y="38"/>
                                <a:pt x="169" y="37"/>
                              </a:cubicBezTo>
                              <a:cubicBezTo>
                                <a:pt x="166" y="33"/>
                                <a:pt x="162" y="30"/>
                                <a:pt x="159" y="26"/>
                              </a:cubicBezTo>
                              <a:cubicBezTo>
                                <a:pt x="143" y="12"/>
                                <a:pt x="123" y="3"/>
                                <a:pt x="101" y="2"/>
                              </a:cubicBezTo>
                              <a:cubicBezTo>
                                <a:pt x="78" y="0"/>
                                <a:pt x="57" y="7"/>
                                <a:pt x="40" y="19"/>
                              </a:cubicBezTo>
                              <a:cubicBezTo>
                                <a:pt x="36" y="22"/>
                                <a:pt x="32" y="25"/>
                                <a:pt x="29" y="28"/>
                              </a:cubicBezTo>
                              <a:cubicBezTo>
                                <a:pt x="28" y="29"/>
                                <a:pt x="27" y="30"/>
                                <a:pt x="26" y="31"/>
                              </a:cubicBezTo>
                              <a:cubicBezTo>
                                <a:pt x="24" y="33"/>
                                <a:pt x="22" y="36"/>
                                <a:pt x="20" y="38"/>
                              </a:cubicBezTo>
                              <a:cubicBezTo>
                                <a:pt x="18" y="40"/>
                                <a:pt x="16" y="43"/>
                                <a:pt x="15" y="46"/>
                              </a:cubicBezTo>
                              <a:cubicBezTo>
                                <a:pt x="13" y="48"/>
                                <a:pt x="12" y="51"/>
                                <a:pt x="10" y="54"/>
                              </a:cubicBezTo>
                              <a:cubicBezTo>
                                <a:pt x="9" y="56"/>
                                <a:pt x="8" y="59"/>
                                <a:pt x="6" y="62"/>
                              </a:cubicBezTo>
                              <a:cubicBezTo>
                                <a:pt x="4" y="68"/>
                                <a:pt x="3" y="74"/>
                                <a:pt x="1" y="80"/>
                              </a:cubicBezTo>
                              <a:cubicBezTo>
                                <a:pt x="1" y="83"/>
                                <a:pt x="1" y="87"/>
                                <a:pt x="0" y="90"/>
                              </a:cubicBezTo>
                              <a:cubicBezTo>
                                <a:pt x="0" y="101"/>
                                <a:pt x="1" y="112"/>
                                <a:pt x="4" y="123"/>
                              </a:cubicBezTo>
                              <a:cubicBezTo>
                                <a:pt x="4" y="124"/>
                                <a:pt x="5" y="125"/>
                                <a:pt x="5" y="127"/>
                              </a:cubicBezTo>
                              <a:cubicBezTo>
                                <a:pt x="18" y="162"/>
                                <a:pt x="50" y="188"/>
                                <a:pt x="89" y="190"/>
                              </a:cubicBezTo>
                              <a:cubicBezTo>
                                <a:pt x="115" y="192"/>
                                <a:pt x="139" y="183"/>
                                <a:pt x="157" y="167"/>
                              </a:cubicBezTo>
                              <a:cubicBezTo>
                                <a:pt x="157" y="167"/>
                                <a:pt x="157" y="167"/>
                                <a:pt x="157" y="167"/>
                              </a:cubicBezTo>
                              <a:cubicBezTo>
                                <a:pt x="160" y="164"/>
                                <a:pt x="163" y="161"/>
                                <a:pt x="166" y="158"/>
                              </a:cubicBezTo>
                              <a:cubicBezTo>
                                <a:pt x="169" y="155"/>
                                <a:pt x="171" y="152"/>
                                <a:pt x="173" y="148"/>
                              </a:cubicBezTo>
                              <a:cubicBezTo>
                                <a:pt x="174" y="147"/>
                                <a:pt x="175" y="146"/>
                                <a:pt x="176" y="144"/>
                              </a:cubicBezTo>
                              <a:cubicBezTo>
                                <a:pt x="178" y="141"/>
                                <a:pt x="179" y="138"/>
                                <a:pt x="181" y="134"/>
                              </a:cubicBezTo>
                              <a:cubicBezTo>
                                <a:pt x="182" y="132"/>
                                <a:pt x="183" y="130"/>
                                <a:pt x="184" y="127"/>
                              </a:cubicBezTo>
                              <a:cubicBezTo>
                                <a:pt x="187" y="119"/>
                                <a:pt x="188" y="111"/>
                                <a:pt x="189" y="102"/>
                              </a:cubicBezTo>
                              <a:cubicBezTo>
                                <a:pt x="190" y="88"/>
                                <a:pt x="188" y="74"/>
                                <a:pt x="183" y="62"/>
                              </a:cubicBezTo>
                              <a:cubicBezTo>
                                <a:pt x="182" y="60"/>
                                <a:pt x="181" y="58"/>
                                <a:pt x="181" y="56"/>
                              </a:cubicBezTo>
                              <a:close/>
                              <a:moveTo>
                                <a:pt x="180" y="101"/>
                              </a:moveTo>
                              <a:cubicBezTo>
                                <a:pt x="177" y="148"/>
                                <a:pt x="136" y="184"/>
                                <a:pt x="89" y="181"/>
                              </a:cubicBezTo>
                              <a:cubicBezTo>
                                <a:pt x="42" y="178"/>
                                <a:pt x="6" y="137"/>
                                <a:pt x="9" y="90"/>
                              </a:cubicBezTo>
                              <a:cubicBezTo>
                                <a:pt x="12" y="43"/>
                                <a:pt x="53" y="8"/>
                                <a:pt x="100" y="11"/>
                              </a:cubicBezTo>
                              <a:cubicBezTo>
                                <a:pt x="147" y="14"/>
                                <a:pt x="183" y="54"/>
                                <a:pt x="180" y="101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5"/>
                      <wps:cNvSpPr>
                        <a:spLocks/>
                      </wps:cNvSpPr>
                      <wps:spPr bwMode="auto">
                        <a:xfrm>
                          <a:off x="3409950" y="1514475"/>
                          <a:ext cx="798830" cy="335915"/>
                        </a:xfrm>
                        <a:custGeom>
                          <a:avLst/>
                          <a:gdLst>
                            <a:gd name="T0" fmla="*/ 192 w 238"/>
                            <a:gd name="T1" fmla="*/ 27 h 100"/>
                            <a:gd name="T2" fmla="*/ 238 w 238"/>
                            <a:gd name="T3" fmla="*/ 34 h 100"/>
                            <a:gd name="T4" fmla="*/ 237 w 238"/>
                            <a:gd name="T5" fmla="*/ 8 h 100"/>
                            <a:gd name="T6" fmla="*/ 193 w 238"/>
                            <a:gd name="T7" fmla="*/ 2 h 100"/>
                            <a:gd name="T8" fmla="*/ 128 w 238"/>
                            <a:gd name="T9" fmla="*/ 6 h 100"/>
                            <a:gd name="T10" fmla="*/ 56 w 238"/>
                            <a:gd name="T11" fmla="*/ 31 h 100"/>
                            <a:gd name="T12" fmla="*/ 14 w 238"/>
                            <a:gd name="T13" fmla="*/ 58 h 100"/>
                            <a:gd name="T14" fmla="*/ 5 w 238"/>
                            <a:gd name="T15" fmla="*/ 66 h 100"/>
                            <a:gd name="T16" fmla="*/ 0 w 238"/>
                            <a:gd name="T17" fmla="*/ 70 h 100"/>
                            <a:gd name="T18" fmla="*/ 5 w 238"/>
                            <a:gd name="T19" fmla="*/ 100 h 100"/>
                            <a:gd name="T20" fmla="*/ 192 w 238"/>
                            <a:gd name="T21" fmla="*/ 27 h 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38" h="100">
                              <a:moveTo>
                                <a:pt x="192" y="27"/>
                              </a:moveTo>
                              <a:cubicBezTo>
                                <a:pt x="208" y="28"/>
                                <a:pt x="223" y="30"/>
                                <a:pt x="238" y="34"/>
                              </a:cubicBezTo>
                              <a:cubicBezTo>
                                <a:pt x="238" y="26"/>
                                <a:pt x="237" y="17"/>
                                <a:pt x="237" y="8"/>
                              </a:cubicBezTo>
                              <a:cubicBezTo>
                                <a:pt x="223" y="5"/>
                                <a:pt x="208" y="3"/>
                                <a:pt x="193" y="2"/>
                              </a:cubicBezTo>
                              <a:cubicBezTo>
                                <a:pt x="171" y="0"/>
                                <a:pt x="149" y="2"/>
                                <a:pt x="128" y="6"/>
                              </a:cubicBezTo>
                              <a:cubicBezTo>
                                <a:pt x="103" y="10"/>
                                <a:pt x="78" y="19"/>
                                <a:pt x="56" y="31"/>
                              </a:cubicBezTo>
                              <a:cubicBezTo>
                                <a:pt x="41" y="38"/>
                                <a:pt x="27" y="47"/>
                                <a:pt x="14" y="58"/>
                              </a:cubicBezTo>
                              <a:cubicBezTo>
                                <a:pt x="11" y="60"/>
                                <a:pt x="8" y="63"/>
                                <a:pt x="5" y="66"/>
                              </a:cubicBezTo>
                              <a:cubicBezTo>
                                <a:pt x="3" y="67"/>
                                <a:pt x="1" y="69"/>
                                <a:pt x="0" y="70"/>
                              </a:cubicBezTo>
                              <a:cubicBezTo>
                                <a:pt x="2" y="80"/>
                                <a:pt x="4" y="90"/>
                                <a:pt x="5" y="100"/>
                              </a:cubicBezTo>
                              <a:cubicBezTo>
                                <a:pt x="52" y="51"/>
                                <a:pt x="119" y="22"/>
                                <a:pt x="192" y="27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6"/>
                      <wps:cNvSpPr>
                        <a:spLocks/>
                      </wps:cNvSpPr>
                      <wps:spPr bwMode="auto">
                        <a:xfrm>
                          <a:off x="3200400" y="2657475"/>
                          <a:ext cx="1600835" cy="610870"/>
                        </a:xfrm>
                        <a:custGeom>
                          <a:avLst/>
                          <a:gdLst>
                            <a:gd name="T0" fmla="*/ 223 w 477"/>
                            <a:gd name="T1" fmla="*/ 156 h 182"/>
                            <a:gd name="T2" fmla="*/ 17 w 477"/>
                            <a:gd name="T3" fmla="*/ 0 h 182"/>
                            <a:gd name="T4" fmla="*/ 0 w 477"/>
                            <a:gd name="T5" fmla="*/ 25 h 182"/>
                            <a:gd name="T6" fmla="*/ 14 w 477"/>
                            <a:gd name="T7" fmla="*/ 52 h 182"/>
                            <a:gd name="T8" fmla="*/ 35 w 477"/>
                            <a:gd name="T9" fmla="*/ 83 h 182"/>
                            <a:gd name="T10" fmla="*/ 51 w 477"/>
                            <a:gd name="T11" fmla="*/ 102 h 182"/>
                            <a:gd name="T12" fmla="*/ 89 w 477"/>
                            <a:gd name="T13" fmla="*/ 134 h 182"/>
                            <a:gd name="T14" fmla="*/ 111 w 477"/>
                            <a:gd name="T15" fmla="*/ 148 h 182"/>
                            <a:gd name="T16" fmla="*/ 145 w 477"/>
                            <a:gd name="T17" fmla="*/ 164 h 182"/>
                            <a:gd name="T18" fmla="*/ 170 w 477"/>
                            <a:gd name="T19" fmla="*/ 172 h 182"/>
                            <a:gd name="T20" fmla="*/ 222 w 477"/>
                            <a:gd name="T21" fmla="*/ 181 h 182"/>
                            <a:gd name="T22" fmla="*/ 274 w 477"/>
                            <a:gd name="T23" fmla="*/ 179 h 182"/>
                            <a:gd name="T24" fmla="*/ 300 w 477"/>
                            <a:gd name="T25" fmla="*/ 174 h 182"/>
                            <a:gd name="T26" fmla="*/ 336 w 477"/>
                            <a:gd name="T27" fmla="*/ 162 h 182"/>
                            <a:gd name="T28" fmla="*/ 359 w 477"/>
                            <a:gd name="T29" fmla="*/ 152 h 182"/>
                            <a:gd name="T30" fmla="*/ 401 w 477"/>
                            <a:gd name="T31" fmla="*/ 124 h 182"/>
                            <a:gd name="T32" fmla="*/ 420 w 477"/>
                            <a:gd name="T33" fmla="*/ 108 h 182"/>
                            <a:gd name="T34" fmla="*/ 445 w 477"/>
                            <a:gd name="T35" fmla="*/ 80 h 182"/>
                            <a:gd name="T36" fmla="*/ 465 w 477"/>
                            <a:gd name="T37" fmla="*/ 48 h 182"/>
                            <a:gd name="T38" fmla="*/ 477 w 477"/>
                            <a:gd name="T39" fmla="*/ 26 h 182"/>
                            <a:gd name="T40" fmla="*/ 456 w 477"/>
                            <a:gd name="T41" fmla="*/ 9 h 182"/>
                            <a:gd name="T42" fmla="*/ 223 w 477"/>
                            <a:gd name="T43" fmla="*/ 156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477" h="182">
                              <a:moveTo>
                                <a:pt x="223" y="156"/>
                              </a:moveTo>
                              <a:cubicBezTo>
                                <a:pt x="127" y="149"/>
                                <a:pt x="48" y="86"/>
                                <a:pt x="17" y="0"/>
                              </a:cubicBezTo>
                              <a:cubicBezTo>
                                <a:pt x="12" y="9"/>
                                <a:pt x="6" y="17"/>
                                <a:pt x="0" y="25"/>
                              </a:cubicBezTo>
                              <a:cubicBezTo>
                                <a:pt x="4" y="35"/>
                                <a:pt x="9" y="43"/>
                                <a:pt x="14" y="52"/>
                              </a:cubicBezTo>
                              <a:cubicBezTo>
                                <a:pt x="20" y="63"/>
                                <a:pt x="27" y="73"/>
                                <a:pt x="35" y="83"/>
                              </a:cubicBezTo>
                              <a:cubicBezTo>
                                <a:pt x="40" y="89"/>
                                <a:pt x="45" y="96"/>
                                <a:pt x="51" y="102"/>
                              </a:cubicBezTo>
                              <a:cubicBezTo>
                                <a:pt x="63" y="114"/>
                                <a:pt x="76" y="125"/>
                                <a:pt x="89" y="134"/>
                              </a:cubicBezTo>
                              <a:cubicBezTo>
                                <a:pt x="96" y="139"/>
                                <a:pt x="103" y="143"/>
                                <a:pt x="111" y="148"/>
                              </a:cubicBezTo>
                              <a:cubicBezTo>
                                <a:pt x="122" y="154"/>
                                <a:pt x="133" y="159"/>
                                <a:pt x="145" y="164"/>
                              </a:cubicBezTo>
                              <a:cubicBezTo>
                                <a:pt x="153" y="167"/>
                                <a:pt x="161" y="170"/>
                                <a:pt x="170" y="172"/>
                              </a:cubicBezTo>
                              <a:cubicBezTo>
                                <a:pt x="186" y="176"/>
                                <a:pt x="204" y="179"/>
                                <a:pt x="222" y="181"/>
                              </a:cubicBezTo>
                              <a:cubicBezTo>
                                <a:pt x="240" y="182"/>
                                <a:pt x="257" y="181"/>
                                <a:pt x="274" y="179"/>
                              </a:cubicBezTo>
                              <a:cubicBezTo>
                                <a:pt x="283" y="177"/>
                                <a:pt x="291" y="176"/>
                                <a:pt x="300" y="174"/>
                              </a:cubicBezTo>
                              <a:cubicBezTo>
                                <a:pt x="312" y="171"/>
                                <a:pt x="324" y="167"/>
                                <a:pt x="336" y="162"/>
                              </a:cubicBezTo>
                              <a:cubicBezTo>
                                <a:pt x="344" y="159"/>
                                <a:pt x="351" y="155"/>
                                <a:pt x="359" y="152"/>
                              </a:cubicBezTo>
                              <a:cubicBezTo>
                                <a:pt x="374" y="144"/>
                                <a:pt x="388" y="135"/>
                                <a:pt x="401" y="124"/>
                              </a:cubicBezTo>
                              <a:cubicBezTo>
                                <a:pt x="407" y="119"/>
                                <a:pt x="414" y="113"/>
                                <a:pt x="420" y="108"/>
                              </a:cubicBezTo>
                              <a:cubicBezTo>
                                <a:pt x="429" y="99"/>
                                <a:pt x="437" y="90"/>
                                <a:pt x="445" y="80"/>
                              </a:cubicBezTo>
                              <a:cubicBezTo>
                                <a:pt x="452" y="70"/>
                                <a:pt x="459" y="59"/>
                                <a:pt x="465" y="48"/>
                              </a:cubicBezTo>
                              <a:cubicBezTo>
                                <a:pt x="470" y="41"/>
                                <a:pt x="473" y="34"/>
                                <a:pt x="477" y="26"/>
                              </a:cubicBezTo>
                              <a:cubicBezTo>
                                <a:pt x="470" y="21"/>
                                <a:pt x="463" y="15"/>
                                <a:pt x="456" y="9"/>
                              </a:cubicBezTo>
                              <a:cubicBezTo>
                                <a:pt x="419" y="101"/>
                                <a:pt x="327" y="162"/>
                                <a:pt x="223" y="156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7"/>
                      <wps:cNvSpPr>
                        <a:spLocks/>
                      </wps:cNvSpPr>
                      <wps:spPr bwMode="auto">
                        <a:xfrm>
                          <a:off x="7134225" y="0"/>
                          <a:ext cx="429260" cy="645160"/>
                        </a:xfrm>
                        <a:custGeom>
                          <a:avLst/>
                          <a:gdLst>
                            <a:gd name="T0" fmla="*/ 92 w 128"/>
                            <a:gd name="T1" fmla="*/ 1 h 192"/>
                            <a:gd name="T2" fmla="*/ 73 w 128"/>
                            <a:gd name="T3" fmla="*/ 3 h 192"/>
                            <a:gd name="T4" fmla="*/ 64 w 128"/>
                            <a:gd name="T5" fmla="*/ 6 h 192"/>
                            <a:gd name="T6" fmla="*/ 56 w 128"/>
                            <a:gd name="T7" fmla="*/ 9 h 192"/>
                            <a:gd name="T8" fmla="*/ 44 w 128"/>
                            <a:gd name="T9" fmla="*/ 16 h 192"/>
                            <a:gd name="T10" fmla="*/ 36 w 128"/>
                            <a:gd name="T11" fmla="*/ 21 h 192"/>
                            <a:gd name="T12" fmla="*/ 29 w 128"/>
                            <a:gd name="T13" fmla="*/ 27 h 192"/>
                            <a:gd name="T14" fmla="*/ 20 w 128"/>
                            <a:gd name="T15" fmla="*/ 38 h 192"/>
                            <a:gd name="T16" fmla="*/ 15 w 128"/>
                            <a:gd name="T17" fmla="*/ 45 h 192"/>
                            <a:gd name="T18" fmla="*/ 10 w 128"/>
                            <a:gd name="T19" fmla="*/ 53 h 192"/>
                            <a:gd name="T20" fmla="*/ 6 w 128"/>
                            <a:gd name="T21" fmla="*/ 62 h 192"/>
                            <a:gd name="T22" fmla="*/ 0 w 128"/>
                            <a:gd name="T23" fmla="*/ 90 h 192"/>
                            <a:gd name="T24" fmla="*/ 1 w 128"/>
                            <a:gd name="T25" fmla="*/ 109 h 192"/>
                            <a:gd name="T26" fmla="*/ 7 w 128"/>
                            <a:gd name="T27" fmla="*/ 132 h 192"/>
                            <a:gd name="T28" fmla="*/ 10 w 128"/>
                            <a:gd name="T29" fmla="*/ 138 h 192"/>
                            <a:gd name="T30" fmla="*/ 12 w 128"/>
                            <a:gd name="T31" fmla="*/ 143 h 192"/>
                            <a:gd name="T32" fmla="*/ 16 w 128"/>
                            <a:gd name="T33" fmla="*/ 148 h 192"/>
                            <a:gd name="T34" fmla="*/ 21 w 128"/>
                            <a:gd name="T35" fmla="*/ 156 h 192"/>
                            <a:gd name="T36" fmla="*/ 27 w 128"/>
                            <a:gd name="T37" fmla="*/ 162 h 192"/>
                            <a:gd name="T38" fmla="*/ 34 w 128"/>
                            <a:gd name="T39" fmla="*/ 169 h 192"/>
                            <a:gd name="T40" fmla="*/ 45 w 128"/>
                            <a:gd name="T41" fmla="*/ 177 h 192"/>
                            <a:gd name="T42" fmla="*/ 53 w 128"/>
                            <a:gd name="T43" fmla="*/ 182 h 192"/>
                            <a:gd name="T44" fmla="*/ 90 w 128"/>
                            <a:gd name="T45" fmla="*/ 191 h 192"/>
                            <a:gd name="T46" fmla="*/ 123 w 128"/>
                            <a:gd name="T47" fmla="*/ 188 h 192"/>
                            <a:gd name="T48" fmla="*/ 127 w 128"/>
                            <a:gd name="T49" fmla="*/ 186 h 192"/>
                            <a:gd name="T50" fmla="*/ 128 w 128"/>
                            <a:gd name="T51" fmla="*/ 186 h 192"/>
                            <a:gd name="T52" fmla="*/ 128 w 128"/>
                            <a:gd name="T53" fmla="*/ 176 h 192"/>
                            <a:gd name="T54" fmla="*/ 90 w 128"/>
                            <a:gd name="T55" fmla="*/ 182 h 192"/>
                            <a:gd name="T56" fmla="*/ 9 w 128"/>
                            <a:gd name="T57" fmla="*/ 90 h 192"/>
                            <a:gd name="T58" fmla="*/ 101 w 128"/>
                            <a:gd name="T59" fmla="*/ 10 h 192"/>
                            <a:gd name="T60" fmla="*/ 128 w 128"/>
                            <a:gd name="T61" fmla="*/ 16 h 192"/>
                            <a:gd name="T62" fmla="*/ 128 w 128"/>
                            <a:gd name="T63" fmla="*/ 6 h 192"/>
                            <a:gd name="T64" fmla="*/ 102 w 128"/>
                            <a:gd name="T65" fmla="*/ 1 h 192"/>
                            <a:gd name="T66" fmla="*/ 92 w 128"/>
                            <a:gd name="T67" fmla="*/ 1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28" h="192">
                              <a:moveTo>
                                <a:pt x="92" y="1"/>
                              </a:moveTo>
                              <a:cubicBezTo>
                                <a:pt x="86" y="1"/>
                                <a:pt x="79" y="2"/>
                                <a:pt x="73" y="3"/>
                              </a:cubicBezTo>
                              <a:cubicBezTo>
                                <a:pt x="70" y="4"/>
                                <a:pt x="67" y="5"/>
                                <a:pt x="64" y="6"/>
                              </a:cubicBezTo>
                              <a:cubicBezTo>
                                <a:pt x="61" y="7"/>
                                <a:pt x="58" y="8"/>
                                <a:pt x="56" y="9"/>
                              </a:cubicBezTo>
                              <a:cubicBezTo>
                                <a:pt x="51" y="11"/>
                                <a:pt x="47" y="13"/>
                                <a:pt x="44" y="16"/>
                              </a:cubicBezTo>
                              <a:cubicBezTo>
                                <a:pt x="41" y="18"/>
                                <a:pt x="39" y="19"/>
                                <a:pt x="36" y="21"/>
                              </a:cubicBezTo>
                              <a:cubicBezTo>
                                <a:pt x="34" y="23"/>
                                <a:pt x="31" y="25"/>
                                <a:pt x="29" y="27"/>
                              </a:cubicBezTo>
                              <a:cubicBezTo>
                                <a:pt x="26" y="31"/>
                                <a:pt x="23" y="34"/>
                                <a:pt x="20" y="38"/>
                              </a:cubicBezTo>
                              <a:cubicBezTo>
                                <a:pt x="18" y="40"/>
                                <a:pt x="16" y="43"/>
                                <a:pt x="15" y="45"/>
                              </a:cubicBezTo>
                              <a:cubicBezTo>
                                <a:pt x="13" y="48"/>
                                <a:pt x="12" y="51"/>
                                <a:pt x="10" y="53"/>
                              </a:cubicBezTo>
                              <a:cubicBezTo>
                                <a:pt x="9" y="56"/>
                                <a:pt x="8" y="59"/>
                                <a:pt x="6" y="62"/>
                              </a:cubicBezTo>
                              <a:cubicBezTo>
                                <a:pt x="3" y="71"/>
                                <a:pt x="1" y="80"/>
                                <a:pt x="0" y="90"/>
                              </a:cubicBezTo>
                              <a:cubicBezTo>
                                <a:pt x="0" y="96"/>
                                <a:pt x="0" y="103"/>
                                <a:pt x="1" y="109"/>
                              </a:cubicBezTo>
                              <a:cubicBezTo>
                                <a:pt x="2" y="117"/>
                                <a:pt x="4" y="125"/>
                                <a:pt x="7" y="132"/>
                              </a:cubicBezTo>
                              <a:cubicBezTo>
                                <a:pt x="8" y="134"/>
                                <a:pt x="9" y="136"/>
                                <a:pt x="10" y="138"/>
                              </a:cubicBezTo>
                              <a:cubicBezTo>
                                <a:pt x="10" y="139"/>
                                <a:pt x="11" y="141"/>
                                <a:pt x="12" y="143"/>
                              </a:cubicBezTo>
                              <a:cubicBezTo>
                                <a:pt x="13" y="145"/>
                                <a:pt x="14" y="146"/>
                                <a:pt x="16" y="148"/>
                              </a:cubicBezTo>
                              <a:cubicBezTo>
                                <a:pt x="17" y="151"/>
                                <a:pt x="19" y="153"/>
                                <a:pt x="21" y="156"/>
                              </a:cubicBezTo>
                              <a:cubicBezTo>
                                <a:pt x="23" y="158"/>
                                <a:pt x="25" y="160"/>
                                <a:pt x="27" y="162"/>
                              </a:cubicBezTo>
                              <a:cubicBezTo>
                                <a:pt x="29" y="165"/>
                                <a:pt x="31" y="167"/>
                                <a:pt x="34" y="169"/>
                              </a:cubicBezTo>
                              <a:cubicBezTo>
                                <a:pt x="37" y="172"/>
                                <a:pt x="41" y="174"/>
                                <a:pt x="45" y="177"/>
                              </a:cubicBezTo>
                              <a:cubicBezTo>
                                <a:pt x="47" y="179"/>
                                <a:pt x="50" y="180"/>
                                <a:pt x="53" y="182"/>
                              </a:cubicBezTo>
                              <a:cubicBezTo>
                                <a:pt x="64" y="187"/>
                                <a:pt x="76" y="191"/>
                                <a:pt x="90" y="191"/>
                              </a:cubicBezTo>
                              <a:cubicBezTo>
                                <a:pt x="101" y="192"/>
                                <a:pt x="112" y="191"/>
                                <a:pt x="123" y="188"/>
                              </a:cubicBezTo>
                              <a:cubicBezTo>
                                <a:pt x="124" y="187"/>
                                <a:pt x="126" y="187"/>
                                <a:pt x="127" y="186"/>
                              </a:cubicBezTo>
                              <a:cubicBezTo>
                                <a:pt x="127" y="186"/>
                                <a:pt x="128" y="186"/>
                                <a:pt x="128" y="186"/>
                              </a:cubicBezTo>
                              <a:cubicBezTo>
                                <a:pt x="128" y="176"/>
                                <a:pt x="128" y="176"/>
                                <a:pt x="128" y="176"/>
                              </a:cubicBezTo>
                              <a:cubicBezTo>
                                <a:pt x="116" y="181"/>
                                <a:pt x="104" y="183"/>
                                <a:pt x="90" y="182"/>
                              </a:cubicBezTo>
                              <a:cubicBezTo>
                                <a:pt x="43" y="179"/>
                                <a:pt x="6" y="138"/>
                                <a:pt x="9" y="90"/>
                              </a:cubicBezTo>
                              <a:cubicBezTo>
                                <a:pt x="13" y="43"/>
                                <a:pt x="54" y="7"/>
                                <a:pt x="101" y="10"/>
                              </a:cubicBezTo>
                              <a:cubicBezTo>
                                <a:pt x="111" y="10"/>
                                <a:pt x="120" y="13"/>
                                <a:pt x="128" y="16"/>
                              </a:cubicBezTo>
                              <a:cubicBezTo>
                                <a:pt x="128" y="6"/>
                                <a:pt x="128" y="6"/>
                                <a:pt x="128" y="6"/>
                              </a:cubicBezTo>
                              <a:cubicBezTo>
                                <a:pt x="120" y="3"/>
                                <a:pt x="111" y="1"/>
                                <a:pt x="102" y="1"/>
                              </a:cubicBezTo>
                              <a:cubicBezTo>
                                <a:pt x="99" y="1"/>
                                <a:pt x="95" y="0"/>
                                <a:pt x="92" y="1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8"/>
                      <wps:cNvSpPr>
                        <a:spLocks/>
                      </wps:cNvSpPr>
                      <wps:spPr bwMode="auto">
                        <a:xfrm>
                          <a:off x="990600" y="1485900"/>
                          <a:ext cx="664845" cy="1575435"/>
                        </a:xfrm>
                        <a:custGeom>
                          <a:avLst/>
                          <a:gdLst>
                            <a:gd name="T0" fmla="*/ 37 w 198"/>
                            <a:gd name="T1" fmla="*/ 138 h 469"/>
                            <a:gd name="T2" fmla="*/ 78 w 198"/>
                            <a:gd name="T3" fmla="*/ 0 h 469"/>
                            <a:gd name="T4" fmla="*/ 46 w 198"/>
                            <a:gd name="T5" fmla="*/ 2 h 469"/>
                            <a:gd name="T6" fmla="*/ 39 w 198"/>
                            <a:gd name="T7" fmla="*/ 1 h 469"/>
                            <a:gd name="T8" fmla="*/ 3 w 198"/>
                            <a:gd name="T9" fmla="*/ 136 h 469"/>
                            <a:gd name="T10" fmla="*/ 14 w 198"/>
                            <a:gd name="T11" fmla="*/ 250 h 469"/>
                            <a:gd name="T12" fmla="*/ 51 w 198"/>
                            <a:gd name="T13" fmla="*/ 337 h 469"/>
                            <a:gd name="T14" fmla="*/ 60 w 198"/>
                            <a:gd name="T15" fmla="*/ 352 h 469"/>
                            <a:gd name="T16" fmla="*/ 69 w 198"/>
                            <a:gd name="T17" fmla="*/ 366 h 469"/>
                            <a:gd name="T18" fmla="*/ 80 w 198"/>
                            <a:gd name="T19" fmla="*/ 379 h 469"/>
                            <a:gd name="T20" fmla="*/ 96 w 198"/>
                            <a:gd name="T21" fmla="*/ 399 h 469"/>
                            <a:gd name="T22" fmla="*/ 114 w 198"/>
                            <a:gd name="T23" fmla="*/ 417 h 469"/>
                            <a:gd name="T24" fmla="*/ 133 w 198"/>
                            <a:gd name="T25" fmla="*/ 434 h 469"/>
                            <a:gd name="T26" fmla="*/ 147 w 198"/>
                            <a:gd name="T27" fmla="*/ 444 h 469"/>
                            <a:gd name="T28" fmla="*/ 161 w 198"/>
                            <a:gd name="T29" fmla="*/ 454 h 469"/>
                            <a:gd name="T30" fmla="*/ 175 w 198"/>
                            <a:gd name="T31" fmla="*/ 463 h 469"/>
                            <a:gd name="T32" fmla="*/ 186 w 198"/>
                            <a:gd name="T33" fmla="*/ 469 h 469"/>
                            <a:gd name="T34" fmla="*/ 198 w 198"/>
                            <a:gd name="T35" fmla="*/ 437 h 469"/>
                            <a:gd name="T36" fmla="*/ 37 w 198"/>
                            <a:gd name="T37" fmla="*/ 138 h 4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98" h="469">
                              <a:moveTo>
                                <a:pt x="37" y="138"/>
                              </a:moveTo>
                              <a:cubicBezTo>
                                <a:pt x="40" y="88"/>
                                <a:pt x="55" y="41"/>
                                <a:pt x="78" y="0"/>
                              </a:cubicBezTo>
                              <a:cubicBezTo>
                                <a:pt x="68" y="2"/>
                                <a:pt x="57" y="3"/>
                                <a:pt x="46" y="2"/>
                              </a:cubicBezTo>
                              <a:cubicBezTo>
                                <a:pt x="43" y="2"/>
                                <a:pt x="41" y="1"/>
                                <a:pt x="39" y="1"/>
                              </a:cubicBezTo>
                              <a:cubicBezTo>
                                <a:pt x="19" y="42"/>
                                <a:pt x="6" y="87"/>
                                <a:pt x="3" y="136"/>
                              </a:cubicBezTo>
                              <a:cubicBezTo>
                                <a:pt x="0" y="175"/>
                                <a:pt x="4" y="214"/>
                                <a:pt x="14" y="250"/>
                              </a:cubicBezTo>
                              <a:cubicBezTo>
                                <a:pt x="22" y="281"/>
                                <a:pt x="35" y="310"/>
                                <a:pt x="51" y="337"/>
                              </a:cubicBezTo>
                              <a:cubicBezTo>
                                <a:pt x="54" y="342"/>
                                <a:pt x="57" y="347"/>
                                <a:pt x="60" y="352"/>
                              </a:cubicBezTo>
                              <a:cubicBezTo>
                                <a:pt x="63" y="356"/>
                                <a:pt x="66" y="361"/>
                                <a:pt x="69" y="366"/>
                              </a:cubicBezTo>
                              <a:cubicBezTo>
                                <a:pt x="73" y="370"/>
                                <a:pt x="76" y="375"/>
                                <a:pt x="80" y="379"/>
                              </a:cubicBezTo>
                              <a:cubicBezTo>
                                <a:pt x="85" y="386"/>
                                <a:pt x="90" y="392"/>
                                <a:pt x="96" y="399"/>
                              </a:cubicBezTo>
                              <a:cubicBezTo>
                                <a:pt x="102" y="405"/>
                                <a:pt x="108" y="411"/>
                                <a:pt x="114" y="417"/>
                              </a:cubicBezTo>
                              <a:cubicBezTo>
                                <a:pt x="120" y="423"/>
                                <a:pt x="127" y="428"/>
                                <a:pt x="133" y="434"/>
                              </a:cubicBezTo>
                              <a:cubicBezTo>
                                <a:pt x="138" y="437"/>
                                <a:pt x="142" y="441"/>
                                <a:pt x="147" y="444"/>
                              </a:cubicBezTo>
                              <a:cubicBezTo>
                                <a:pt x="151" y="447"/>
                                <a:pt x="156" y="451"/>
                                <a:pt x="161" y="454"/>
                              </a:cubicBezTo>
                              <a:cubicBezTo>
                                <a:pt x="166" y="457"/>
                                <a:pt x="170" y="460"/>
                                <a:pt x="175" y="463"/>
                              </a:cubicBezTo>
                              <a:cubicBezTo>
                                <a:pt x="179" y="465"/>
                                <a:pt x="182" y="467"/>
                                <a:pt x="186" y="469"/>
                              </a:cubicBezTo>
                              <a:cubicBezTo>
                                <a:pt x="188" y="458"/>
                                <a:pt x="193" y="447"/>
                                <a:pt x="198" y="437"/>
                              </a:cubicBezTo>
                              <a:cubicBezTo>
                                <a:pt x="95" y="378"/>
                                <a:pt x="29" y="264"/>
                                <a:pt x="37" y="138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9"/>
                      <wps:cNvSpPr>
                        <a:spLocks/>
                      </wps:cNvSpPr>
                      <wps:spPr bwMode="auto">
                        <a:xfrm>
                          <a:off x="1609725" y="819150"/>
                          <a:ext cx="1778635" cy="2378075"/>
                        </a:xfrm>
                        <a:custGeom>
                          <a:avLst/>
                          <a:gdLst>
                            <a:gd name="T0" fmla="*/ 223 w 530"/>
                            <a:gd name="T1" fmla="*/ 708 h 708"/>
                            <a:gd name="T2" fmla="*/ 315 w 530"/>
                            <a:gd name="T3" fmla="*/ 682 h 708"/>
                            <a:gd name="T4" fmla="*/ 331 w 530"/>
                            <a:gd name="T5" fmla="*/ 675 h 708"/>
                            <a:gd name="T6" fmla="*/ 346 w 530"/>
                            <a:gd name="T7" fmla="*/ 667 h 708"/>
                            <a:gd name="T8" fmla="*/ 361 w 530"/>
                            <a:gd name="T9" fmla="*/ 658 h 708"/>
                            <a:gd name="T10" fmla="*/ 382 w 530"/>
                            <a:gd name="T11" fmla="*/ 644 h 708"/>
                            <a:gd name="T12" fmla="*/ 402 w 530"/>
                            <a:gd name="T13" fmla="*/ 628 h 708"/>
                            <a:gd name="T14" fmla="*/ 421 w 530"/>
                            <a:gd name="T15" fmla="*/ 611 h 708"/>
                            <a:gd name="T16" fmla="*/ 433 w 530"/>
                            <a:gd name="T17" fmla="*/ 599 h 708"/>
                            <a:gd name="T18" fmla="*/ 444 w 530"/>
                            <a:gd name="T19" fmla="*/ 586 h 708"/>
                            <a:gd name="T20" fmla="*/ 455 w 530"/>
                            <a:gd name="T21" fmla="*/ 573 h 708"/>
                            <a:gd name="T22" fmla="*/ 457 w 530"/>
                            <a:gd name="T23" fmla="*/ 571 h 708"/>
                            <a:gd name="T24" fmla="*/ 469 w 530"/>
                            <a:gd name="T25" fmla="*/ 554 h 708"/>
                            <a:gd name="T26" fmla="*/ 486 w 530"/>
                            <a:gd name="T27" fmla="*/ 526 h 708"/>
                            <a:gd name="T28" fmla="*/ 502 w 530"/>
                            <a:gd name="T29" fmla="*/ 491 h 708"/>
                            <a:gd name="T30" fmla="*/ 528 w 530"/>
                            <a:gd name="T31" fmla="*/ 379 h 708"/>
                            <a:gd name="T32" fmla="*/ 528 w 530"/>
                            <a:gd name="T33" fmla="*/ 325 h 708"/>
                            <a:gd name="T34" fmla="*/ 523 w 530"/>
                            <a:gd name="T35" fmla="*/ 292 h 708"/>
                            <a:gd name="T36" fmla="*/ 519 w 530"/>
                            <a:gd name="T37" fmla="*/ 272 h 708"/>
                            <a:gd name="T38" fmla="*/ 500 w 530"/>
                            <a:gd name="T39" fmla="*/ 216 h 708"/>
                            <a:gd name="T40" fmla="*/ 493 w 530"/>
                            <a:gd name="T41" fmla="*/ 200 h 708"/>
                            <a:gd name="T42" fmla="*/ 481 w 530"/>
                            <a:gd name="T43" fmla="*/ 178 h 708"/>
                            <a:gd name="T44" fmla="*/ 476 w 530"/>
                            <a:gd name="T45" fmla="*/ 170 h 708"/>
                            <a:gd name="T46" fmla="*/ 467 w 530"/>
                            <a:gd name="T47" fmla="*/ 156 h 708"/>
                            <a:gd name="T48" fmla="*/ 462 w 530"/>
                            <a:gd name="T49" fmla="*/ 149 h 708"/>
                            <a:gd name="T50" fmla="*/ 452 w 530"/>
                            <a:gd name="T51" fmla="*/ 136 h 708"/>
                            <a:gd name="T52" fmla="*/ 446 w 530"/>
                            <a:gd name="T53" fmla="*/ 129 h 708"/>
                            <a:gd name="T54" fmla="*/ 435 w 530"/>
                            <a:gd name="T55" fmla="*/ 116 h 708"/>
                            <a:gd name="T56" fmla="*/ 391 w 530"/>
                            <a:gd name="T57" fmla="*/ 76 h 708"/>
                            <a:gd name="T58" fmla="*/ 378 w 530"/>
                            <a:gd name="T59" fmla="*/ 66 h 708"/>
                            <a:gd name="T60" fmla="*/ 356 w 530"/>
                            <a:gd name="T61" fmla="*/ 52 h 708"/>
                            <a:gd name="T62" fmla="*/ 348 w 530"/>
                            <a:gd name="T63" fmla="*/ 48 h 708"/>
                            <a:gd name="T64" fmla="*/ 310 w 530"/>
                            <a:gd name="T65" fmla="*/ 29 h 708"/>
                            <a:gd name="T66" fmla="*/ 302 w 530"/>
                            <a:gd name="T67" fmla="*/ 25 h 708"/>
                            <a:gd name="T68" fmla="*/ 198 w 530"/>
                            <a:gd name="T69" fmla="*/ 3 h 708"/>
                            <a:gd name="T70" fmla="*/ 91 w 530"/>
                            <a:gd name="T71" fmla="*/ 12 h 708"/>
                            <a:gd name="T72" fmla="*/ 83 w 530"/>
                            <a:gd name="T73" fmla="*/ 14 h 708"/>
                            <a:gd name="T74" fmla="*/ 42 w 530"/>
                            <a:gd name="T75" fmla="*/ 28 h 708"/>
                            <a:gd name="T76" fmla="*/ 34 w 530"/>
                            <a:gd name="T77" fmla="*/ 31 h 708"/>
                            <a:gd name="T78" fmla="*/ 11 w 530"/>
                            <a:gd name="T79" fmla="*/ 42 h 708"/>
                            <a:gd name="T80" fmla="*/ 0 w 530"/>
                            <a:gd name="T81" fmla="*/ 48 h 708"/>
                            <a:gd name="T82" fmla="*/ 1 w 530"/>
                            <a:gd name="T83" fmla="*/ 79 h 708"/>
                            <a:gd name="T84" fmla="*/ 0 w 530"/>
                            <a:gd name="T85" fmla="*/ 88 h 708"/>
                            <a:gd name="T86" fmla="*/ 195 w 530"/>
                            <a:gd name="T87" fmla="*/ 37 h 708"/>
                            <a:gd name="T88" fmla="*/ 491 w 530"/>
                            <a:gd name="T89" fmla="*/ 304 h 708"/>
                            <a:gd name="T90" fmla="*/ 494 w 530"/>
                            <a:gd name="T91" fmla="*/ 330 h 708"/>
                            <a:gd name="T92" fmla="*/ 494 w 530"/>
                            <a:gd name="T93" fmla="*/ 377 h 708"/>
                            <a:gd name="T94" fmla="*/ 494 w 530"/>
                            <a:gd name="T95" fmla="*/ 387 h 708"/>
                            <a:gd name="T96" fmla="*/ 479 w 530"/>
                            <a:gd name="T97" fmla="*/ 456 h 708"/>
                            <a:gd name="T98" fmla="*/ 457 w 530"/>
                            <a:gd name="T99" fmla="*/ 508 h 708"/>
                            <a:gd name="T100" fmla="*/ 444 w 530"/>
                            <a:gd name="T101" fmla="*/ 530 h 708"/>
                            <a:gd name="T102" fmla="*/ 223 w 530"/>
                            <a:gd name="T103" fmla="*/ 673 h 708"/>
                            <a:gd name="T104" fmla="*/ 224 w 530"/>
                            <a:gd name="T105" fmla="*/ 698 h 708"/>
                            <a:gd name="T106" fmla="*/ 223 w 530"/>
                            <a:gd name="T107" fmla="*/ 708 h 7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530" h="708">
                              <a:moveTo>
                                <a:pt x="223" y="708"/>
                              </a:moveTo>
                              <a:cubicBezTo>
                                <a:pt x="255" y="703"/>
                                <a:pt x="286" y="694"/>
                                <a:pt x="315" y="682"/>
                              </a:cubicBezTo>
                              <a:cubicBezTo>
                                <a:pt x="320" y="680"/>
                                <a:pt x="326" y="677"/>
                                <a:pt x="331" y="675"/>
                              </a:cubicBezTo>
                              <a:cubicBezTo>
                                <a:pt x="336" y="672"/>
                                <a:pt x="341" y="669"/>
                                <a:pt x="346" y="667"/>
                              </a:cubicBezTo>
                              <a:cubicBezTo>
                                <a:pt x="351" y="664"/>
                                <a:pt x="356" y="661"/>
                                <a:pt x="361" y="658"/>
                              </a:cubicBezTo>
                              <a:cubicBezTo>
                                <a:pt x="368" y="654"/>
                                <a:pt x="375" y="649"/>
                                <a:pt x="382" y="644"/>
                              </a:cubicBezTo>
                              <a:cubicBezTo>
                                <a:pt x="389" y="639"/>
                                <a:pt x="396" y="634"/>
                                <a:pt x="402" y="628"/>
                              </a:cubicBezTo>
                              <a:cubicBezTo>
                                <a:pt x="409" y="623"/>
                                <a:pt x="415" y="617"/>
                                <a:pt x="421" y="611"/>
                              </a:cubicBezTo>
                              <a:cubicBezTo>
                                <a:pt x="425" y="607"/>
                                <a:pt x="429" y="603"/>
                                <a:pt x="433" y="599"/>
                              </a:cubicBezTo>
                              <a:cubicBezTo>
                                <a:pt x="437" y="595"/>
                                <a:pt x="441" y="591"/>
                                <a:pt x="444" y="586"/>
                              </a:cubicBezTo>
                              <a:cubicBezTo>
                                <a:pt x="448" y="582"/>
                                <a:pt x="452" y="578"/>
                                <a:pt x="455" y="573"/>
                              </a:cubicBezTo>
                              <a:cubicBezTo>
                                <a:pt x="456" y="572"/>
                                <a:pt x="456" y="572"/>
                                <a:pt x="457" y="571"/>
                              </a:cubicBezTo>
                              <a:cubicBezTo>
                                <a:pt x="461" y="566"/>
                                <a:pt x="465" y="560"/>
                                <a:pt x="469" y="554"/>
                              </a:cubicBezTo>
                              <a:cubicBezTo>
                                <a:pt x="475" y="545"/>
                                <a:pt x="481" y="536"/>
                                <a:pt x="486" y="526"/>
                              </a:cubicBezTo>
                              <a:cubicBezTo>
                                <a:pt x="492" y="515"/>
                                <a:pt x="498" y="503"/>
                                <a:pt x="502" y="491"/>
                              </a:cubicBezTo>
                              <a:cubicBezTo>
                                <a:pt x="517" y="457"/>
                                <a:pt x="526" y="419"/>
                                <a:pt x="528" y="379"/>
                              </a:cubicBezTo>
                              <a:cubicBezTo>
                                <a:pt x="530" y="361"/>
                                <a:pt x="529" y="343"/>
                                <a:pt x="528" y="325"/>
                              </a:cubicBezTo>
                              <a:cubicBezTo>
                                <a:pt x="527" y="314"/>
                                <a:pt x="525" y="303"/>
                                <a:pt x="523" y="292"/>
                              </a:cubicBezTo>
                              <a:cubicBezTo>
                                <a:pt x="522" y="285"/>
                                <a:pt x="521" y="278"/>
                                <a:pt x="519" y="272"/>
                              </a:cubicBezTo>
                              <a:cubicBezTo>
                                <a:pt x="514" y="252"/>
                                <a:pt x="508" y="234"/>
                                <a:pt x="500" y="216"/>
                              </a:cubicBezTo>
                              <a:cubicBezTo>
                                <a:pt x="498" y="211"/>
                                <a:pt x="495" y="205"/>
                                <a:pt x="493" y="200"/>
                              </a:cubicBezTo>
                              <a:cubicBezTo>
                                <a:pt x="489" y="193"/>
                                <a:pt x="485" y="185"/>
                                <a:pt x="481" y="178"/>
                              </a:cubicBezTo>
                              <a:cubicBezTo>
                                <a:pt x="479" y="175"/>
                                <a:pt x="478" y="173"/>
                                <a:pt x="476" y="170"/>
                              </a:cubicBezTo>
                              <a:cubicBezTo>
                                <a:pt x="473" y="166"/>
                                <a:pt x="470" y="161"/>
                                <a:pt x="467" y="156"/>
                              </a:cubicBezTo>
                              <a:cubicBezTo>
                                <a:pt x="465" y="154"/>
                                <a:pt x="464" y="152"/>
                                <a:pt x="462" y="149"/>
                              </a:cubicBezTo>
                              <a:cubicBezTo>
                                <a:pt x="459" y="145"/>
                                <a:pt x="455" y="140"/>
                                <a:pt x="452" y="136"/>
                              </a:cubicBezTo>
                              <a:cubicBezTo>
                                <a:pt x="450" y="133"/>
                                <a:pt x="448" y="131"/>
                                <a:pt x="446" y="129"/>
                              </a:cubicBezTo>
                              <a:cubicBezTo>
                                <a:pt x="443" y="125"/>
                                <a:pt x="439" y="120"/>
                                <a:pt x="435" y="116"/>
                              </a:cubicBezTo>
                              <a:cubicBezTo>
                                <a:pt x="422" y="102"/>
                                <a:pt x="407" y="88"/>
                                <a:pt x="391" y="76"/>
                              </a:cubicBezTo>
                              <a:cubicBezTo>
                                <a:pt x="387" y="72"/>
                                <a:pt x="382" y="69"/>
                                <a:pt x="378" y="66"/>
                              </a:cubicBezTo>
                              <a:cubicBezTo>
                                <a:pt x="370" y="61"/>
                                <a:pt x="363" y="56"/>
                                <a:pt x="356" y="52"/>
                              </a:cubicBezTo>
                              <a:cubicBezTo>
                                <a:pt x="353" y="50"/>
                                <a:pt x="351" y="49"/>
                                <a:pt x="348" y="48"/>
                              </a:cubicBezTo>
                              <a:cubicBezTo>
                                <a:pt x="336" y="40"/>
                                <a:pt x="323" y="34"/>
                                <a:pt x="310" y="29"/>
                              </a:cubicBezTo>
                              <a:cubicBezTo>
                                <a:pt x="307" y="28"/>
                                <a:pt x="304" y="26"/>
                                <a:pt x="302" y="25"/>
                              </a:cubicBezTo>
                              <a:cubicBezTo>
                                <a:pt x="269" y="13"/>
                                <a:pt x="234" y="5"/>
                                <a:pt x="198" y="3"/>
                              </a:cubicBezTo>
                              <a:cubicBezTo>
                                <a:pt x="161" y="0"/>
                                <a:pt x="125" y="4"/>
                                <a:pt x="91" y="12"/>
                              </a:cubicBezTo>
                              <a:cubicBezTo>
                                <a:pt x="89" y="13"/>
                                <a:pt x="86" y="13"/>
                                <a:pt x="83" y="14"/>
                              </a:cubicBezTo>
                              <a:cubicBezTo>
                                <a:pt x="69" y="18"/>
                                <a:pt x="55" y="22"/>
                                <a:pt x="42" y="28"/>
                              </a:cubicBezTo>
                              <a:cubicBezTo>
                                <a:pt x="39" y="29"/>
                                <a:pt x="37" y="30"/>
                                <a:pt x="34" y="31"/>
                              </a:cubicBezTo>
                              <a:cubicBezTo>
                                <a:pt x="26" y="34"/>
                                <a:pt x="19" y="38"/>
                                <a:pt x="11" y="42"/>
                              </a:cubicBezTo>
                              <a:cubicBezTo>
                                <a:pt x="7" y="44"/>
                                <a:pt x="3" y="46"/>
                                <a:pt x="0" y="48"/>
                              </a:cubicBezTo>
                              <a:cubicBezTo>
                                <a:pt x="1" y="58"/>
                                <a:pt x="2" y="69"/>
                                <a:pt x="1" y="79"/>
                              </a:cubicBezTo>
                              <a:cubicBezTo>
                                <a:pt x="1" y="82"/>
                                <a:pt x="1" y="85"/>
                                <a:pt x="0" y="88"/>
                              </a:cubicBezTo>
                              <a:cubicBezTo>
                                <a:pt x="56" y="51"/>
                                <a:pt x="124" y="32"/>
                                <a:pt x="195" y="37"/>
                              </a:cubicBezTo>
                              <a:cubicBezTo>
                                <a:pt x="347" y="46"/>
                                <a:pt x="467" y="160"/>
                                <a:pt x="491" y="304"/>
                              </a:cubicBezTo>
                              <a:cubicBezTo>
                                <a:pt x="492" y="313"/>
                                <a:pt x="493" y="321"/>
                                <a:pt x="494" y="330"/>
                              </a:cubicBezTo>
                              <a:cubicBezTo>
                                <a:pt x="495" y="345"/>
                                <a:pt x="495" y="361"/>
                                <a:pt x="494" y="377"/>
                              </a:cubicBezTo>
                              <a:cubicBezTo>
                                <a:pt x="494" y="380"/>
                                <a:pt x="494" y="383"/>
                                <a:pt x="494" y="387"/>
                              </a:cubicBezTo>
                              <a:cubicBezTo>
                                <a:pt x="491" y="411"/>
                                <a:pt x="487" y="434"/>
                                <a:pt x="479" y="456"/>
                              </a:cubicBezTo>
                              <a:cubicBezTo>
                                <a:pt x="473" y="474"/>
                                <a:pt x="466" y="491"/>
                                <a:pt x="457" y="508"/>
                              </a:cubicBezTo>
                              <a:cubicBezTo>
                                <a:pt x="453" y="516"/>
                                <a:pt x="448" y="523"/>
                                <a:pt x="444" y="530"/>
                              </a:cubicBezTo>
                              <a:cubicBezTo>
                                <a:pt x="395" y="606"/>
                                <a:pt x="315" y="659"/>
                                <a:pt x="223" y="673"/>
                              </a:cubicBezTo>
                              <a:cubicBezTo>
                                <a:pt x="225" y="681"/>
                                <a:pt x="225" y="689"/>
                                <a:pt x="224" y="698"/>
                              </a:cubicBezTo>
                              <a:cubicBezTo>
                                <a:pt x="224" y="701"/>
                                <a:pt x="224" y="704"/>
                                <a:pt x="223" y="708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10"/>
                      <wps:cNvSpPr>
                        <a:spLocks/>
                      </wps:cNvSpPr>
                      <wps:spPr bwMode="auto">
                        <a:xfrm>
                          <a:off x="447675" y="952500"/>
                          <a:ext cx="375920" cy="429895"/>
                        </a:xfrm>
                        <a:custGeom>
                          <a:avLst/>
                          <a:gdLst>
                            <a:gd name="T0" fmla="*/ 61 w 112"/>
                            <a:gd name="T1" fmla="*/ 122 h 128"/>
                            <a:gd name="T2" fmla="*/ 7 w 112"/>
                            <a:gd name="T3" fmla="*/ 61 h 128"/>
                            <a:gd name="T4" fmla="*/ 68 w 112"/>
                            <a:gd name="T5" fmla="*/ 7 h 128"/>
                            <a:gd name="T6" fmla="*/ 89 w 112"/>
                            <a:gd name="T7" fmla="*/ 13 h 128"/>
                            <a:gd name="T8" fmla="*/ 90 w 112"/>
                            <a:gd name="T9" fmla="*/ 7 h 128"/>
                            <a:gd name="T10" fmla="*/ 68 w 112"/>
                            <a:gd name="T11" fmla="*/ 1 h 128"/>
                            <a:gd name="T12" fmla="*/ 27 w 112"/>
                            <a:gd name="T13" fmla="*/ 13 h 128"/>
                            <a:gd name="T14" fmla="*/ 18 w 112"/>
                            <a:gd name="T15" fmla="*/ 21 h 128"/>
                            <a:gd name="T16" fmla="*/ 8 w 112"/>
                            <a:gd name="T17" fmla="*/ 36 h 128"/>
                            <a:gd name="T18" fmla="*/ 1 w 112"/>
                            <a:gd name="T19" fmla="*/ 61 h 128"/>
                            <a:gd name="T20" fmla="*/ 13 w 112"/>
                            <a:gd name="T21" fmla="*/ 102 h 128"/>
                            <a:gd name="T22" fmla="*/ 31 w 112"/>
                            <a:gd name="T23" fmla="*/ 118 h 128"/>
                            <a:gd name="T24" fmla="*/ 60 w 112"/>
                            <a:gd name="T25" fmla="*/ 128 h 128"/>
                            <a:gd name="T26" fmla="*/ 78 w 112"/>
                            <a:gd name="T27" fmla="*/ 127 h 128"/>
                            <a:gd name="T28" fmla="*/ 81 w 112"/>
                            <a:gd name="T29" fmla="*/ 126 h 128"/>
                            <a:gd name="T30" fmla="*/ 91 w 112"/>
                            <a:gd name="T31" fmla="*/ 122 h 128"/>
                            <a:gd name="T32" fmla="*/ 111 w 112"/>
                            <a:gd name="T33" fmla="*/ 108 h 128"/>
                            <a:gd name="T34" fmla="*/ 112 w 112"/>
                            <a:gd name="T35" fmla="*/ 106 h 128"/>
                            <a:gd name="T36" fmla="*/ 109 w 112"/>
                            <a:gd name="T37" fmla="*/ 101 h 128"/>
                            <a:gd name="T38" fmla="*/ 61 w 112"/>
                            <a:gd name="T39" fmla="*/ 122 h 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12" h="128">
                              <a:moveTo>
                                <a:pt x="61" y="122"/>
                              </a:moveTo>
                              <a:cubicBezTo>
                                <a:pt x="29" y="120"/>
                                <a:pt x="5" y="92"/>
                                <a:pt x="7" y="61"/>
                              </a:cubicBezTo>
                              <a:cubicBezTo>
                                <a:pt x="9" y="29"/>
                                <a:pt x="36" y="5"/>
                                <a:pt x="68" y="7"/>
                              </a:cubicBezTo>
                              <a:cubicBezTo>
                                <a:pt x="76" y="8"/>
                                <a:pt x="83" y="10"/>
                                <a:pt x="89" y="13"/>
                              </a:cubicBezTo>
                              <a:cubicBezTo>
                                <a:pt x="89" y="11"/>
                                <a:pt x="90" y="9"/>
                                <a:pt x="90" y="7"/>
                              </a:cubicBezTo>
                              <a:cubicBezTo>
                                <a:pt x="83" y="4"/>
                                <a:pt x="76" y="2"/>
                                <a:pt x="68" y="1"/>
                              </a:cubicBezTo>
                              <a:cubicBezTo>
                                <a:pt x="53" y="0"/>
                                <a:pt x="39" y="5"/>
                                <a:pt x="27" y="13"/>
                              </a:cubicBezTo>
                              <a:cubicBezTo>
                                <a:pt x="24" y="16"/>
                                <a:pt x="21" y="18"/>
                                <a:pt x="18" y="21"/>
                              </a:cubicBezTo>
                              <a:cubicBezTo>
                                <a:pt x="14" y="26"/>
                                <a:pt x="10" y="31"/>
                                <a:pt x="8" y="36"/>
                              </a:cubicBezTo>
                              <a:cubicBezTo>
                                <a:pt x="4" y="44"/>
                                <a:pt x="2" y="52"/>
                                <a:pt x="1" y="61"/>
                              </a:cubicBezTo>
                              <a:cubicBezTo>
                                <a:pt x="0" y="76"/>
                                <a:pt x="5" y="90"/>
                                <a:pt x="13" y="102"/>
                              </a:cubicBezTo>
                              <a:cubicBezTo>
                                <a:pt x="18" y="108"/>
                                <a:pt x="24" y="114"/>
                                <a:pt x="31" y="118"/>
                              </a:cubicBezTo>
                              <a:cubicBezTo>
                                <a:pt x="39" y="124"/>
                                <a:pt x="49" y="127"/>
                                <a:pt x="60" y="128"/>
                              </a:cubicBezTo>
                              <a:cubicBezTo>
                                <a:pt x="66" y="128"/>
                                <a:pt x="72" y="128"/>
                                <a:pt x="78" y="127"/>
                              </a:cubicBezTo>
                              <a:cubicBezTo>
                                <a:pt x="79" y="126"/>
                                <a:pt x="80" y="126"/>
                                <a:pt x="81" y="126"/>
                              </a:cubicBezTo>
                              <a:cubicBezTo>
                                <a:pt x="84" y="125"/>
                                <a:pt x="88" y="124"/>
                                <a:pt x="91" y="122"/>
                              </a:cubicBezTo>
                              <a:cubicBezTo>
                                <a:pt x="98" y="119"/>
                                <a:pt x="105" y="114"/>
                                <a:pt x="111" y="108"/>
                              </a:cubicBezTo>
                              <a:cubicBezTo>
                                <a:pt x="111" y="107"/>
                                <a:pt x="112" y="107"/>
                                <a:pt x="112" y="106"/>
                              </a:cubicBezTo>
                              <a:cubicBezTo>
                                <a:pt x="111" y="105"/>
                                <a:pt x="110" y="103"/>
                                <a:pt x="109" y="101"/>
                              </a:cubicBezTo>
                              <a:cubicBezTo>
                                <a:pt x="97" y="115"/>
                                <a:pt x="80" y="123"/>
                                <a:pt x="61" y="122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11"/>
                      <wps:cNvSpPr>
                        <a:spLocks/>
                      </wps:cNvSpPr>
                      <wps:spPr bwMode="auto">
                        <a:xfrm>
                          <a:off x="4267200" y="66675"/>
                          <a:ext cx="2369185" cy="2942590"/>
                        </a:xfrm>
                        <a:custGeom>
                          <a:avLst/>
                          <a:gdLst>
                            <a:gd name="T0" fmla="*/ 412 w 706"/>
                            <a:gd name="T1" fmla="*/ 831 h 876"/>
                            <a:gd name="T2" fmla="*/ 194 w 706"/>
                            <a:gd name="T3" fmla="*/ 748 h 876"/>
                            <a:gd name="T4" fmla="*/ 179 w 706"/>
                            <a:gd name="T5" fmla="*/ 736 h 876"/>
                            <a:gd name="T6" fmla="*/ 157 w 706"/>
                            <a:gd name="T7" fmla="*/ 715 h 876"/>
                            <a:gd name="T8" fmla="*/ 46 w 706"/>
                            <a:gd name="T9" fmla="*/ 491 h 876"/>
                            <a:gd name="T10" fmla="*/ 43 w 706"/>
                            <a:gd name="T11" fmla="*/ 461 h 876"/>
                            <a:gd name="T12" fmla="*/ 42 w 706"/>
                            <a:gd name="T13" fmla="*/ 441 h 876"/>
                            <a:gd name="T14" fmla="*/ 43 w 706"/>
                            <a:gd name="T15" fmla="*/ 412 h 876"/>
                            <a:gd name="T16" fmla="*/ 462 w 706"/>
                            <a:gd name="T17" fmla="*/ 43 h 876"/>
                            <a:gd name="T18" fmla="*/ 677 w 706"/>
                            <a:gd name="T19" fmla="*/ 124 h 876"/>
                            <a:gd name="T20" fmla="*/ 706 w 706"/>
                            <a:gd name="T21" fmla="*/ 94 h 876"/>
                            <a:gd name="T22" fmla="*/ 687 w 706"/>
                            <a:gd name="T23" fmla="*/ 79 h 876"/>
                            <a:gd name="T24" fmla="*/ 669 w 706"/>
                            <a:gd name="T25" fmla="*/ 68 h 876"/>
                            <a:gd name="T26" fmla="*/ 632 w 706"/>
                            <a:gd name="T27" fmla="*/ 47 h 876"/>
                            <a:gd name="T28" fmla="*/ 613 w 706"/>
                            <a:gd name="T29" fmla="*/ 38 h 876"/>
                            <a:gd name="T30" fmla="*/ 593 w 706"/>
                            <a:gd name="T31" fmla="*/ 30 h 876"/>
                            <a:gd name="T32" fmla="*/ 531 w 706"/>
                            <a:gd name="T33" fmla="*/ 11 h 876"/>
                            <a:gd name="T34" fmla="*/ 520 w 706"/>
                            <a:gd name="T35" fmla="*/ 9 h 876"/>
                            <a:gd name="T36" fmla="*/ 465 w 706"/>
                            <a:gd name="T37" fmla="*/ 2 h 876"/>
                            <a:gd name="T38" fmla="*/ 410 w 706"/>
                            <a:gd name="T39" fmla="*/ 2 h 876"/>
                            <a:gd name="T40" fmla="*/ 399 w 706"/>
                            <a:gd name="T41" fmla="*/ 2 h 876"/>
                            <a:gd name="T42" fmla="*/ 335 w 706"/>
                            <a:gd name="T43" fmla="*/ 13 h 876"/>
                            <a:gd name="T44" fmla="*/ 314 w 706"/>
                            <a:gd name="T45" fmla="*/ 18 h 876"/>
                            <a:gd name="T46" fmla="*/ 294 w 706"/>
                            <a:gd name="T47" fmla="*/ 25 h 876"/>
                            <a:gd name="T48" fmla="*/ 254 w 706"/>
                            <a:gd name="T49" fmla="*/ 41 h 876"/>
                            <a:gd name="T50" fmla="*/ 235 w 706"/>
                            <a:gd name="T51" fmla="*/ 50 h 876"/>
                            <a:gd name="T52" fmla="*/ 165 w 706"/>
                            <a:gd name="T53" fmla="*/ 96 h 876"/>
                            <a:gd name="T54" fmla="*/ 149 w 706"/>
                            <a:gd name="T55" fmla="*/ 109 h 876"/>
                            <a:gd name="T56" fmla="*/ 119 w 706"/>
                            <a:gd name="T57" fmla="*/ 139 h 876"/>
                            <a:gd name="T58" fmla="*/ 1 w 706"/>
                            <a:gd name="T59" fmla="*/ 409 h 876"/>
                            <a:gd name="T60" fmla="*/ 1 w 706"/>
                            <a:gd name="T61" fmla="*/ 425 h 876"/>
                            <a:gd name="T62" fmla="*/ 0 w 706"/>
                            <a:gd name="T63" fmla="*/ 443 h 876"/>
                            <a:gd name="T64" fmla="*/ 2 w 706"/>
                            <a:gd name="T65" fmla="*/ 470 h 876"/>
                            <a:gd name="T66" fmla="*/ 147 w 706"/>
                            <a:gd name="T67" fmla="*/ 763 h 876"/>
                            <a:gd name="T68" fmla="*/ 167 w 706"/>
                            <a:gd name="T69" fmla="*/ 780 h 876"/>
                            <a:gd name="T70" fmla="*/ 167 w 706"/>
                            <a:gd name="T71" fmla="*/ 780 h 876"/>
                            <a:gd name="T72" fmla="*/ 182 w 706"/>
                            <a:gd name="T73" fmla="*/ 791 h 876"/>
                            <a:gd name="T74" fmla="*/ 302 w 706"/>
                            <a:gd name="T75" fmla="*/ 852 h 876"/>
                            <a:gd name="T76" fmla="*/ 409 w 706"/>
                            <a:gd name="T77" fmla="*/ 873 h 876"/>
                            <a:gd name="T78" fmla="*/ 544 w 706"/>
                            <a:gd name="T79" fmla="*/ 861 h 876"/>
                            <a:gd name="T80" fmla="*/ 520 w 706"/>
                            <a:gd name="T81" fmla="*/ 823 h 876"/>
                            <a:gd name="T82" fmla="*/ 412 w 706"/>
                            <a:gd name="T83" fmla="*/ 831 h 8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06" h="876">
                              <a:moveTo>
                                <a:pt x="412" y="831"/>
                              </a:moveTo>
                              <a:cubicBezTo>
                                <a:pt x="329" y="826"/>
                                <a:pt x="255" y="796"/>
                                <a:pt x="194" y="748"/>
                              </a:cubicBezTo>
                              <a:cubicBezTo>
                                <a:pt x="189" y="744"/>
                                <a:pt x="184" y="740"/>
                                <a:pt x="179" y="736"/>
                              </a:cubicBezTo>
                              <a:cubicBezTo>
                                <a:pt x="171" y="729"/>
                                <a:pt x="164" y="722"/>
                                <a:pt x="157" y="715"/>
                              </a:cubicBezTo>
                              <a:cubicBezTo>
                                <a:pt x="98" y="655"/>
                                <a:pt x="58" y="577"/>
                                <a:pt x="46" y="491"/>
                              </a:cubicBezTo>
                              <a:cubicBezTo>
                                <a:pt x="45" y="481"/>
                                <a:pt x="44" y="471"/>
                                <a:pt x="43" y="461"/>
                              </a:cubicBezTo>
                              <a:cubicBezTo>
                                <a:pt x="43" y="454"/>
                                <a:pt x="42" y="448"/>
                                <a:pt x="42" y="441"/>
                              </a:cubicBezTo>
                              <a:cubicBezTo>
                                <a:pt x="42" y="431"/>
                                <a:pt x="43" y="422"/>
                                <a:pt x="43" y="412"/>
                              </a:cubicBezTo>
                              <a:cubicBezTo>
                                <a:pt x="57" y="195"/>
                                <a:pt x="245" y="29"/>
                                <a:pt x="462" y="43"/>
                              </a:cubicBezTo>
                              <a:cubicBezTo>
                                <a:pt x="543" y="49"/>
                                <a:pt x="617" y="78"/>
                                <a:pt x="677" y="124"/>
                              </a:cubicBezTo>
                              <a:cubicBezTo>
                                <a:pt x="684" y="111"/>
                                <a:pt x="694" y="101"/>
                                <a:pt x="706" y="94"/>
                              </a:cubicBezTo>
                              <a:cubicBezTo>
                                <a:pt x="700" y="89"/>
                                <a:pt x="693" y="84"/>
                                <a:pt x="687" y="79"/>
                              </a:cubicBezTo>
                              <a:cubicBezTo>
                                <a:pt x="681" y="75"/>
                                <a:pt x="675" y="71"/>
                                <a:pt x="669" y="68"/>
                              </a:cubicBezTo>
                              <a:cubicBezTo>
                                <a:pt x="657" y="60"/>
                                <a:pt x="645" y="53"/>
                                <a:pt x="632" y="47"/>
                              </a:cubicBezTo>
                              <a:cubicBezTo>
                                <a:pt x="626" y="44"/>
                                <a:pt x="620" y="41"/>
                                <a:pt x="613" y="38"/>
                              </a:cubicBezTo>
                              <a:cubicBezTo>
                                <a:pt x="607" y="35"/>
                                <a:pt x="600" y="32"/>
                                <a:pt x="593" y="30"/>
                              </a:cubicBezTo>
                              <a:cubicBezTo>
                                <a:pt x="573" y="22"/>
                                <a:pt x="553" y="16"/>
                                <a:pt x="531" y="11"/>
                              </a:cubicBezTo>
                              <a:cubicBezTo>
                                <a:pt x="528" y="10"/>
                                <a:pt x="524" y="9"/>
                                <a:pt x="520" y="9"/>
                              </a:cubicBezTo>
                              <a:cubicBezTo>
                                <a:pt x="502" y="5"/>
                                <a:pt x="484" y="3"/>
                                <a:pt x="465" y="2"/>
                              </a:cubicBezTo>
                              <a:cubicBezTo>
                                <a:pt x="446" y="0"/>
                                <a:pt x="428" y="0"/>
                                <a:pt x="410" y="2"/>
                              </a:cubicBezTo>
                              <a:cubicBezTo>
                                <a:pt x="406" y="2"/>
                                <a:pt x="402" y="2"/>
                                <a:pt x="399" y="2"/>
                              </a:cubicBezTo>
                              <a:cubicBezTo>
                                <a:pt x="377" y="4"/>
                                <a:pt x="355" y="8"/>
                                <a:pt x="335" y="13"/>
                              </a:cubicBezTo>
                              <a:cubicBezTo>
                                <a:pt x="328" y="15"/>
                                <a:pt x="321" y="16"/>
                                <a:pt x="314" y="18"/>
                              </a:cubicBezTo>
                              <a:cubicBezTo>
                                <a:pt x="307" y="20"/>
                                <a:pt x="300" y="23"/>
                                <a:pt x="294" y="25"/>
                              </a:cubicBezTo>
                              <a:cubicBezTo>
                                <a:pt x="280" y="30"/>
                                <a:pt x="267" y="35"/>
                                <a:pt x="254" y="41"/>
                              </a:cubicBezTo>
                              <a:cubicBezTo>
                                <a:pt x="248" y="44"/>
                                <a:pt x="242" y="47"/>
                                <a:pt x="235" y="50"/>
                              </a:cubicBezTo>
                              <a:cubicBezTo>
                                <a:pt x="210" y="63"/>
                                <a:pt x="187" y="79"/>
                                <a:pt x="165" y="96"/>
                              </a:cubicBezTo>
                              <a:cubicBezTo>
                                <a:pt x="160" y="100"/>
                                <a:pt x="154" y="105"/>
                                <a:pt x="149" y="109"/>
                              </a:cubicBezTo>
                              <a:cubicBezTo>
                                <a:pt x="139" y="119"/>
                                <a:pt x="128" y="128"/>
                                <a:pt x="119" y="139"/>
                              </a:cubicBezTo>
                              <a:cubicBezTo>
                                <a:pt x="52" y="210"/>
                                <a:pt x="8" y="304"/>
                                <a:pt x="1" y="409"/>
                              </a:cubicBezTo>
                              <a:cubicBezTo>
                                <a:pt x="1" y="414"/>
                                <a:pt x="1" y="420"/>
                                <a:pt x="1" y="425"/>
                              </a:cubicBezTo>
                              <a:cubicBezTo>
                                <a:pt x="0" y="431"/>
                                <a:pt x="0" y="437"/>
                                <a:pt x="0" y="443"/>
                              </a:cubicBezTo>
                              <a:cubicBezTo>
                                <a:pt x="1" y="452"/>
                                <a:pt x="1" y="461"/>
                                <a:pt x="2" y="470"/>
                              </a:cubicBezTo>
                              <a:cubicBezTo>
                                <a:pt x="10" y="585"/>
                                <a:pt x="64" y="689"/>
                                <a:pt x="147" y="763"/>
                              </a:cubicBezTo>
                              <a:cubicBezTo>
                                <a:pt x="153" y="769"/>
                                <a:pt x="160" y="775"/>
                                <a:pt x="167" y="780"/>
                              </a:cubicBezTo>
                              <a:cubicBezTo>
                                <a:pt x="167" y="780"/>
                                <a:pt x="167" y="780"/>
                                <a:pt x="167" y="780"/>
                              </a:cubicBezTo>
                              <a:cubicBezTo>
                                <a:pt x="172" y="784"/>
                                <a:pt x="177" y="788"/>
                                <a:pt x="182" y="791"/>
                              </a:cubicBezTo>
                              <a:cubicBezTo>
                                <a:pt x="218" y="817"/>
                                <a:pt x="258" y="838"/>
                                <a:pt x="302" y="852"/>
                              </a:cubicBezTo>
                              <a:cubicBezTo>
                                <a:pt x="336" y="864"/>
                                <a:pt x="372" y="871"/>
                                <a:pt x="409" y="873"/>
                              </a:cubicBezTo>
                              <a:cubicBezTo>
                                <a:pt x="456" y="876"/>
                                <a:pt x="501" y="871"/>
                                <a:pt x="544" y="861"/>
                              </a:cubicBezTo>
                              <a:cubicBezTo>
                                <a:pt x="534" y="850"/>
                                <a:pt x="526" y="837"/>
                                <a:pt x="520" y="823"/>
                              </a:cubicBezTo>
                              <a:cubicBezTo>
                                <a:pt x="485" y="831"/>
                                <a:pt x="449" y="834"/>
                                <a:pt x="412" y="831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12"/>
                      <wps:cNvSpPr>
                        <a:spLocks/>
                      </wps:cNvSpPr>
                      <wps:spPr bwMode="auto">
                        <a:xfrm>
                          <a:off x="6772275" y="781050"/>
                          <a:ext cx="442595" cy="1702435"/>
                        </a:xfrm>
                        <a:custGeom>
                          <a:avLst/>
                          <a:gdLst>
                            <a:gd name="T0" fmla="*/ 30 w 132"/>
                            <a:gd name="T1" fmla="*/ 25 h 507"/>
                            <a:gd name="T2" fmla="*/ 84 w 132"/>
                            <a:gd name="T3" fmla="*/ 251 h 507"/>
                            <a:gd name="T4" fmla="*/ 0 w 132"/>
                            <a:gd name="T5" fmla="*/ 469 h 507"/>
                            <a:gd name="T6" fmla="*/ 23 w 132"/>
                            <a:gd name="T7" fmla="*/ 507 h 507"/>
                            <a:gd name="T8" fmla="*/ 126 w 132"/>
                            <a:gd name="T9" fmla="*/ 253 h 507"/>
                            <a:gd name="T10" fmla="*/ 64 w 132"/>
                            <a:gd name="T11" fmla="*/ 0 h 507"/>
                            <a:gd name="T12" fmla="*/ 30 w 132"/>
                            <a:gd name="T13" fmla="*/ 25 h 5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32" h="507">
                              <a:moveTo>
                                <a:pt x="30" y="25"/>
                              </a:moveTo>
                              <a:cubicBezTo>
                                <a:pt x="69" y="91"/>
                                <a:pt x="89" y="169"/>
                                <a:pt x="84" y="251"/>
                              </a:cubicBezTo>
                              <a:cubicBezTo>
                                <a:pt x="79" y="333"/>
                                <a:pt x="48" y="409"/>
                                <a:pt x="0" y="469"/>
                              </a:cubicBezTo>
                              <a:cubicBezTo>
                                <a:pt x="10" y="480"/>
                                <a:pt x="18" y="493"/>
                                <a:pt x="23" y="507"/>
                              </a:cubicBezTo>
                              <a:cubicBezTo>
                                <a:pt x="82" y="438"/>
                                <a:pt x="119" y="350"/>
                                <a:pt x="126" y="253"/>
                              </a:cubicBezTo>
                              <a:cubicBezTo>
                                <a:pt x="132" y="161"/>
                                <a:pt x="108" y="74"/>
                                <a:pt x="64" y="0"/>
                              </a:cubicBezTo>
                              <a:cubicBezTo>
                                <a:pt x="55" y="11"/>
                                <a:pt x="43" y="20"/>
                                <a:pt x="30" y="25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13"/>
                      <wps:cNvSpPr>
                        <a:spLocks noEditPoints="1"/>
                      </wps:cNvSpPr>
                      <wps:spPr bwMode="auto">
                        <a:xfrm>
                          <a:off x="2505075" y="3438525"/>
                          <a:ext cx="1476375" cy="1484630"/>
                        </a:xfrm>
                        <a:custGeom>
                          <a:avLst/>
                          <a:gdLst>
                            <a:gd name="T0" fmla="*/ 231 w 440"/>
                            <a:gd name="T1" fmla="*/ 8 h 442"/>
                            <a:gd name="T2" fmla="*/ 1 w 440"/>
                            <a:gd name="T3" fmla="*/ 210 h 442"/>
                            <a:gd name="T4" fmla="*/ 10 w 440"/>
                            <a:gd name="T5" fmla="*/ 285 h 442"/>
                            <a:gd name="T6" fmla="*/ 17 w 440"/>
                            <a:gd name="T7" fmla="*/ 305 h 442"/>
                            <a:gd name="T8" fmla="*/ 25 w 440"/>
                            <a:gd name="T9" fmla="*/ 324 h 442"/>
                            <a:gd name="T10" fmla="*/ 36 w 440"/>
                            <a:gd name="T11" fmla="*/ 342 h 442"/>
                            <a:gd name="T12" fmla="*/ 48 w 440"/>
                            <a:gd name="T13" fmla="*/ 358 h 442"/>
                            <a:gd name="T14" fmla="*/ 62 w 440"/>
                            <a:gd name="T15" fmla="*/ 374 h 442"/>
                            <a:gd name="T16" fmla="*/ 77 w 440"/>
                            <a:gd name="T17" fmla="*/ 388 h 442"/>
                            <a:gd name="T18" fmla="*/ 102 w 440"/>
                            <a:gd name="T19" fmla="*/ 407 h 442"/>
                            <a:gd name="T20" fmla="*/ 203 w 440"/>
                            <a:gd name="T21" fmla="*/ 440 h 442"/>
                            <a:gd name="T22" fmla="*/ 307 w 440"/>
                            <a:gd name="T23" fmla="*/ 420 h 442"/>
                            <a:gd name="T24" fmla="*/ 335 w 440"/>
                            <a:gd name="T25" fmla="*/ 405 h 442"/>
                            <a:gd name="T26" fmla="*/ 352 w 440"/>
                            <a:gd name="T27" fmla="*/ 393 h 442"/>
                            <a:gd name="T28" fmla="*/ 367 w 440"/>
                            <a:gd name="T29" fmla="*/ 379 h 442"/>
                            <a:gd name="T30" fmla="*/ 381 w 440"/>
                            <a:gd name="T31" fmla="*/ 364 h 442"/>
                            <a:gd name="T32" fmla="*/ 394 w 440"/>
                            <a:gd name="T33" fmla="*/ 348 h 442"/>
                            <a:gd name="T34" fmla="*/ 405 w 440"/>
                            <a:gd name="T35" fmla="*/ 330 h 442"/>
                            <a:gd name="T36" fmla="*/ 415 w 440"/>
                            <a:gd name="T37" fmla="*/ 311 h 442"/>
                            <a:gd name="T38" fmla="*/ 433 w 440"/>
                            <a:gd name="T39" fmla="*/ 238 h 442"/>
                            <a:gd name="T40" fmla="*/ 231 w 440"/>
                            <a:gd name="T41" fmla="*/ 8 h 442"/>
                            <a:gd name="T42" fmla="*/ 412 w 440"/>
                            <a:gd name="T43" fmla="*/ 236 h 442"/>
                            <a:gd name="T44" fmla="*/ 204 w 440"/>
                            <a:gd name="T45" fmla="*/ 419 h 442"/>
                            <a:gd name="T46" fmla="*/ 22 w 440"/>
                            <a:gd name="T47" fmla="*/ 211 h 442"/>
                            <a:gd name="T48" fmla="*/ 230 w 440"/>
                            <a:gd name="T49" fmla="*/ 29 h 442"/>
                            <a:gd name="T50" fmla="*/ 412 w 440"/>
                            <a:gd name="T51" fmla="*/ 236 h 4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440" h="442">
                              <a:moveTo>
                                <a:pt x="231" y="8"/>
                              </a:moveTo>
                              <a:cubicBezTo>
                                <a:pt x="112" y="0"/>
                                <a:pt x="9" y="91"/>
                                <a:pt x="1" y="210"/>
                              </a:cubicBezTo>
                              <a:cubicBezTo>
                                <a:pt x="0" y="236"/>
                                <a:pt x="3" y="261"/>
                                <a:pt x="10" y="285"/>
                              </a:cubicBezTo>
                              <a:cubicBezTo>
                                <a:pt x="12" y="292"/>
                                <a:pt x="14" y="298"/>
                                <a:pt x="17" y="305"/>
                              </a:cubicBezTo>
                              <a:cubicBezTo>
                                <a:pt x="19" y="311"/>
                                <a:pt x="22" y="318"/>
                                <a:pt x="25" y="324"/>
                              </a:cubicBezTo>
                              <a:cubicBezTo>
                                <a:pt x="29" y="330"/>
                                <a:pt x="32" y="336"/>
                                <a:pt x="36" y="342"/>
                              </a:cubicBezTo>
                              <a:cubicBezTo>
                                <a:pt x="40" y="347"/>
                                <a:pt x="44" y="353"/>
                                <a:pt x="48" y="358"/>
                              </a:cubicBezTo>
                              <a:cubicBezTo>
                                <a:pt x="52" y="364"/>
                                <a:pt x="57" y="369"/>
                                <a:pt x="62" y="374"/>
                              </a:cubicBezTo>
                              <a:cubicBezTo>
                                <a:pt x="66" y="379"/>
                                <a:pt x="72" y="384"/>
                                <a:pt x="77" y="388"/>
                              </a:cubicBezTo>
                              <a:cubicBezTo>
                                <a:pt x="85" y="395"/>
                                <a:pt x="93" y="401"/>
                                <a:pt x="102" y="407"/>
                              </a:cubicBezTo>
                              <a:cubicBezTo>
                                <a:pt x="131" y="425"/>
                                <a:pt x="166" y="437"/>
                                <a:pt x="203" y="440"/>
                              </a:cubicBezTo>
                              <a:cubicBezTo>
                                <a:pt x="240" y="442"/>
                                <a:pt x="276" y="435"/>
                                <a:pt x="307" y="420"/>
                              </a:cubicBezTo>
                              <a:cubicBezTo>
                                <a:pt x="317" y="416"/>
                                <a:pt x="326" y="411"/>
                                <a:pt x="335" y="405"/>
                              </a:cubicBezTo>
                              <a:cubicBezTo>
                                <a:pt x="341" y="401"/>
                                <a:pt x="346" y="397"/>
                                <a:pt x="352" y="393"/>
                              </a:cubicBezTo>
                              <a:cubicBezTo>
                                <a:pt x="357" y="388"/>
                                <a:pt x="362" y="384"/>
                                <a:pt x="367" y="379"/>
                              </a:cubicBezTo>
                              <a:cubicBezTo>
                                <a:pt x="372" y="374"/>
                                <a:pt x="377" y="369"/>
                                <a:pt x="381" y="364"/>
                              </a:cubicBezTo>
                              <a:cubicBezTo>
                                <a:pt x="386" y="359"/>
                                <a:pt x="390" y="353"/>
                                <a:pt x="394" y="348"/>
                              </a:cubicBezTo>
                              <a:cubicBezTo>
                                <a:pt x="398" y="342"/>
                                <a:pt x="402" y="336"/>
                                <a:pt x="405" y="330"/>
                              </a:cubicBezTo>
                              <a:cubicBezTo>
                                <a:pt x="409" y="324"/>
                                <a:pt x="412" y="317"/>
                                <a:pt x="415" y="311"/>
                              </a:cubicBezTo>
                              <a:cubicBezTo>
                                <a:pt x="425" y="288"/>
                                <a:pt x="431" y="264"/>
                                <a:pt x="433" y="238"/>
                              </a:cubicBezTo>
                              <a:cubicBezTo>
                                <a:pt x="440" y="119"/>
                                <a:pt x="350" y="16"/>
                                <a:pt x="231" y="8"/>
                              </a:cubicBezTo>
                              <a:close/>
                              <a:moveTo>
                                <a:pt x="412" y="236"/>
                              </a:moveTo>
                              <a:cubicBezTo>
                                <a:pt x="405" y="344"/>
                                <a:pt x="312" y="426"/>
                                <a:pt x="204" y="419"/>
                              </a:cubicBezTo>
                              <a:cubicBezTo>
                                <a:pt x="97" y="412"/>
                                <a:pt x="15" y="319"/>
                                <a:pt x="22" y="211"/>
                              </a:cubicBezTo>
                              <a:cubicBezTo>
                                <a:pt x="29" y="104"/>
                                <a:pt x="122" y="22"/>
                                <a:pt x="230" y="29"/>
                              </a:cubicBezTo>
                              <a:cubicBezTo>
                                <a:pt x="337" y="36"/>
                                <a:pt x="419" y="129"/>
                                <a:pt x="412" y="236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14"/>
                      <wps:cNvSpPr>
                        <a:spLocks/>
                      </wps:cNvSpPr>
                      <wps:spPr bwMode="auto">
                        <a:xfrm>
                          <a:off x="6286500" y="2562225"/>
                          <a:ext cx="1106805" cy="1104900"/>
                        </a:xfrm>
                        <a:custGeom>
                          <a:avLst/>
                          <a:gdLst>
                            <a:gd name="T0" fmla="*/ 326 w 330"/>
                            <a:gd name="T1" fmla="*/ 126 h 329"/>
                            <a:gd name="T2" fmla="*/ 321 w 330"/>
                            <a:gd name="T3" fmla="*/ 110 h 329"/>
                            <a:gd name="T4" fmla="*/ 315 w 330"/>
                            <a:gd name="T5" fmla="*/ 96 h 329"/>
                            <a:gd name="T6" fmla="*/ 312 w 330"/>
                            <a:gd name="T7" fmla="*/ 88 h 329"/>
                            <a:gd name="T8" fmla="*/ 304 w 330"/>
                            <a:gd name="T9" fmla="*/ 75 h 329"/>
                            <a:gd name="T10" fmla="*/ 294 w 330"/>
                            <a:gd name="T11" fmla="*/ 62 h 329"/>
                            <a:gd name="T12" fmla="*/ 289 w 330"/>
                            <a:gd name="T13" fmla="*/ 56 h 329"/>
                            <a:gd name="T14" fmla="*/ 273 w 330"/>
                            <a:gd name="T15" fmla="*/ 39 h 329"/>
                            <a:gd name="T16" fmla="*/ 253 w 330"/>
                            <a:gd name="T17" fmla="*/ 25 h 329"/>
                            <a:gd name="T18" fmla="*/ 240 w 330"/>
                            <a:gd name="T19" fmla="*/ 17 h 329"/>
                            <a:gd name="T20" fmla="*/ 225 w 330"/>
                            <a:gd name="T21" fmla="*/ 11 h 329"/>
                            <a:gd name="T22" fmla="*/ 210 w 330"/>
                            <a:gd name="T23" fmla="*/ 6 h 329"/>
                            <a:gd name="T24" fmla="*/ 177 w 330"/>
                            <a:gd name="T25" fmla="*/ 0 h 329"/>
                            <a:gd name="T26" fmla="*/ 175 w 330"/>
                            <a:gd name="T27" fmla="*/ 0 h 329"/>
                            <a:gd name="T28" fmla="*/ 177 w 330"/>
                            <a:gd name="T29" fmla="*/ 16 h 329"/>
                            <a:gd name="T30" fmla="*/ 314 w 330"/>
                            <a:gd name="T31" fmla="*/ 174 h 329"/>
                            <a:gd name="T32" fmla="*/ 157 w 330"/>
                            <a:gd name="T33" fmla="*/ 312 h 329"/>
                            <a:gd name="T34" fmla="*/ 18 w 330"/>
                            <a:gd name="T35" fmla="*/ 162 h 329"/>
                            <a:gd name="T36" fmla="*/ 2 w 330"/>
                            <a:gd name="T37" fmla="*/ 158 h 329"/>
                            <a:gd name="T38" fmla="*/ 54 w 330"/>
                            <a:gd name="T39" fmla="*/ 284 h 329"/>
                            <a:gd name="T40" fmla="*/ 72 w 330"/>
                            <a:gd name="T41" fmla="*/ 299 h 329"/>
                            <a:gd name="T42" fmla="*/ 107 w 330"/>
                            <a:gd name="T43" fmla="*/ 317 h 329"/>
                            <a:gd name="T44" fmla="*/ 123 w 330"/>
                            <a:gd name="T45" fmla="*/ 322 h 329"/>
                            <a:gd name="T46" fmla="*/ 156 w 330"/>
                            <a:gd name="T47" fmla="*/ 328 h 329"/>
                            <a:gd name="T48" fmla="*/ 189 w 330"/>
                            <a:gd name="T49" fmla="*/ 327 h 329"/>
                            <a:gd name="T50" fmla="*/ 205 w 330"/>
                            <a:gd name="T51" fmla="*/ 324 h 329"/>
                            <a:gd name="T52" fmla="*/ 239 w 330"/>
                            <a:gd name="T53" fmla="*/ 311 h 329"/>
                            <a:gd name="T54" fmla="*/ 246 w 330"/>
                            <a:gd name="T55" fmla="*/ 307 h 329"/>
                            <a:gd name="T56" fmla="*/ 259 w 330"/>
                            <a:gd name="T57" fmla="*/ 299 h 329"/>
                            <a:gd name="T58" fmla="*/ 274 w 330"/>
                            <a:gd name="T59" fmla="*/ 287 h 329"/>
                            <a:gd name="T60" fmla="*/ 305 w 330"/>
                            <a:gd name="T61" fmla="*/ 251 h 329"/>
                            <a:gd name="T62" fmla="*/ 313 w 330"/>
                            <a:gd name="T63" fmla="*/ 238 h 329"/>
                            <a:gd name="T64" fmla="*/ 330 w 330"/>
                            <a:gd name="T65" fmla="*/ 175 h 329"/>
                            <a:gd name="T66" fmla="*/ 330 w 330"/>
                            <a:gd name="T67" fmla="*/ 166 h 329"/>
                            <a:gd name="T68" fmla="*/ 329 w 330"/>
                            <a:gd name="T69" fmla="*/ 142 h 329"/>
                            <a:gd name="T70" fmla="*/ 326 w 330"/>
                            <a:gd name="T71" fmla="*/ 126 h 3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30" h="329">
                              <a:moveTo>
                                <a:pt x="326" y="126"/>
                              </a:moveTo>
                              <a:cubicBezTo>
                                <a:pt x="324" y="120"/>
                                <a:pt x="323" y="115"/>
                                <a:pt x="321" y="110"/>
                              </a:cubicBezTo>
                              <a:cubicBezTo>
                                <a:pt x="319" y="105"/>
                                <a:pt x="317" y="100"/>
                                <a:pt x="315" y="96"/>
                              </a:cubicBezTo>
                              <a:cubicBezTo>
                                <a:pt x="314" y="93"/>
                                <a:pt x="313" y="91"/>
                                <a:pt x="312" y="88"/>
                              </a:cubicBezTo>
                              <a:cubicBezTo>
                                <a:pt x="309" y="84"/>
                                <a:pt x="307" y="79"/>
                                <a:pt x="304" y="75"/>
                              </a:cubicBezTo>
                              <a:cubicBezTo>
                                <a:pt x="301" y="70"/>
                                <a:pt x="298" y="66"/>
                                <a:pt x="294" y="62"/>
                              </a:cubicBezTo>
                              <a:cubicBezTo>
                                <a:pt x="293" y="60"/>
                                <a:pt x="291" y="58"/>
                                <a:pt x="289" y="56"/>
                              </a:cubicBezTo>
                              <a:cubicBezTo>
                                <a:pt x="284" y="50"/>
                                <a:pt x="279" y="44"/>
                                <a:pt x="273" y="39"/>
                              </a:cubicBezTo>
                              <a:cubicBezTo>
                                <a:pt x="267" y="34"/>
                                <a:pt x="260" y="30"/>
                                <a:pt x="253" y="25"/>
                              </a:cubicBezTo>
                              <a:cubicBezTo>
                                <a:pt x="249" y="22"/>
                                <a:pt x="244" y="20"/>
                                <a:pt x="240" y="17"/>
                              </a:cubicBezTo>
                              <a:cubicBezTo>
                                <a:pt x="235" y="15"/>
                                <a:pt x="230" y="13"/>
                                <a:pt x="225" y="11"/>
                              </a:cubicBezTo>
                              <a:cubicBezTo>
                                <a:pt x="220" y="9"/>
                                <a:pt x="215" y="7"/>
                                <a:pt x="210" y="6"/>
                              </a:cubicBezTo>
                              <a:cubicBezTo>
                                <a:pt x="199" y="3"/>
                                <a:pt x="188" y="1"/>
                                <a:pt x="177" y="0"/>
                              </a:cubicBezTo>
                              <a:cubicBezTo>
                                <a:pt x="176" y="0"/>
                                <a:pt x="176" y="0"/>
                                <a:pt x="175" y="0"/>
                              </a:cubicBezTo>
                              <a:cubicBezTo>
                                <a:pt x="176" y="6"/>
                                <a:pt x="177" y="11"/>
                                <a:pt x="177" y="16"/>
                              </a:cubicBezTo>
                              <a:cubicBezTo>
                                <a:pt x="258" y="22"/>
                                <a:pt x="319" y="93"/>
                                <a:pt x="314" y="174"/>
                              </a:cubicBezTo>
                              <a:cubicBezTo>
                                <a:pt x="309" y="255"/>
                                <a:pt x="238" y="317"/>
                                <a:pt x="157" y="312"/>
                              </a:cubicBezTo>
                              <a:cubicBezTo>
                                <a:pt x="77" y="307"/>
                                <a:pt x="17" y="240"/>
                                <a:pt x="18" y="162"/>
                              </a:cubicBezTo>
                              <a:cubicBezTo>
                                <a:pt x="13" y="161"/>
                                <a:pt x="7" y="160"/>
                                <a:pt x="2" y="158"/>
                              </a:cubicBezTo>
                              <a:cubicBezTo>
                                <a:pt x="0" y="207"/>
                                <a:pt x="21" y="252"/>
                                <a:pt x="54" y="284"/>
                              </a:cubicBezTo>
                              <a:cubicBezTo>
                                <a:pt x="60" y="289"/>
                                <a:pt x="66" y="294"/>
                                <a:pt x="72" y="299"/>
                              </a:cubicBezTo>
                              <a:cubicBezTo>
                                <a:pt x="83" y="306"/>
                                <a:pt x="95" y="313"/>
                                <a:pt x="107" y="317"/>
                              </a:cubicBezTo>
                              <a:cubicBezTo>
                                <a:pt x="113" y="319"/>
                                <a:pt x="118" y="321"/>
                                <a:pt x="123" y="322"/>
                              </a:cubicBezTo>
                              <a:cubicBezTo>
                                <a:pt x="133" y="325"/>
                                <a:pt x="144" y="327"/>
                                <a:pt x="156" y="328"/>
                              </a:cubicBezTo>
                              <a:cubicBezTo>
                                <a:pt x="167" y="329"/>
                                <a:pt x="178" y="328"/>
                                <a:pt x="189" y="327"/>
                              </a:cubicBezTo>
                              <a:cubicBezTo>
                                <a:pt x="194" y="326"/>
                                <a:pt x="200" y="325"/>
                                <a:pt x="205" y="324"/>
                              </a:cubicBezTo>
                              <a:cubicBezTo>
                                <a:pt x="217" y="321"/>
                                <a:pt x="228" y="316"/>
                                <a:pt x="239" y="311"/>
                              </a:cubicBezTo>
                              <a:cubicBezTo>
                                <a:pt x="242" y="310"/>
                                <a:pt x="244" y="308"/>
                                <a:pt x="246" y="307"/>
                              </a:cubicBezTo>
                              <a:cubicBezTo>
                                <a:pt x="251" y="305"/>
                                <a:pt x="255" y="302"/>
                                <a:pt x="259" y="299"/>
                              </a:cubicBezTo>
                              <a:cubicBezTo>
                                <a:pt x="265" y="296"/>
                                <a:pt x="270" y="292"/>
                                <a:pt x="274" y="287"/>
                              </a:cubicBezTo>
                              <a:cubicBezTo>
                                <a:pt x="286" y="277"/>
                                <a:pt x="297" y="265"/>
                                <a:pt x="305" y="251"/>
                              </a:cubicBezTo>
                              <a:cubicBezTo>
                                <a:pt x="308" y="247"/>
                                <a:pt x="311" y="242"/>
                                <a:pt x="313" y="238"/>
                              </a:cubicBezTo>
                              <a:cubicBezTo>
                                <a:pt x="322" y="219"/>
                                <a:pt x="328" y="197"/>
                                <a:pt x="330" y="175"/>
                              </a:cubicBezTo>
                              <a:cubicBezTo>
                                <a:pt x="330" y="172"/>
                                <a:pt x="330" y="169"/>
                                <a:pt x="330" y="166"/>
                              </a:cubicBezTo>
                              <a:cubicBezTo>
                                <a:pt x="330" y="158"/>
                                <a:pt x="330" y="150"/>
                                <a:pt x="329" y="142"/>
                              </a:cubicBezTo>
                              <a:cubicBezTo>
                                <a:pt x="328" y="136"/>
                                <a:pt x="327" y="131"/>
                                <a:pt x="326" y="126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15"/>
                      <wps:cNvSpPr>
                        <a:spLocks noEditPoints="1"/>
                      </wps:cNvSpPr>
                      <wps:spPr bwMode="auto">
                        <a:xfrm>
                          <a:off x="6029325" y="2257425"/>
                          <a:ext cx="795020" cy="802640"/>
                        </a:xfrm>
                        <a:custGeom>
                          <a:avLst/>
                          <a:gdLst>
                            <a:gd name="T0" fmla="*/ 95 w 237"/>
                            <a:gd name="T1" fmla="*/ 235 h 239"/>
                            <a:gd name="T2" fmla="*/ 111 w 237"/>
                            <a:gd name="T3" fmla="*/ 237 h 239"/>
                            <a:gd name="T4" fmla="*/ 205 w 237"/>
                            <a:gd name="T5" fmla="*/ 200 h 239"/>
                            <a:gd name="T6" fmla="*/ 215 w 237"/>
                            <a:gd name="T7" fmla="*/ 186 h 239"/>
                            <a:gd name="T8" fmla="*/ 222 w 237"/>
                            <a:gd name="T9" fmla="*/ 177 h 239"/>
                            <a:gd name="T10" fmla="*/ 229 w 237"/>
                            <a:gd name="T11" fmla="*/ 161 h 239"/>
                            <a:gd name="T12" fmla="*/ 233 w 237"/>
                            <a:gd name="T13" fmla="*/ 150 h 239"/>
                            <a:gd name="T14" fmla="*/ 235 w 237"/>
                            <a:gd name="T15" fmla="*/ 138 h 239"/>
                            <a:gd name="T16" fmla="*/ 237 w 237"/>
                            <a:gd name="T17" fmla="*/ 126 h 239"/>
                            <a:gd name="T18" fmla="*/ 236 w 237"/>
                            <a:gd name="T19" fmla="*/ 106 h 239"/>
                            <a:gd name="T20" fmla="*/ 236 w 237"/>
                            <a:gd name="T21" fmla="*/ 103 h 239"/>
                            <a:gd name="T22" fmla="*/ 233 w 237"/>
                            <a:gd name="T23" fmla="*/ 90 h 239"/>
                            <a:gd name="T24" fmla="*/ 231 w 237"/>
                            <a:gd name="T25" fmla="*/ 83 h 239"/>
                            <a:gd name="T26" fmla="*/ 228 w 237"/>
                            <a:gd name="T27" fmla="*/ 74 h 239"/>
                            <a:gd name="T28" fmla="*/ 214 w 237"/>
                            <a:gd name="T29" fmla="*/ 49 h 239"/>
                            <a:gd name="T30" fmla="*/ 210 w 237"/>
                            <a:gd name="T31" fmla="*/ 44 h 239"/>
                            <a:gd name="T32" fmla="*/ 207 w 237"/>
                            <a:gd name="T33" fmla="*/ 40 h 239"/>
                            <a:gd name="T34" fmla="*/ 199 w 237"/>
                            <a:gd name="T35" fmla="*/ 32 h 239"/>
                            <a:gd name="T36" fmla="*/ 195 w 237"/>
                            <a:gd name="T37" fmla="*/ 28 h 239"/>
                            <a:gd name="T38" fmla="*/ 186 w 237"/>
                            <a:gd name="T39" fmla="*/ 21 h 239"/>
                            <a:gd name="T40" fmla="*/ 176 w 237"/>
                            <a:gd name="T41" fmla="*/ 15 h 239"/>
                            <a:gd name="T42" fmla="*/ 144 w 237"/>
                            <a:gd name="T43" fmla="*/ 3 h 239"/>
                            <a:gd name="T44" fmla="*/ 126 w 237"/>
                            <a:gd name="T45" fmla="*/ 0 h 239"/>
                            <a:gd name="T46" fmla="*/ 108 w 237"/>
                            <a:gd name="T47" fmla="*/ 0 h 239"/>
                            <a:gd name="T48" fmla="*/ 74 w 237"/>
                            <a:gd name="T49" fmla="*/ 9 h 239"/>
                            <a:gd name="T50" fmla="*/ 64 w 237"/>
                            <a:gd name="T51" fmla="*/ 13 h 239"/>
                            <a:gd name="T52" fmla="*/ 54 w 237"/>
                            <a:gd name="T53" fmla="*/ 19 h 239"/>
                            <a:gd name="T54" fmla="*/ 49 w 237"/>
                            <a:gd name="T55" fmla="*/ 22 h 239"/>
                            <a:gd name="T56" fmla="*/ 40 w 237"/>
                            <a:gd name="T57" fmla="*/ 30 h 239"/>
                            <a:gd name="T58" fmla="*/ 32 w 237"/>
                            <a:gd name="T59" fmla="*/ 37 h 239"/>
                            <a:gd name="T60" fmla="*/ 0 w 237"/>
                            <a:gd name="T61" fmla="*/ 111 h 239"/>
                            <a:gd name="T62" fmla="*/ 0 w 237"/>
                            <a:gd name="T63" fmla="*/ 123 h 239"/>
                            <a:gd name="T64" fmla="*/ 1 w 237"/>
                            <a:gd name="T65" fmla="*/ 135 h 239"/>
                            <a:gd name="T66" fmla="*/ 3 w 237"/>
                            <a:gd name="T67" fmla="*/ 146 h 239"/>
                            <a:gd name="T68" fmla="*/ 9 w 237"/>
                            <a:gd name="T69" fmla="*/ 163 h 239"/>
                            <a:gd name="T70" fmla="*/ 11 w 237"/>
                            <a:gd name="T71" fmla="*/ 168 h 239"/>
                            <a:gd name="T72" fmla="*/ 13 w 237"/>
                            <a:gd name="T73" fmla="*/ 173 h 239"/>
                            <a:gd name="T74" fmla="*/ 22 w 237"/>
                            <a:gd name="T75" fmla="*/ 188 h 239"/>
                            <a:gd name="T76" fmla="*/ 37 w 237"/>
                            <a:gd name="T77" fmla="*/ 204 h 239"/>
                            <a:gd name="T78" fmla="*/ 53 w 237"/>
                            <a:gd name="T79" fmla="*/ 217 h 239"/>
                            <a:gd name="T80" fmla="*/ 64 w 237"/>
                            <a:gd name="T81" fmla="*/ 224 h 239"/>
                            <a:gd name="T82" fmla="*/ 80 w 237"/>
                            <a:gd name="T83" fmla="*/ 231 h 239"/>
                            <a:gd name="T84" fmla="*/ 95 w 237"/>
                            <a:gd name="T85" fmla="*/ 235 h 239"/>
                            <a:gd name="T86" fmla="*/ 66 w 237"/>
                            <a:gd name="T87" fmla="*/ 212 h 239"/>
                            <a:gd name="T88" fmla="*/ 49 w 237"/>
                            <a:gd name="T89" fmla="*/ 200 h 239"/>
                            <a:gd name="T90" fmla="*/ 22 w 237"/>
                            <a:gd name="T91" fmla="*/ 165 h 239"/>
                            <a:gd name="T92" fmla="*/ 12 w 237"/>
                            <a:gd name="T93" fmla="*/ 112 h 239"/>
                            <a:gd name="T94" fmla="*/ 125 w 237"/>
                            <a:gd name="T95" fmla="*/ 12 h 239"/>
                            <a:gd name="T96" fmla="*/ 202 w 237"/>
                            <a:gd name="T97" fmla="*/ 52 h 239"/>
                            <a:gd name="T98" fmla="*/ 216 w 237"/>
                            <a:gd name="T99" fmla="*/ 75 h 239"/>
                            <a:gd name="T100" fmla="*/ 222 w 237"/>
                            <a:gd name="T101" fmla="*/ 91 h 239"/>
                            <a:gd name="T102" fmla="*/ 222 w 237"/>
                            <a:gd name="T103" fmla="*/ 92 h 239"/>
                            <a:gd name="T104" fmla="*/ 225 w 237"/>
                            <a:gd name="T105" fmla="*/ 107 h 239"/>
                            <a:gd name="T106" fmla="*/ 225 w 237"/>
                            <a:gd name="T107" fmla="*/ 113 h 239"/>
                            <a:gd name="T108" fmla="*/ 225 w 237"/>
                            <a:gd name="T109" fmla="*/ 125 h 239"/>
                            <a:gd name="T110" fmla="*/ 111 w 237"/>
                            <a:gd name="T111" fmla="*/ 225 h 239"/>
                            <a:gd name="T112" fmla="*/ 97 w 237"/>
                            <a:gd name="T113" fmla="*/ 223 h 239"/>
                            <a:gd name="T114" fmla="*/ 82 w 237"/>
                            <a:gd name="T115" fmla="*/ 219 h 239"/>
                            <a:gd name="T116" fmla="*/ 67 w 237"/>
                            <a:gd name="T117" fmla="*/ 212 h 239"/>
                            <a:gd name="T118" fmla="*/ 66 w 237"/>
                            <a:gd name="T119" fmla="*/ 212 h 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37" h="239">
                              <a:moveTo>
                                <a:pt x="95" y="235"/>
                              </a:moveTo>
                              <a:cubicBezTo>
                                <a:pt x="100" y="236"/>
                                <a:pt x="105" y="236"/>
                                <a:pt x="111" y="237"/>
                              </a:cubicBezTo>
                              <a:cubicBezTo>
                                <a:pt x="147" y="239"/>
                                <a:pt x="181" y="224"/>
                                <a:pt x="205" y="200"/>
                              </a:cubicBezTo>
                              <a:cubicBezTo>
                                <a:pt x="209" y="195"/>
                                <a:pt x="212" y="191"/>
                                <a:pt x="215" y="186"/>
                              </a:cubicBezTo>
                              <a:cubicBezTo>
                                <a:pt x="218" y="183"/>
                                <a:pt x="220" y="180"/>
                                <a:pt x="222" y="177"/>
                              </a:cubicBezTo>
                              <a:cubicBezTo>
                                <a:pt x="224" y="172"/>
                                <a:pt x="227" y="166"/>
                                <a:pt x="229" y="161"/>
                              </a:cubicBezTo>
                              <a:cubicBezTo>
                                <a:pt x="230" y="157"/>
                                <a:pt x="232" y="154"/>
                                <a:pt x="233" y="150"/>
                              </a:cubicBezTo>
                              <a:cubicBezTo>
                                <a:pt x="234" y="146"/>
                                <a:pt x="235" y="142"/>
                                <a:pt x="235" y="138"/>
                              </a:cubicBezTo>
                              <a:cubicBezTo>
                                <a:pt x="236" y="134"/>
                                <a:pt x="236" y="130"/>
                                <a:pt x="237" y="126"/>
                              </a:cubicBezTo>
                              <a:cubicBezTo>
                                <a:pt x="237" y="119"/>
                                <a:pt x="237" y="113"/>
                                <a:pt x="236" y="106"/>
                              </a:cubicBezTo>
                              <a:cubicBezTo>
                                <a:pt x="236" y="105"/>
                                <a:pt x="236" y="104"/>
                                <a:pt x="236" y="103"/>
                              </a:cubicBezTo>
                              <a:cubicBezTo>
                                <a:pt x="235" y="99"/>
                                <a:pt x="234" y="94"/>
                                <a:pt x="233" y="90"/>
                              </a:cubicBezTo>
                              <a:cubicBezTo>
                                <a:pt x="233" y="88"/>
                                <a:pt x="232" y="85"/>
                                <a:pt x="231" y="83"/>
                              </a:cubicBezTo>
                              <a:cubicBezTo>
                                <a:pt x="230" y="80"/>
                                <a:pt x="229" y="77"/>
                                <a:pt x="228" y="74"/>
                              </a:cubicBezTo>
                              <a:cubicBezTo>
                                <a:pt x="224" y="65"/>
                                <a:pt x="220" y="57"/>
                                <a:pt x="214" y="49"/>
                              </a:cubicBezTo>
                              <a:cubicBezTo>
                                <a:pt x="213" y="47"/>
                                <a:pt x="212" y="45"/>
                                <a:pt x="210" y="44"/>
                              </a:cubicBezTo>
                              <a:cubicBezTo>
                                <a:pt x="209" y="42"/>
                                <a:pt x="208" y="41"/>
                                <a:pt x="207" y="40"/>
                              </a:cubicBezTo>
                              <a:cubicBezTo>
                                <a:pt x="205" y="37"/>
                                <a:pt x="202" y="35"/>
                                <a:pt x="199" y="32"/>
                              </a:cubicBezTo>
                              <a:cubicBezTo>
                                <a:pt x="198" y="31"/>
                                <a:pt x="197" y="30"/>
                                <a:pt x="195" y="28"/>
                              </a:cubicBezTo>
                              <a:cubicBezTo>
                                <a:pt x="192" y="26"/>
                                <a:pt x="189" y="24"/>
                                <a:pt x="186" y="21"/>
                              </a:cubicBezTo>
                              <a:cubicBezTo>
                                <a:pt x="183" y="19"/>
                                <a:pt x="180" y="17"/>
                                <a:pt x="176" y="15"/>
                              </a:cubicBezTo>
                              <a:cubicBezTo>
                                <a:pt x="166" y="10"/>
                                <a:pt x="156" y="5"/>
                                <a:pt x="144" y="3"/>
                              </a:cubicBezTo>
                              <a:cubicBezTo>
                                <a:pt x="138" y="2"/>
                                <a:pt x="132" y="1"/>
                                <a:pt x="126" y="0"/>
                              </a:cubicBezTo>
                              <a:cubicBezTo>
                                <a:pt x="120" y="0"/>
                                <a:pt x="114" y="0"/>
                                <a:pt x="108" y="0"/>
                              </a:cubicBezTo>
                              <a:cubicBezTo>
                                <a:pt x="96" y="2"/>
                                <a:pt x="85" y="4"/>
                                <a:pt x="74" y="9"/>
                              </a:cubicBezTo>
                              <a:cubicBezTo>
                                <a:pt x="71" y="10"/>
                                <a:pt x="67" y="12"/>
                                <a:pt x="64" y="13"/>
                              </a:cubicBezTo>
                              <a:cubicBezTo>
                                <a:pt x="60" y="15"/>
                                <a:pt x="57" y="17"/>
                                <a:pt x="54" y="19"/>
                              </a:cubicBezTo>
                              <a:cubicBezTo>
                                <a:pt x="52" y="20"/>
                                <a:pt x="51" y="21"/>
                                <a:pt x="49" y="22"/>
                              </a:cubicBezTo>
                              <a:cubicBezTo>
                                <a:pt x="46" y="25"/>
                                <a:pt x="43" y="27"/>
                                <a:pt x="40" y="30"/>
                              </a:cubicBezTo>
                              <a:cubicBezTo>
                                <a:pt x="37" y="32"/>
                                <a:pt x="35" y="35"/>
                                <a:pt x="32" y="37"/>
                              </a:cubicBezTo>
                              <a:cubicBezTo>
                                <a:pt x="14" y="57"/>
                                <a:pt x="2" y="82"/>
                                <a:pt x="0" y="111"/>
                              </a:cubicBezTo>
                              <a:cubicBezTo>
                                <a:pt x="0" y="115"/>
                                <a:pt x="0" y="119"/>
                                <a:pt x="0" y="123"/>
                              </a:cubicBezTo>
                              <a:cubicBezTo>
                                <a:pt x="0" y="127"/>
                                <a:pt x="0" y="131"/>
                                <a:pt x="1" y="135"/>
                              </a:cubicBezTo>
                              <a:cubicBezTo>
                                <a:pt x="2" y="139"/>
                                <a:pt x="2" y="143"/>
                                <a:pt x="3" y="146"/>
                              </a:cubicBezTo>
                              <a:cubicBezTo>
                                <a:pt x="5" y="152"/>
                                <a:pt x="6" y="157"/>
                                <a:pt x="9" y="163"/>
                              </a:cubicBezTo>
                              <a:cubicBezTo>
                                <a:pt x="9" y="165"/>
                                <a:pt x="10" y="166"/>
                                <a:pt x="11" y="168"/>
                              </a:cubicBezTo>
                              <a:cubicBezTo>
                                <a:pt x="12" y="170"/>
                                <a:pt x="12" y="172"/>
                                <a:pt x="13" y="173"/>
                              </a:cubicBezTo>
                              <a:cubicBezTo>
                                <a:pt x="16" y="178"/>
                                <a:pt x="19" y="183"/>
                                <a:pt x="22" y="188"/>
                              </a:cubicBezTo>
                              <a:cubicBezTo>
                                <a:pt x="27" y="194"/>
                                <a:pt x="32" y="199"/>
                                <a:pt x="37" y="204"/>
                              </a:cubicBezTo>
                              <a:cubicBezTo>
                                <a:pt x="42" y="209"/>
                                <a:pt x="47" y="213"/>
                                <a:pt x="53" y="217"/>
                              </a:cubicBezTo>
                              <a:cubicBezTo>
                                <a:pt x="56" y="219"/>
                                <a:pt x="60" y="222"/>
                                <a:pt x="64" y="224"/>
                              </a:cubicBezTo>
                              <a:cubicBezTo>
                                <a:pt x="69" y="226"/>
                                <a:pt x="74" y="229"/>
                                <a:pt x="80" y="231"/>
                              </a:cubicBezTo>
                              <a:cubicBezTo>
                                <a:pt x="85" y="232"/>
                                <a:pt x="90" y="234"/>
                                <a:pt x="95" y="235"/>
                              </a:cubicBezTo>
                              <a:close/>
                              <a:moveTo>
                                <a:pt x="66" y="212"/>
                              </a:moveTo>
                              <a:cubicBezTo>
                                <a:pt x="60" y="209"/>
                                <a:pt x="55" y="205"/>
                                <a:pt x="49" y="200"/>
                              </a:cubicBezTo>
                              <a:cubicBezTo>
                                <a:pt x="38" y="191"/>
                                <a:pt x="29" y="179"/>
                                <a:pt x="22" y="165"/>
                              </a:cubicBezTo>
                              <a:cubicBezTo>
                                <a:pt x="14" y="149"/>
                                <a:pt x="10" y="131"/>
                                <a:pt x="12" y="112"/>
                              </a:cubicBezTo>
                              <a:cubicBezTo>
                                <a:pt x="15" y="53"/>
                                <a:pt x="66" y="8"/>
                                <a:pt x="125" y="12"/>
                              </a:cubicBezTo>
                              <a:cubicBezTo>
                                <a:pt x="157" y="14"/>
                                <a:pt x="184" y="29"/>
                                <a:pt x="202" y="52"/>
                              </a:cubicBezTo>
                              <a:cubicBezTo>
                                <a:pt x="208" y="59"/>
                                <a:pt x="212" y="67"/>
                                <a:pt x="216" y="75"/>
                              </a:cubicBezTo>
                              <a:cubicBezTo>
                                <a:pt x="219" y="80"/>
                                <a:pt x="220" y="86"/>
                                <a:pt x="222" y="91"/>
                              </a:cubicBezTo>
                              <a:cubicBezTo>
                                <a:pt x="222" y="92"/>
                                <a:pt x="222" y="92"/>
                                <a:pt x="222" y="92"/>
                              </a:cubicBezTo>
                              <a:cubicBezTo>
                                <a:pt x="223" y="97"/>
                                <a:pt x="224" y="102"/>
                                <a:pt x="225" y="107"/>
                              </a:cubicBezTo>
                              <a:cubicBezTo>
                                <a:pt x="225" y="109"/>
                                <a:pt x="225" y="111"/>
                                <a:pt x="225" y="113"/>
                              </a:cubicBezTo>
                              <a:cubicBezTo>
                                <a:pt x="225" y="117"/>
                                <a:pt x="225" y="121"/>
                                <a:pt x="225" y="125"/>
                              </a:cubicBezTo>
                              <a:cubicBezTo>
                                <a:pt x="221" y="184"/>
                                <a:pt x="170" y="229"/>
                                <a:pt x="111" y="225"/>
                              </a:cubicBezTo>
                              <a:cubicBezTo>
                                <a:pt x="107" y="225"/>
                                <a:pt x="102" y="224"/>
                                <a:pt x="97" y="223"/>
                              </a:cubicBezTo>
                              <a:cubicBezTo>
                                <a:pt x="92" y="222"/>
                                <a:pt x="87" y="221"/>
                                <a:pt x="82" y="219"/>
                              </a:cubicBezTo>
                              <a:cubicBezTo>
                                <a:pt x="77" y="217"/>
                                <a:pt x="72" y="215"/>
                                <a:pt x="67" y="212"/>
                              </a:cubicBezTo>
                              <a:cubicBezTo>
                                <a:pt x="67" y="212"/>
                                <a:pt x="66" y="212"/>
                                <a:pt x="66" y="212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16"/>
                      <wps:cNvSpPr>
                        <a:spLocks noEditPoints="1"/>
                      </wps:cNvSpPr>
                      <wps:spPr bwMode="auto">
                        <a:xfrm>
                          <a:off x="800100" y="676275"/>
                          <a:ext cx="758190" cy="758825"/>
                        </a:xfrm>
                        <a:custGeom>
                          <a:avLst/>
                          <a:gdLst>
                            <a:gd name="T0" fmla="*/ 106 w 226"/>
                            <a:gd name="T1" fmla="*/ 225 h 226"/>
                            <a:gd name="T2" fmla="*/ 150 w 226"/>
                            <a:gd name="T3" fmla="*/ 219 h 226"/>
                            <a:gd name="T4" fmla="*/ 157 w 226"/>
                            <a:gd name="T5" fmla="*/ 216 h 226"/>
                            <a:gd name="T6" fmla="*/ 167 w 226"/>
                            <a:gd name="T7" fmla="*/ 211 h 226"/>
                            <a:gd name="T8" fmla="*/ 179 w 226"/>
                            <a:gd name="T9" fmla="*/ 204 h 226"/>
                            <a:gd name="T10" fmla="*/ 205 w 226"/>
                            <a:gd name="T11" fmla="*/ 177 h 226"/>
                            <a:gd name="T12" fmla="*/ 225 w 226"/>
                            <a:gd name="T13" fmla="*/ 120 h 226"/>
                            <a:gd name="T14" fmla="*/ 221 w 226"/>
                            <a:gd name="T15" fmla="*/ 82 h 226"/>
                            <a:gd name="T16" fmla="*/ 212 w 226"/>
                            <a:gd name="T17" fmla="*/ 59 h 226"/>
                            <a:gd name="T18" fmla="*/ 202 w 226"/>
                            <a:gd name="T19" fmla="*/ 45 h 226"/>
                            <a:gd name="T20" fmla="*/ 190 w 226"/>
                            <a:gd name="T21" fmla="*/ 31 h 226"/>
                            <a:gd name="T22" fmla="*/ 179 w 226"/>
                            <a:gd name="T23" fmla="*/ 22 h 226"/>
                            <a:gd name="T24" fmla="*/ 163 w 226"/>
                            <a:gd name="T25" fmla="*/ 12 h 226"/>
                            <a:gd name="T26" fmla="*/ 148 w 226"/>
                            <a:gd name="T27" fmla="*/ 6 h 226"/>
                            <a:gd name="T28" fmla="*/ 126 w 226"/>
                            <a:gd name="T29" fmla="*/ 1 h 226"/>
                            <a:gd name="T30" fmla="*/ 115 w 226"/>
                            <a:gd name="T31" fmla="*/ 0 h 226"/>
                            <a:gd name="T32" fmla="*/ 92 w 226"/>
                            <a:gd name="T33" fmla="*/ 2 h 226"/>
                            <a:gd name="T34" fmla="*/ 76 w 226"/>
                            <a:gd name="T35" fmla="*/ 7 h 226"/>
                            <a:gd name="T36" fmla="*/ 47 w 226"/>
                            <a:gd name="T37" fmla="*/ 22 h 226"/>
                            <a:gd name="T38" fmla="*/ 28 w 226"/>
                            <a:gd name="T39" fmla="*/ 40 h 226"/>
                            <a:gd name="T40" fmla="*/ 6 w 226"/>
                            <a:gd name="T41" fmla="*/ 80 h 226"/>
                            <a:gd name="T42" fmla="*/ 1 w 226"/>
                            <a:gd name="T43" fmla="*/ 105 h 226"/>
                            <a:gd name="T44" fmla="*/ 13 w 226"/>
                            <a:gd name="T45" fmla="*/ 165 h 226"/>
                            <a:gd name="T46" fmla="*/ 17 w 226"/>
                            <a:gd name="T47" fmla="*/ 171 h 226"/>
                            <a:gd name="T48" fmla="*/ 20 w 226"/>
                            <a:gd name="T49" fmla="*/ 176 h 226"/>
                            <a:gd name="T50" fmla="*/ 29 w 226"/>
                            <a:gd name="T51" fmla="*/ 187 h 226"/>
                            <a:gd name="T52" fmla="*/ 36 w 226"/>
                            <a:gd name="T53" fmla="*/ 194 h 226"/>
                            <a:gd name="T54" fmla="*/ 89 w 226"/>
                            <a:gd name="T55" fmla="*/ 222 h 226"/>
                            <a:gd name="T56" fmla="*/ 23 w 226"/>
                            <a:gd name="T57" fmla="*/ 159 h 226"/>
                            <a:gd name="T58" fmla="*/ 12 w 226"/>
                            <a:gd name="T59" fmla="*/ 122 h 226"/>
                            <a:gd name="T60" fmla="*/ 12 w 226"/>
                            <a:gd name="T61" fmla="*/ 106 h 226"/>
                            <a:gd name="T62" fmla="*/ 120 w 226"/>
                            <a:gd name="T63" fmla="*/ 11 h 226"/>
                            <a:gd name="T64" fmla="*/ 214 w 226"/>
                            <a:gd name="T65" fmla="*/ 107 h 226"/>
                            <a:gd name="T66" fmla="*/ 204 w 226"/>
                            <a:gd name="T67" fmla="*/ 158 h 226"/>
                            <a:gd name="T68" fmla="*/ 113 w 226"/>
                            <a:gd name="T69" fmla="*/ 214 h 226"/>
                            <a:gd name="T70" fmla="*/ 94 w 226"/>
                            <a:gd name="T71" fmla="*/ 212 h 2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226" h="226">
                              <a:moveTo>
                                <a:pt x="89" y="222"/>
                              </a:moveTo>
                              <a:cubicBezTo>
                                <a:pt x="94" y="223"/>
                                <a:pt x="100" y="224"/>
                                <a:pt x="106" y="225"/>
                              </a:cubicBezTo>
                              <a:cubicBezTo>
                                <a:pt x="106" y="225"/>
                                <a:pt x="106" y="225"/>
                                <a:pt x="107" y="225"/>
                              </a:cubicBezTo>
                              <a:cubicBezTo>
                                <a:pt x="122" y="226"/>
                                <a:pt x="136" y="223"/>
                                <a:pt x="150" y="219"/>
                              </a:cubicBezTo>
                              <a:cubicBezTo>
                                <a:pt x="150" y="219"/>
                                <a:pt x="150" y="219"/>
                                <a:pt x="151" y="218"/>
                              </a:cubicBezTo>
                              <a:cubicBezTo>
                                <a:pt x="153" y="218"/>
                                <a:pt x="155" y="217"/>
                                <a:pt x="157" y="216"/>
                              </a:cubicBezTo>
                              <a:cubicBezTo>
                                <a:pt x="159" y="215"/>
                                <a:pt x="161" y="214"/>
                                <a:pt x="163" y="213"/>
                              </a:cubicBezTo>
                              <a:cubicBezTo>
                                <a:pt x="164" y="212"/>
                                <a:pt x="166" y="212"/>
                                <a:pt x="167" y="211"/>
                              </a:cubicBezTo>
                              <a:cubicBezTo>
                                <a:pt x="169" y="210"/>
                                <a:pt x="171" y="209"/>
                                <a:pt x="172" y="208"/>
                              </a:cubicBezTo>
                              <a:cubicBezTo>
                                <a:pt x="175" y="207"/>
                                <a:pt x="177" y="205"/>
                                <a:pt x="179" y="204"/>
                              </a:cubicBezTo>
                              <a:cubicBezTo>
                                <a:pt x="182" y="202"/>
                                <a:pt x="184" y="199"/>
                                <a:pt x="187" y="197"/>
                              </a:cubicBezTo>
                              <a:cubicBezTo>
                                <a:pt x="194" y="191"/>
                                <a:pt x="200" y="184"/>
                                <a:pt x="205" y="177"/>
                              </a:cubicBezTo>
                              <a:cubicBezTo>
                                <a:pt x="212" y="167"/>
                                <a:pt x="217" y="156"/>
                                <a:pt x="221" y="144"/>
                              </a:cubicBezTo>
                              <a:cubicBezTo>
                                <a:pt x="223" y="136"/>
                                <a:pt x="225" y="128"/>
                                <a:pt x="225" y="120"/>
                              </a:cubicBezTo>
                              <a:cubicBezTo>
                                <a:pt x="226" y="113"/>
                                <a:pt x="225" y="107"/>
                                <a:pt x="225" y="100"/>
                              </a:cubicBezTo>
                              <a:cubicBezTo>
                                <a:pt x="224" y="94"/>
                                <a:pt x="223" y="88"/>
                                <a:pt x="221" y="82"/>
                              </a:cubicBezTo>
                              <a:cubicBezTo>
                                <a:pt x="220" y="76"/>
                                <a:pt x="217" y="71"/>
                                <a:pt x="215" y="66"/>
                              </a:cubicBezTo>
                              <a:cubicBezTo>
                                <a:pt x="214" y="63"/>
                                <a:pt x="213" y="61"/>
                                <a:pt x="212" y="59"/>
                              </a:cubicBezTo>
                              <a:cubicBezTo>
                                <a:pt x="210" y="56"/>
                                <a:pt x="209" y="54"/>
                                <a:pt x="207" y="51"/>
                              </a:cubicBezTo>
                              <a:cubicBezTo>
                                <a:pt x="206" y="49"/>
                                <a:pt x="204" y="47"/>
                                <a:pt x="202" y="45"/>
                              </a:cubicBezTo>
                              <a:cubicBezTo>
                                <a:pt x="201" y="43"/>
                                <a:pt x="199" y="40"/>
                                <a:pt x="197" y="39"/>
                              </a:cubicBezTo>
                              <a:cubicBezTo>
                                <a:pt x="195" y="36"/>
                                <a:pt x="193" y="33"/>
                                <a:pt x="190" y="31"/>
                              </a:cubicBezTo>
                              <a:cubicBezTo>
                                <a:pt x="188" y="29"/>
                                <a:pt x="186" y="27"/>
                                <a:pt x="184" y="26"/>
                              </a:cubicBezTo>
                              <a:cubicBezTo>
                                <a:pt x="182" y="24"/>
                                <a:pt x="181" y="23"/>
                                <a:pt x="179" y="22"/>
                              </a:cubicBezTo>
                              <a:cubicBezTo>
                                <a:pt x="177" y="20"/>
                                <a:pt x="175" y="19"/>
                                <a:pt x="173" y="18"/>
                              </a:cubicBezTo>
                              <a:cubicBezTo>
                                <a:pt x="170" y="16"/>
                                <a:pt x="167" y="14"/>
                                <a:pt x="163" y="12"/>
                              </a:cubicBezTo>
                              <a:cubicBezTo>
                                <a:pt x="162" y="11"/>
                                <a:pt x="160" y="11"/>
                                <a:pt x="158" y="10"/>
                              </a:cubicBezTo>
                              <a:cubicBezTo>
                                <a:pt x="155" y="8"/>
                                <a:pt x="152" y="7"/>
                                <a:pt x="148" y="6"/>
                              </a:cubicBezTo>
                              <a:cubicBezTo>
                                <a:pt x="146" y="5"/>
                                <a:pt x="145" y="5"/>
                                <a:pt x="143" y="4"/>
                              </a:cubicBezTo>
                              <a:cubicBezTo>
                                <a:pt x="137" y="3"/>
                                <a:pt x="132" y="2"/>
                                <a:pt x="126" y="1"/>
                              </a:cubicBezTo>
                              <a:cubicBezTo>
                                <a:pt x="124" y="1"/>
                                <a:pt x="122" y="1"/>
                                <a:pt x="120" y="1"/>
                              </a:cubicBezTo>
                              <a:cubicBezTo>
                                <a:pt x="118" y="0"/>
                                <a:pt x="116" y="0"/>
                                <a:pt x="115" y="0"/>
                              </a:cubicBezTo>
                              <a:cubicBezTo>
                                <a:pt x="109" y="0"/>
                                <a:pt x="103" y="1"/>
                                <a:pt x="98" y="1"/>
                              </a:cubicBezTo>
                              <a:cubicBezTo>
                                <a:pt x="96" y="2"/>
                                <a:pt x="94" y="2"/>
                                <a:pt x="92" y="2"/>
                              </a:cubicBezTo>
                              <a:cubicBezTo>
                                <a:pt x="88" y="3"/>
                                <a:pt x="85" y="4"/>
                                <a:pt x="81" y="5"/>
                              </a:cubicBezTo>
                              <a:cubicBezTo>
                                <a:pt x="80" y="5"/>
                                <a:pt x="78" y="6"/>
                                <a:pt x="76" y="7"/>
                              </a:cubicBezTo>
                              <a:cubicBezTo>
                                <a:pt x="73" y="8"/>
                                <a:pt x="69" y="9"/>
                                <a:pt x="66" y="11"/>
                              </a:cubicBezTo>
                              <a:cubicBezTo>
                                <a:pt x="59" y="14"/>
                                <a:pt x="53" y="17"/>
                                <a:pt x="47" y="22"/>
                              </a:cubicBezTo>
                              <a:cubicBezTo>
                                <a:pt x="44" y="24"/>
                                <a:pt x="42" y="26"/>
                                <a:pt x="39" y="28"/>
                              </a:cubicBezTo>
                              <a:cubicBezTo>
                                <a:pt x="35" y="32"/>
                                <a:pt x="31" y="36"/>
                                <a:pt x="28" y="40"/>
                              </a:cubicBezTo>
                              <a:cubicBezTo>
                                <a:pt x="24" y="44"/>
                                <a:pt x="21" y="48"/>
                                <a:pt x="18" y="53"/>
                              </a:cubicBezTo>
                              <a:cubicBezTo>
                                <a:pt x="13" y="61"/>
                                <a:pt x="9" y="70"/>
                                <a:pt x="6" y="80"/>
                              </a:cubicBezTo>
                              <a:cubicBezTo>
                                <a:pt x="4" y="86"/>
                                <a:pt x="2" y="92"/>
                                <a:pt x="2" y="99"/>
                              </a:cubicBezTo>
                              <a:cubicBezTo>
                                <a:pt x="1" y="101"/>
                                <a:pt x="1" y="103"/>
                                <a:pt x="1" y="105"/>
                              </a:cubicBezTo>
                              <a:cubicBezTo>
                                <a:pt x="1" y="106"/>
                                <a:pt x="1" y="106"/>
                                <a:pt x="1" y="106"/>
                              </a:cubicBezTo>
                              <a:cubicBezTo>
                                <a:pt x="0" y="127"/>
                                <a:pt x="4" y="147"/>
                                <a:pt x="13" y="165"/>
                              </a:cubicBezTo>
                              <a:cubicBezTo>
                                <a:pt x="14" y="165"/>
                                <a:pt x="14" y="166"/>
                                <a:pt x="14" y="166"/>
                              </a:cubicBezTo>
                              <a:cubicBezTo>
                                <a:pt x="15" y="168"/>
                                <a:pt x="16" y="169"/>
                                <a:pt x="17" y="171"/>
                              </a:cubicBezTo>
                              <a:cubicBezTo>
                                <a:pt x="17" y="171"/>
                                <a:pt x="18" y="172"/>
                                <a:pt x="18" y="173"/>
                              </a:cubicBezTo>
                              <a:cubicBezTo>
                                <a:pt x="19" y="174"/>
                                <a:pt x="20" y="175"/>
                                <a:pt x="20" y="176"/>
                              </a:cubicBezTo>
                              <a:cubicBezTo>
                                <a:pt x="21" y="177"/>
                                <a:pt x="23" y="179"/>
                                <a:pt x="24" y="181"/>
                              </a:cubicBezTo>
                              <a:cubicBezTo>
                                <a:pt x="25" y="183"/>
                                <a:pt x="27" y="185"/>
                                <a:pt x="29" y="187"/>
                              </a:cubicBezTo>
                              <a:cubicBezTo>
                                <a:pt x="29" y="187"/>
                                <a:pt x="29" y="187"/>
                                <a:pt x="30" y="188"/>
                              </a:cubicBezTo>
                              <a:cubicBezTo>
                                <a:pt x="32" y="190"/>
                                <a:pt x="34" y="192"/>
                                <a:pt x="36" y="194"/>
                              </a:cubicBezTo>
                              <a:cubicBezTo>
                                <a:pt x="44" y="202"/>
                                <a:pt x="53" y="208"/>
                                <a:pt x="63" y="213"/>
                              </a:cubicBezTo>
                              <a:cubicBezTo>
                                <a:pt x="71" y="217"/>
                                <a:pt x="79" y="220"/>
                                <a:pt x="89" y="222"/>
                              </a:cubicBezTo>
                              <a:close/>
                              <a:moveTo>
                                <a:pt x="35" y="177"/>
                              </a:moveTo>
                              <a:cubicBezTo>
                                <a:pt x="30" y="172"/>
                                <a:pt x="26" y="165"/>
                                <a:pt x="23" y="159"/>
                              </a:cubicBezTo>
                              <a:cubicBezTo>
                                <a:pt x="21" y="155"/>
                                <a:pt x="19" y="151"/>
                                <a:pt x="18" y="147"/>
                              </a:cubicBezTo>
                              <a:cubicBezTo>
                                <a:pt x="15" y="139"/>
                                <a:pt x="13" y="130"/>
                                <a:pt x="12" y="122"/>
                              </a:cubicBezTo>
                              <a:cubicBezTo>
                                <a:pt x="12" y="118"/>
                                <a:pt x="11" y="113"/>
                                <a:pt x="12" y="109"/>
                              </a:cubicBezTo>
                              <a:cubicBezTo>
                                <a:pt x="12" y="108"/>
                                <a:pt x="12" y="107"/>
                                <a:pt x="12" y="106"/>
                              </a:cubicBezTo>
                              <a:cubicBezTo>
                                <a:pt x="12" y="100"/>
                                <a:pt x="13" y="93"/>
                                <a:pt x="15" y="87"/>
                              </a:cubicBezTo>
                              <a:cubicBezTo>
                                <a:pt x="27" y="41"/>
                                <a:pt x="70" y="8"/>
                                <a:pt x="120" y="11"/>
                              </a:cubicBezTo>
                              <a:cubicBezTo>
                                <a:pt x="165" y="14"/>
                                <a:pt x="201" y="46"/>
                                <a:pt x="212" y="88"/>
                              </a:cubicBezTo>
                              <a:cubicBezTo>
                                <a:pt x="213" y="94"/>
                                <a:pt x="214" y="100"/>
                                <a:pt x="214" y="107"/>
                              </a:cubicBezTo>
                              <a:cubicBezTo>
                                <a:pt x="215" y="111"/>
                                <a:pt x="215" y="115"/>
                                <a:pt x="214" y="119"/>
                              </a:cubicBezTo>
                              <a:cubicBezTo>
                                <a:pt x="213" y="133"/>
                                <a:pt x="210" y="146"/>
                                <a:pt x="204" y="158"/>
                              </a:cubicBezTo>
                              <a:cubicBezTo>
                                <a:pt x="195" y="176"/>
                                <a:pt x="181" y="191"/>
                                <a:pt x="164" y="201"/>
                              </a:cubicBezTo>
                              <a:cubicBezTo>
                                <a:pt x="149" y="209"/>
                                <a:pt x="131" y="214"/>
                                <a:pt x="113" y="214"/>
                              </a:cubicBezTo>
                              <a:cubicBezTo>
                                <a:pt x="111" y="214"/>
                                <a:pt x="109" y="214"/>
                                <a:pt x="107" y="214"/>
                              </a:cubicBezTo>
                              <a:cubicBezTo>
                                <a:pt x="102" y="214"/>
                                <a:pt x="98" y="213"/>
                                <a:pt x="94" y="212"/>
                              </a:cubicBezTo>
                              <a:cubicBezTo>
                                <a:pt x="70" y="208"/>
                                <a:pt x="50" y="195"/>
                                <a:pt x="35" y="177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17"/>
                      <wps:cNvSpPr>
                        <a:spLocks noEditPoints="1"/>
                      </wps:cNvSpPr>
                      <wps:spPr bwMode="auto">
                        <a:xfrm>
                          <a:off x="6553200" y="400050"/>
                          <a:ext cx="436245" cy="426720"/>
                        </a:xfrm>
                        <a:custGeom>
                          <a:avLst/>
                          <a:gdLst>
                            <a:gd name="T0" fmla="*/ 7 w 130"/>
                            <a:gd name="T1" fmla="*/ 36 h 127"/>
                            <a:gd name="T2" fmla="*/ 1 w 130"/>
                            <a:gd name="T3" fmla="*/ 60 h 127"/>
                            <a:gd name="T4" fmla="*/ 13 w 130"/>
                            <a:gd name="T5" fmla="*/ 101 h 127"/>
                            <a:gd name="T6" fmla="*/ 17 w 130"/>
                            <a:gd name="T7" fmla="*/ 106 h 127"/>
                            <a:gd name="T8" fmla="*/ 25 w 130"/>
                            <a:gd name="T9" fmla="*/ 114 h 127"/>
                            <a:gd name="T10" fmla="*/ 30 w 130"/>
                            <a:gd name="T11" fmla="*/ 117 h 127"/>
                            <a:gd name="T12" fmla="*/ 41 w 130"/>
                            <a:gd name="T13" fmla="*/ 123 h 127"/>
                            <a:gd name="T14" fmla="*/ 60 w 130"/>
                            <a:gd name="T15" fmla="*/ 127 h 127"/>
                            <a:gd name="T16" fmla="*/ 79 w 130"/>
                            <a:gd name="T17" fmla="*/ 125 h 127"/>
                            <a:gd name="T18" fmla="*/ 85 w 130"/>
                            <a:gd name="T19" fmla="*/ 124 h 127"/>
                            <a:gd name="T20" fmla="*/ 91 w 130"/>
                            <a:gd name="T21" fmla="*/ 121 h 127"/>
                            <a:gd name="T22" fmla="*/ 96 w 130"/>
                            <a:gd name="T23" fmla="*/ 118 h 127"/>
                            <a:gd name="T24" fmla="*/ 106 w 130"/>
                            <a:gd name="T25" fmla="*/ 111 h 127"/>
                            <a:gd name="T26" fmla="*/ 110 w 130"/>
                            <a:gd name="T27" fmla="*/ 107 h 127"/>
                            <a:gd name="T28" fmla="*/ 118 w 130"/>
                            <a:gd name="T29" fmla="*/ 97 h 127"/>
                            <a:gd name="T30" fmla="*/ 126 w 130"/>
                            <a:gd name="T31" fmla="*/ 79 h 127"/>
                            <a:gd name="T32" fmla="*/ 128 w 130"/>
                            <a:gd name="T33" fmla="*/ 68 h 127"/>
                            <a:gd name="T34" fmla="*/ 68 w 130"/>
                            <a:gd name="T35" fmla="*/ 0 h 127"/>
                            <a:gd name="T36" fmla="*/ 57 w 130"/>
                            <a:gd name="T37" fmla="*/ 1 h 127"/>
                            <a:gd name="T38" fmla="*/ 37 w 130"/>
                            <a:gd name="T39" fmla="*/ 6 h 127"/>
                            <a:gd name="T40" fmla="*/ 7 w 130"/>
                            <a:gd name="T41" fmla="*/ 36 h 127"/>
                            <a:gd name="T42" fmla="*/ 42 w 130"/>
                            <a:gd name="T43" fmla="*/ 11 h 127"/>
                            <a:gd name="T44" fmla="*/ 63 w 130"/>
                            <a:gd name="T45" fmla="*/ 6 h 127"/>
                            <a:gd name="T46" fmla="*/ 68 w 130"/>
                            <a:gd name="T47" fmla="*/ 6 h 127"/>
                            <a:gd name="T48" fmla="*/ 121 w 130"/>
                            <a:gd name="T49" fmla="*/ 67 h 127"/>
                            <a:gd name="T50" fmla="*/ 121 w 130"/>
                            <a:gd name="T51" fmla="*/ 72 h 127"/>
                            <a:gd name="T52" fmla="*/ 114 w 130"/>
                            <a:gd name="T53" fmla="*/ 92 h 127"/>
                            <a:gd name="T54" fmla="*/ 81 w 130"/>
                            <a:gd name="T55" fmla="*/ 118 h 127"/>
                            <a:gd name="T56" fmla="*/ 61 w 130"/>
                            <a:gd name="T57" fmla="*/ 121 h 127"/>
                            <a:gd name="T58" fmla="*/ 7 w 130"/>
                            <a:gd name="T59" fmla="*/ 60 h 127"/>
                            <a:gd name="T60" fmla="*/ 12 w 130"/>
                            <a:gd name="T61" fmla="*/ 40 h 127"/>
                            <a:gd name="T62" fmla="*/ 42 w 130"/>
                            <a:gd name="T63" fmla="*/ 11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30" h="127">
                              <a:moveTo>
                                <a:pt x="7" y="36"/>
                              </a:moveTo>
                              <a:cubicBezTo>
                                <a:pt x="4" y="43"/>
                                <a:pt x="1" y="51"/>
                                <a:pt x="1" y="60"/>
                              </a:cubicBezTo>
                              <a:cubicBezTo>
                                <a:pt x="0" y="75"/>
                                <a:pt x="4" y="89"/>
                                <a:pt x="13" y="101"/>
                              </a:cubicBezTo>
                              <a:cubicBezTo>
                                <a:pt x="14" y="102"/>
                                <a:pt x="15" y="104"/>
                                <a:pt x="17" y="106"/>
                              </a:cubicBezTo>
                              <a:cubicBezTo>
                                <a:pt x="19" y="109"/>
                                <a:pt x="22" y="111"/>
                                <a:pt x="25" y="114"/>
                              </a:cubicBezTo>
                              <a:cubicBezTo>
                                <a:pt x="27" y="115"/>
                                <a:pt x="29" y="116"/>
                                <a:pt x="30" y="117"/>
                              </a:cubicBezTo>
                              <a:cubicBezTo>
                                <a:pt x="34" y="120"/>
                                <a:pt x="38" y="121"/>
                                <a:pt x="41" y="123"/>
                              </a:cubicBezTo>
                              <a:cubicBezTo>
                                <a:pt x="47" y="125"/>
                                <a:pt x="54" y="127"/>
                                <a:pt x="60" y="127"/>
                              </a:cubicBezTo>
                              <a:cubicBezTo>
                                <a:pt x="67" y="127"/>
                                <a:pt x="73" y="127"/>
                                <a:pt x="79" y="125"/>
                              </a:cubicBezTo>
                              <a:cubicBezTo>
                                <a:pt x="81" y="125"/>
                                <a:pt x="83" y="124"/>
                                <a:pt x="85" y="124"/>
                              </a:cubicBezTo>
                              <a:cubicBezTo>
                                <a:pt x="87" y="123"/>
                                <a:pt x="89" y="122"/>
                                <a:pt x="91" y="121"/>
                              </a:cubicBezTo>
                              <a:cubicBezTo>
                                <a:pt x="93" y="120"/>
                                <a:pt x="94" y="119"/>
                                <a:pt x="96" y="118"/>
                              </a:cubicBezTo>
                              <a:cubicBezTo>
                                <a:pt x="100" y="116"/>
                                <a:pt x="103" y="114"/>
                                <a:pt x="106" y="111"/>
                              </a:cubicBezTo>
                              <a:cubicBezTo>
                                <a:pt x="108" y="110"/>
                                <a:pt x="109" y="109"/>
                                <a:pt x="110" y="107"/>
                              </a:cubicBezTo>
                              <a:cubicBezTo>
                                <a:pt x="113" y="104"/>
                                <a:pt x="116" y="101"/>
                                <a:pt x="118" y="97"/>
                              </a:cubicBezTo>
                              <a:cubicBezTo>
                                <a:pt x="122" y="92"/>
                                <a:pt x="124" y="85"/>
                                <a:pt x="126" y="79"/>
                              </a:cubicBezTo>
                              <a:cubicBezTo>
                                <a:pt x="127" y="75"/>
                                <a:pt x="127" y="71"/>
                                <a:pt x="128" y="68"/>
                              </a:cubicBezTo>
                              <a:cubicBezTo>
                                <a:pt x="130" y="33"/>
                                <a:pt x="103" y="3"/>
                                <a:pt x="68" y="0"/>
                              </a:cubicBezTo>
                              <a:cubicBezTo>
                                <a:pt x="64" y="0"/>
                                <a:pt x="61" y="0"/>
                                <a:pt x="57" y="1"/>
                              </a:cubicBezTo>
                              <a:cubicBezTo>
                                <a:pt x="50" y="1"/>
                                <a:pt x="43" y="3"/>
                                <a:pt x="37" y="6"/>
                              </a:cubicBezTo>
                              <a:cubicBezTo>
                                <a:pt x="24" y="12"/>
                                <a:pt x="14" y="23"/>
                                <a:pt x="7" y="36"/>
                              </a:cubicBezTo>
                              <a:close/>
                              <a:moveTo>
                                <a:pt x="42" y="11"/>
                              </a:moveTo>
                              <a:cubicBezTo>
                                <a:pt x="49" y="8"/>
                                <a:pt x="56" y="6"/>
                                <a:pt x="63" y="6"/>
                              </a:cubicBezTo>
                              <a:cubicBezTo>
                                <a:pt x="65" y="6"/>
                                <a:pt x="66" y="6"/>
                                <a:pt x="68" y="6"/>
                              </a:cubicBezTo>
                              <a:cubicBezTo>
                                <a:pt x="99" y="8"/>
                                <a:pt x="124" y="36"/>
                                <a:pt x="121" y="67"/>
                              </a:cubicBezTo>
                              <a:cubicBezTo>
                                <a:pt x="121" y="69"/>
                                <a:pt x="121" y="70"/>
                                <a:pt x="121" y="72"/>
                              </a:cubicBezTo>
                              <a:cubicBezTo>
                                <a:pt x="120" y="79"/>
                                <a:pt x="118" y="86"/>
                                <a:pt x="114" y="92"/>
                              </a:cubicBezTo>
                              <a:cubicBezTo>
                                <a:pt x="107" y="104"/>
                                <a:pt x="95" y="114"/>
                                <a:pt x="81" y="118"/>
                              </a:cubicBezTo>
                              <a:cubicBezTo>
                                <a:pt x="75" y="120"/>
                                <a:pt x="68" y="121"/>
                                <a:pt x="61" y="121"/>
                              </a:cubicBezTo>
                              <a:cubicBezTo>
                                <a:pt x="29" y="119"/>
                                <a:pt x="5" y="92"/>
                                <a:pt x="7" y="60"/>
                              </a:cubicBezTo>
                              <a:cubicBezTo>
                                <a:pt x="7" y="53"/>
                                <a:pt x="9" y="46"/>
                                <a:pt x="12" y="40"/>
                              </a:cubicBezTo>
                              <a:cubicBezTo>
                                <a:pt x="18" y="27"/>
                                <a:pt x="29" y="16"/>
                                <a:pt x="42" y="11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18"/>
                      <wps:cNvSpPr>
                        <a:spLocks/>
                      </wps:cNvSpPr>
                      <wps:spPr bwMode="auto">
                        <a:xfrm>
                          <a:off x="1666875" y="2819400"/>
                          <a:ext cx="637540" cy="645160"/>
                        </a:xfrm>
                        <a:custGeom>
                          <a:avLst/>
                          <a:gdLst>
                            <a:gd name="T0" fmla="*/ 188 w 190"/>
                            <a:gd name="T1" fmla="*/ 80 h 192"/>
                            <a:gd name="T2" fmla="*/ 187 w 190"/>
                            <a:gd name="T3" fmla="*/ 74 h 192"/>
                            <a:gd name="T4" fmla="*/ 184 w 190"/>
                            <a:gd name="T5" fmla="*/ 65 h 192"/>
                            <a:gd name="T6" fmla="*/ 181 w 190"/>
                            <a:gd name="T7" fmla="*/ 56 h 192"/>
                            <a:gd name="T8" fmla="*/ 177 w 190"/>
                            <a:gd name="T9" fmla="*/ 48 h 192"/>
                            <a:gd name="T10" fmla="*/ 172 w 190"/>
                            <a:gd name="T11" fmla="*/ 40 h 192"/>
                            <a:gd name="T12" fmla="*/ 169 w 190"/>
                            <a:gd name="T13" fmla="*/ 37 h 192"/>
                            <a:gd name="T14" fmla="*/ 101 w 190"/>
                            <a:gd name="T15" fmla="*/ 1 h 192"/>
                            <a:gd name="T16" fmla="*/ 29 w 190"/>
                            <a:gd name="T17" fmla="*/ 28 h 192"/>
                            <a:gd name="T18" fmla="*/ 26 w 190"/>
                            <a:gd name="T19" fmla="*/ 31 h 192"/>
                            <a:gd name="T20" fmla="*/ 20 w 190"/>
                            <a:gd name="T21" fmla="*/ 38 h 192"/>
                            <a:gd name="T22" fmla="*/ 15 w 190"/>
                            <a:gd name="T23" fmla="*/ 45 h 192"/>
                            <a:gd name="T24" fmla="*/ 13 w 190"/>
                            <a:gd name="T25" fmla="*/ 48 h 192"/>
                            <a:gd name="T26" fmla="*/ 10 w 190"/>
                            <a:gd name="T27" fmla="*/ 53 h 192"/>
                            <a:gd name="T28" fmla="*/ 7 w 190"/>
                            <a:gd name="T29" fmla="*/ 62 h 192"/>
                            <a:gd name="T30" fmla="*/ 2 w 190"/>
                            <a:gd name="T31" fmla="*/ 80 h 192"/>
                            <a:gd name="T32" fmla="*/ 2 w 190"/>
                            <a:gd name="T33" fmla="*/ 80 h 192"/>
                            <a:gd name="T34" fmla="*/ 1 w 190"/>
                            <a:gd name="T35" fmla="*/ 90 h 192"/>
                            <a:gd name="T36" fmla="*/ 1 w 190"/>
                            <a:gd name="T37" fmla="*/ 99 h 192"/>
                            <a:gd name="T38" fmla="*/ 4 w 190"/>
                            <a:gd name="T39" fmla="*/ 122 h 192"/>
                            <a:gd name="T40" fmla="*/ 6 w 190"/>
                            <a:gd name="T41" fmla="*/ 127 h 192"/>
                            <a:gd name="T42" fmla="*/ 12 w 190"/>
                            <a:gd name="T43" fmla="*/ 140 h 192"/>
                            <a:gd name="T44" fmla="*/ 20 w 190"/>
                            <a:gd name="T45" fmla="*/ 137 h 192"/>
                            <a:gd name="T46" fmla="*/ 10 w 190"/>
                            <a:gd name="T47" fmla="*/ 103 h 192"/>
                            <a:gd name="T48" fmla="*/ 10 w 190"/>
                            <a:gd name="T49" fmla="*/ 90 h 192"/>
                            <a:gd name="T50" fmla="*/ 10 w 190"/>
                            <a:gd name="T51" fmla="*/ 84 h 192"/>
                            <a:gd name="T52" fmla="*/ 22 w 190"/>
                            <a:gd name="T53" fmla="*/ 52 h 192"/>
                            <a:gd name="T54" fmla="*/ 101 w 190"/>
                            <a:gd name="T55" fmla="*/ 10 h 192"/>
                            <a:gd name="T56" fmla="*/ 179 w 190"/>
                            <a:gd name="T57" fmla="*/ 81 h 192"/>
                            <a:gd name="T58" fmla="*/ 180 w 190"/>
                            <a:gd name="T59" fmla="*/ 101 h 192"/>
                            <a:gd name="T60" fmla="*/ 178 w 190"/>
                            <a:gd name="T61" fmla="*/ 115 h 192"/>
                            <a:gd name="T62" fmla="*/ 172 w 190"/>
                            <a:gd name="T63" fmla="*/ 133 h 192"/>
                            <a:gd name="T64" fmla="*/ 90 w 190"/>
                            <a:gd name="T65" fmla="*/ 181 h 192"/>
                            <a:gd name="T66" fmla="*/ 89 w 190"/>
                            <a:gd name="T67" fmla="*/ 181 h 192"/>
                            <a:gd name="T68" fmla="*/ 91 w 190"/>
                            <a:gd name="T69" fmla="*/ 190 h 192"/>
                            <a:gd name="T70" fmla="*/ 180 w 190"/>
                            <a:gd name="T71" fmla="*/ 138 h 192"/>
                            <a:gd name="T72" fmla="*/ 182 w 190"/>
                            <a:gd name="T73" fmla="*/ 134 h 192"/>
                            <a:gd name="T74" fmla="*/ 182 w 190"/>
                            <a:gd name="T75" fmla="*/ 132 h 192"/>
                            <a:gd name="T76" fmla="*/ 188 w 190"/>
                            <a:gd name="T77" fmla="*/ 115 h 192"/>
                            <a:gd name="T78" fmla="*/ 189 w 190"/>
                            <a:gd name="T79" fmla="*/ 102 h 192"/>
                            <a:gd name="T80" fmla="*/ 190 w 190"/>
                            <a:gd name="T81" fmla="*/ 92 h 192"/>
                            <a:gd name="T82" fmla="*/ 188 w 190"/>
                            <a:gd name="T83" fmla="*/ 80 h 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190" h="192">
                              <a:moveTo>
                                <a:pt x="188" y="80"/>
                              </a:moveTo>
                              <a:cubicBezTo>
                                <a:pt x="188" y="78"/>
                                <a:pt x="187" y="76"/>
                                <a:pt x="187" y="74"/>
                              </a:cubicBezTo>
                              <a:cubicBezTo>
                                <a:pt x="186" y="71"/>
                                <a:pt x="185" y="68"/>
                                <a:pt x="184" y="65"/>
                              </a:cubicBezTo>
                              <a:cubicBezTo>
                                <a:pt x="183" y="62"/>
                                <a:pt x="182" y="59"/>
                                <a:pt x="181" y="56"/>
                              </a:cubicBezTo>
                              <a:cubicBezTo>
                                <a:pt x="180" y="53"/>
                                <a:pt x="178" y="51"/>
                                <a:pt x="177" y="48"/>
                              </a:cubicBezTo>
                              <a:cubicBezTo>
                                <a:pt x="175" y="45"/>
                                <a:pt x="173" y="43"/>
                                <a:pt x="172" y="40"/>
                              </a:cubicBezTo>
                              <a:cubicBezTo>
                                <a:pt x="171" y="39"/>
                                <a:pt x="170" y="38"/>
                                <a:pt x="169" y="37"/>
                              </a:cubicBezTo>
                              <a:cubicBezTo>
                                <a:pt x="153" y="17"/>
                                <a:pt x="129" y="3"/>
                                <a:pt x="101" y="1"/>
                              </a:cubicBezTo>
                              <a:cubicBezTo>
                                <a:pt x="74" y="0"/>
                                <a:pt x="48" y="10"/>
                                <a:pt x="29" y="28"/>
                              </a:cubicBezTo>
                              <a:cubicBezTo>
                                <a:pt x="28" y="29"/>
                                <a:pt x="27" y="30"/>
                                <a:pt x="26" y="31"/>
                              </a:cubicBezTo>
                              <a:cubicBezTo>
                                <a:pt x="24" y="33"/>
                                <a:pt x="22" y="36"/>
                                <a:pt x="20" y="38"/>
                              </a:cubicBezTo>
                              <a:cubicBezTo>
                                <a:pt x="18" y="40"/>
                                <a:pt x="17" y="43"/>
                                <a:pt x="15" y="45"/>
                              </a:cubicBezTo>
                              <a:cubicBezTo>
                                <a:pt x="14" y="46"/>
                                <a:pt x="14" y="47"/>
                                <a:pt x="13" y="48"/>
                              </a:cubicBezTo>
                              <a:cubicBezTo>
                                <a:pt x="12" y="50"/>
                                <a:pt x="11" y="52"/>
                                <a:pt x="10" y="53"/>
                              </a:cubicBezTo>
                              <a:cubicBezTo>
                                <a:pt x="9" y="56"/>
                                <a:pt x="8" y="59"/>
                                <a:pt x="7" y="62"/>
                              </a:cubicBezTo>
                              <a:cubicBezTo>
                                <a:pt x="5" y="68"/>
                                <a:pt x="3" y="74"/>
                                <a:pt x="2" y="80"/>
                              </a:cubicBezTo>
                              <a:cubicBezTo>
                                <a:pt x="2" y="80"/>
                                <a:pt x="2" y="80"/>
                                <a:pt x="2" y="80"/>
                              </a:cubicBezTo>
                              <a:cubicBezTo>
                                <a:pt x="1" y="83"/>
                                <a:pt x="1" y="86"/>
                                <a:pt x="1" y="90"/>
                              </a:cubicBezTo>
                              <a:cubicBezTo>
                                <a:pt x="1" y="93"/>
                                <a:pt x="0" y="96"/>
                                <a:pt x="1" y="99"/>
                              </a:cubicBezTo>
                              <a:cubicBezTo>
                                <a:pt x="1" y="107"/>
                                <a:pt x="2" y="115"/>
                                <a:pt x="4" y="122"/>
                              </a:cubicBezTo>
                              <a:cubicBezTo>
                                <a:pt x="5" y="124"/>
                                <a:pt x="5" y="125"/>
                                <a:pt x="6" y="127"/>
                              </a:cubicBezTo>
                              <a:cubicBezTo>
                                <a:pt x="7" y="131"/>
                                <a:pt x="9" y="136"/>
                                <a:pt x="12" y="140"/>
                              </a:cubicBezTo>
                              <a:cubicBezTo>
                                <a:pt x="14" y="139"/>
                                <a:pt x="17" y="138"/>
                                <a:pt x="20" y="137"/>
                              </a:cubicBezTo>
                              <a:cubicBezTo>
                                <a:pt x="15" y="127"/>
                                <a:pt x="11" y="115"/>
                                <a:pt x="10" y="103"/>
                              </a:cubicBezTo>
                              <a:cubicBezTo>
                                <a:pt x="10" y="99"/>
                                <a:pt x="9" y="94"/>
                                <a:pt x="10" y="90"/>
                              </a:cubicBezTo>
                              <a:cubicBezTo>
                                <a:pt x="10" y="88"/>
                                <a:pt x="10" y="86"/>
                                <a:pt x="10" y="84"/>
                              </a:cubicBezTo>
                              <a:cubicBezTo>
                                <a:pt x="12" y="73"/>
                                <a:pt x="16" y="62"/>
                                <a:pt x="22" y="52"/>
                              </a:cubicBezTo>
                              <a:cubicBezTo>
                                <a:pt x="38" y="25"/>
                                <a:pt x="68" y="8"/>
                                <a:pt x="101" y="10"/>
                              </a:cubicBezTo>
                              <a:cubicBezTo>
                                <a:pt x="141" y="13"/>
                                <a:pt x="173" y="43"/>
                                <a:pt x="179" y="81"/>
                              </a:cubicBezTo>
                              <a:cubicBezTo>
                                <a:pt x="180" y="88"/>
                                <a:pt x="181" y="94"/>
                                <a:pt x="180" y="101"/>
                              </a:cubicBezTo>
                              <a:cubicBezTo>
                                <a:pt x="180" y="106"/>
                                <a:pt x="179" y="111"/>
                                <a:pt x="178" y="115"/>
                              </a:cubicBezTo>
                              <a:cubicBezTo>
                                <a:pt x="177" y="121"/>
                                <a:pt x="175" y="127"/>
                                <a:pt x="172" y="133"/>
                              </a:cubicBezTo>
                              <a:cubicBezTo>
                                <a:pt x="157" y="163"/>
                                <a:pt x="125" y="183"/>
                                <a:pt x="90" y="181"/>
                              </a:cubicBezTo>
                              <a:cubicBezTo>
                                <a:pt x="89" y="181"/>
                                <a:pt x="89" y="181"/>
                                <a:pt x="89" y="181"/>
                              </a:cubicBezTo>
                              <a:cubicBezTo>
                                <a:pt x="90" y="184"/>
                                <a:pt x="90" y="187"/>
                                <a:pt x="91" y="190"/>
                              </a:cubicBezTo>
                              <a:cubicBezTo>
                                <a:pt x="129" y="192"/>
                                <a:pt x="163" y="170"/>
                                <a:pt x="180" y="138"/>
                              </a:cubicBezTo>
                              <a:cubicBezTo>
                                <a:pt x="180" y="137"/>
                                <a:pt x="181" y="135"/>
                                <a:pt x="182" y="134"/>
                              </a:cubicBezTo>
                              <a:cubicBezTo>
                                <a:pt x="182" y="133"/>
                                <a:pt x="182" y="133"/>
                                <a:pt x="182" y="132"/>
                              </a:cubicBezTo>
                              <a:cubicBezTo>
                                <a:pt x="185" y="127"/>
                                <a:pt x="186" y="121"/>
                                <a:pt x="188" y="115"/>
                              </a:cubicBezTo>
                              <a:cubicBezTo>
                                <a:pt x="189" y="110"/>
                                <a:pt x="189" y="106"/>
                                <a:pt x="189" y="102"/>
                              </a:cubicBezTo>
                              <a:cubicBezTo>
                                <a:pt x="190" y="99"/>
                                <a:pt x="190" y="95"/>
                                <a:pt x="190" y="92"/>
                              </a:cubicBezTo>
                              <a:cubicBezTo>
                                <a:pt x="189" y="88"/>
                                <a:pt x="189" y="84"/>
                                <a:pt x="188" y="80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19"/>
                      <wps:cNvSpPr>
                        <a:spLocks noEditPoints="1"/>
                      </wps:cNvSpPr>
                      <wps:spPr bwMode="auto">
                        <a:xfrm>
                          <a:off x="1647825" y="3324225"/>
                          <a:ext cx="265430" cy="268605"/>
                        </a:xfrm>
                        <a:custGeom>
                          <a:avLst/>
                          <a:gdLst>
                            <a:gd name="T0" fmla="*/ 77 w 79"/>
                            <a:gd name="T1" fmla="*/ 27 h 80"/>
                            <a:gd name="T2" fmla="*/ 77 w 79"/>
                            <a:gd name="T3" fmla="*/ 26 h 80"/>
                            <a:gd name="T4" fmla="*/ 74 w 79"/>
                            <a:gd name="T5" fmla="*/ 20 h 80"/>
                            <a:gd name="T6" fmla="*/ 70 w 79"/>
                            <a:gd name="T7" fmla="*/ 14 h 80"/>
                            <a:gd name="T8" fmla="*/ 42 w 79"/>
                            <a:gd name="T9" fmla="*/ 1 h 80"/>
                            <a:gd name="T10" fmla="*/ 37 w 79"/>
                            <a:gd name="T11" fmla="*/ 1 h 80"/>
                            <a:gd name="T12" fmla="*/ 27 w 79"/>
                            <a:gd name="T13" fmla="*/ 3 h 80"/>
                            <a:gd name="T14" fmla="*/ 14 w 79"/>
                            <a:gd name="T15" fmla="*/ 10 h 80"/>
                            <a:gd name="T16" fmla="*/ 12 w 79"/>
                            <a:gd name="T17" fmla="*/ 11 h 80"/>
                            <a:gd name="T18" fmla="*/ 0 w 79"/>
                            <a:gd name="T19" fmla="*/ 38 h 80"/>
                            <a:gd name="T20" fmla="*/ 10 w 79"/>
                            <a:gd name="T21" fmla="*/ 66 h 80"/>
                            <a:gd name="T22" fmla="*/ 16 w 79"/>
                            <a:gd name="T23" fmla="*/ 71 h 80"/>
                            <a:gd name="T24" fmla="*/ 19 w 79"/>
                            <a:gd name="T25" fmla="*/ 74 h 80"/>
                            <a:gd name="T26" fmla="*/ 37 w 79"/>
                            <a:gd name="T27" fmla="*/ 80 h 80"/>
                            <a:gd name="T28" fmla="*/ 56 w 79"/>
                            <a:gd name="T29" fmla="*/ 76 h 80"/>
                            <a:gd name="T30" fmla="*/ 60 w 79"/>
                            <a:gd name="T31" fmla="*/ 74 h 80"/>
                            <a:gd name="T32" fmla="*/ 66 w 79"/>
                            <a:gd name="T33" fmla="*/ 70 h 80"/>
                            <a:gd name="T34" fmla="*/ 73 w 79"/>
                            <a:gd name="T35" fmla="*/ 61 h 80"/>
                            <a:gd name="T36" fmla="*/ 77 w 79"/>
                            <a:gd name="T37" fmla="*/ 54 h 80"/>
                            <a:gd name="T38" fmla="*/ 77 w 79"/>
                            <a:gd name="T39" fmla="*/ 53 h 80"/>
                            <a:gd name="T40" fmla="*/ 79 w 79"/>
                            <a:gd name="T41" fmla="*/ 43 h 80"/>
                            <a:gd name="T42" fmla="*/ 79 w 79"/>
                            <a:gd name="T43" fmla="*/ 39 h 80"/>
                            <a:gd name="T44" fmla="*/ 79 w 79"/>
                            <a:gd name="T45" fmla="*/ 36 h 80"/>
                            <a:gd name="T46" fmla="*/ 77 w 79"/>
                            <a:gd name="T47" fmla="*/ 27 h 80"/>
                            <a:gd name="T48" fmla="*/ 76 w 79"/>
                            <a:gd name="T49" fmla="*/ 42 h 80"/>
                            <a:gd name="T50" fmla="*/ 74 w 79"/>
                            <a:gd name="T51" fmla="*/ 52 h 80"/>
                            <a:gd name="T52" fmla="*/ 37 w 79"/>
                            <a:gd name="T53" fmla="*/ 76 h 80"/>
                            <a:gd name="T54" fmla="*/ 4 w 79"/>
                            <a:gd name="T55" fmla="*/ 38 h 80"/>
                            <a:gd name="T56" fmla="*/ 15 w 79"/>
                            <a:gd name="T57" fmla="*/ 14 h 80"/>
                            <a:gd name="T58" fmla="*/ 30 w 79"/>
                            <a:gd name="T59" fmla="*/ 6 h 80"/>
                            <a:gd name="T60" fmla="*/ 41 w 79"/>
                            <a:gd name="T61" fmla="*/ 4 h 80"/>
                            <a:gd name="T62" fmla="*/ 42 w 79"/>
                            <a:gd name="T63" fmla="*/ 4 h 80"/>
                            <a:gd name="T64" fmla="*/ 72 w 79"/>
                            <a:gd name="T65" fmla="*/ 24 h 80"/>
                            <a:gd name="T66" fmla="*/ 75 w 79"/>
                            <a:gd name="T67" fmla="*/ 35 h 80"/>
                            <a:gd name="T68" fmla="*/ 76 w 79"/>
                            <a:gd name="T69" fmla="*/ 42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79" h="80">
                              <a:moveTo>
                                <a:pt x="77" y="27"/>
                              </a:moveTo>
                              <a:cubicBezTo>
                                <a:pt x="77" y="27"/>
                                <a:pt x="77" y="26"/>
                                <a:pt x="77" y="26"/>
                              </a:cubicBezTo>
                              <a:cubicBezTo>
                                <a:pt x="76" y="24"/>
                                <a:pt x="75" y="22"/>
                                <a:pt x="74" y="20"/>
                              </a:cubicBezTo>
                              <a:cubicBezTo>
                                <a:pt x="73" y="18"/>
                                <a:pt x="71" y="16"/>
                                <a:pt x="70" y="14"/>
                              </a:cubicBezTo>
                              <a:cubicBezTo>
                                <a:pt x="63" y="6"/>
                                <a:pt x="53" y="1"/>
                                <a:pt x="42" y="1"/>
                              </a:cubicBezTo>
                              <a:cubicBezTo>
                                <a:pt x="41" y="0"/>
                                <a:pt x="39" y="0"/>
                                <a:pt x="37" y="1"/>
                              </a:cubicBezTo>
                              <a:cubicBezTo>
                                <a:pt x="34" y="1"/>
                                <a:pt x="30" y="1"/>
                                <a:pt x="27" y="3"/>
                              </a:cubicBezTo>
                              <a:cubicBezTo>
                                <a:pt x="22" y="4"/>
                                <a:pt x="18" y="7"/>
                                <a:pt x="14" y="10"/>
                              </a:cubicBezTo>
                              <a:cubicBezTo>
                                <a:pt x="13" y="11"/>
                                <a:pt x="13" y="11"/>
                                <a:pt x="12" y="11"/>
                              </a:cubicBezTo>
                              <a:cubicBezTo>
                                <a:pt x="5" y="18"/>
                                <a:pt x="1" y="27"/>
                                <a:pt x="0" y="38"/>
                              </a:cubicBezTo>
                              <a:cubicBezTo>
                                <a:pt x="0" y="48"/>
                                <a:pt x="3" y="59"/>
                                <a:pt x="10" y="66"/>
                              </a:cubicBezTo>
                              <a:cubicBezTo>
                                <a:pt x="12" y="68"/>
                                <a:pt x="14" y="70"/>
                                <a:pt x="16" y="71"/>
                              </a:cubicBezTo>
                              <a:cubicBezTo>
                                <a:pt x="17" y="72"/>
                                <a:pt x="18" y="73"/>
                                <a:pt x="19" y="74"/>
                              </a:cubicBezTo>
                              <a:cubicBezTo>
                                <a:pt x="24" y="77"/>
                                <a:pt x="30" y="79"/>
                                <a:pt x="37" y="80"/>
                              </a:cubicBezTo>
                              <a:cubicBezTo>
                                <a:pt x="44" y="80"/>
                                <a:pt x="51" y="79"/>
                                <a:pt x="56" y="76"/>
                              </a:cubicBezTo>
                              <a:cubicBezTo>
                                <a:pt x="58" y="76"/>
                                <a:pt x="59" y="75"/>
                                <a:pt x="60" y="74"/>
                              </a:cubicBezTo>
                              <a:cubicBezTo>
                                <a:pt x="62" y="73"/>
                                <a:pt x="64" y="72"/>
                                <a:pt x="66" y="70"/>
                              </a:cubicBezTo>
                              <a:cubicBezTo>
                                <a:pt x="69" y="67"/>
                                <a:pt x="71" y="64"/>
                                <a:pt x="73" y="61"/>
                              </a:cubicBezTo>
                              <a:cubicBezTo>
                                <a:pt x="75" y="59"/>
                                <a:pt x="76" y="57"/>
                                <a:pt x="77" y="54"/>
                              </a:cubicBezTo>
                              <a:cubicBezTo>
                                <a:pt x="77" y="54"/>
                                <a:pt x="77" y="53"/>
                                <a:pt x="77" y="53"/>
                              </a:cubicBezTo>
                              <a:cubicBezTo>
                                <a:pt x="78" y="50"/>
                                <a:pt x="79" y="46"/>
                                <a:pt x="79" y="43"/>
                              </a:cubicBezTo>
                              <a:cubicBezTo>
                                <a:pt x="79" y="41"/>
                                <a:pt x="79" y="40"/>
                                <a:pt x="79" y="39"/>
                              </a:cubicBezTo>
                              <a:cubicBezTo>
                                <a:pt x="79" y="38"/>
                                <a:pt x="79" y="37"/>
                                <a:pt x="79" y="36"/>
                              </a:cubicBezTo>
                              <a:cubicBezTo>
                                <a:pt x="79" y="33"/>
                                <a:pt x="78" y="30"/>
                                <a:pt x="77" y="27"/>
                              </a:cubicBezTo>
                              <a:close/>
                              <a:moveTo>
                                <a:pt x="76" y="42"/>
                              </a:moveTo>
                              <a:cubicBezTo>
                                <a:pt x="75" y="46"/>
                                <a:pt x="75" y="49"/>
                                <a:pt x="74" y="52"/>
                              </a:cubicBezTo>
                              <a:cubicBezTo>
                                <a:pt x="68" y="67"/>
                                <a:pt x="54" y="77"/>
                                <a:pt x="37" y="76"/>
                              </a:cubicBezTo>
                              <a:cubicBezTo>
                                <a:pt x="18" y="75"/>
                                <a:pt x="3" y="57"/>
                                <a:pt x="4" y="38"/>
                              </a:cubicBezTo>
                              <a:cubicBezTo>
                                <a:pt x="5" y="29"/>
                                <a:pt x="9" y="20"/>
                                <a:pt x="15" y="14"/>
                              </a:cubicBezTo>
                              <a:cubicBezTo>
                                <a:pt x="19" y="10"/>
                                <a:pt x="24" y="7"/>
                                <a:pt x="30" y="6"/>
                              </a:cubicBezTo>
                              <a:cubicBezTo>
                                <a:pt x="33" y="5"/>
                                <a:pt x="37" y="4"/>
                                <a:pt x="41" y="4"/>
                              </a:cubicBezTo>
                              <a:cubicBezTo>
                                <a:pt x="41" y="4"/>
                                <a:pt x="42" y="4"/>
                                <a:pt x="42" y="4"/>
                              </a:cubicBezTo>
                              <a:cubicBezTo>
                                <a:pt x="55" y="5"/>
                                <a:pt x="66" y="13"/>
                                <a:pt x="72" y="24"/>
                              </a:cubicBezTo>
                              <a:cubicBezTo>
                                <a:pt x="73" y="27"/>
                                <a:pt x="75" y="31"/>
                                <a:pt x="75" y="35"/>
                              </a:cubicBezTo>
                              <a:cubicBezTo>
                                <a:pt x="76" y="37"/>
                                <a:pt x="76" y="40"/>
                                <a:pt x="76" y="42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20"/>
                      <wps:cNvSpPr>
                        <a:spLocks noEditPoints="1"/>
                      </wps:cNvSpPr>
                      <wps:spPr bwMode="auto">
                        <a:xfrm>
                          <a:off x="6324600" y="3876675"/>
                          <a:ext cx="493395" cy="494030"/>
                        </a:xfrm>
                        <a:custGeom>
                          <a:avLst/>
                          <a:gdLst>
                            <a:gd name="T0" fmla="*/ 73 w 147"/>
                            <a:gd name="T1" fmla="*/ 0 h 147"/>
                            <a:gd name="T2" fmla="*/ 0 w 147"/>
                            <a:gd name="T3" fmla="*/ 73 h 147"/>
                            <a:gd name="T4" fmla="*/ 73 w 147"/>
                            <a:gd name="T5" fmla="*/ 147 h 147"/>
                            <a:gd name="T6" fmla="*/ 147 w 147"/>
                            <a:gd name="T7" fmla="*/ 73 h 147"/>
                            <a:gd name="T8" fmla="*/ 73 w 147"/>
                            <a:gd name="T9" fmla="*/ 0 h 147"/>
                            <a:gd name="T10" fmla="*/ 73 w 147"/>
                            <a:gd name="T11" fmla="*/ 142 h 147"/>
                            <a:gd name="T12" fmla="*/ 5 w 147"/>
                            <a:gd name="T13" fmla="*/ 73 h 147"/>
                            <a:gd name="T14" fmla="*/ 73 w 147"/>
                            <a:gd name="T15" fmla="*/ 5 h 147"/>
                            <a:gd name="T16" fmla="*/ 142 w 147"/>
                            <a:gd name="T17" fmla="*/ 73 h 147"/>
                            <a:gd name="T18" fmla="*/ 73 w 147"/>
                            <a:gd name="T19" fmla="*/ 142 h 1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47" h="147">
                              <a:moveTo>
                                <a:pt x="73" y="0"/>
                              </a:moveTo>
                              <a:cubicBezTo>
                                <a:pt x="33" y="0"/>
                                <a:pt x="0" y="33"/>
                                <a:pt x="0" y="73"/>
                              </a:cubicBezTo>
                              <a:cubicBezTo>
                                <a:pt x="0" y="114"/>
                                <a:pt x="33" y="147"/>
                                <a:pt x="73" y="147"/>
                              </a:cubicBezTo>
                              <a:cubicBezTo>
                                <a:pt x="114" y="147"/>
                                <a:pt x="147" y="114"/>
                                <a:pt x="147" y="73"/>
                              </a:cubicBezTo>
                              <a:cubicBezTo>
                                <a:pt x="147" y="33"/>
                                <a:pt x="114" y="0"/>
                                <a:pt x="73" y="0"/>
                              </a:cubicBezTo>
                              <a:close/>
                              <a:moveTo>
                                <a:pt x="73" y="142"/>
                              </a:moveTo>
                              <a:cubicBezTo>
                                <a:pt x="36" y="142"/>
                                <a:pt x="5" y="111"/>
                                <a:pt x="5" y="73"/>
                              </a:cubicBezTo>
                              <a:cubicBezTo>
                                <a:pt x="5" y="36"/>
                                <a:pt x="36" y="5"/>
                                <a:pt x="73" y="5"/>
                              </a:cubicBezTo>
                              <a:cubicBezTo>
                                <a:pt x="111" y="5"/>
                                <a:pt x="142" y="36"/>
                                <a:pt x="142" y="73"/>
                              </a:cubicBezTo>
                              <a:cubicBezTo>
                                <a:pt x="142" y="111"/>
                                <a:pt x="111" y="142"/>
                                <a:pt x="73" y="142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21"/>
                      <wps:cNvSpPr>
                        <a:spLocks/>
                      </wps:cNvSpPr>
                      <wps:spPr bwMode="auto">
                        <a:xfrm>
                          <a:off x="6400800" y="4019550"/>
                          <a:ext cx="147320" cy="171450"/>
                        </a:xfrm>
                        <a:custGeom>
                          <a:avLst/>
                          <a:gdLst>
                            <a:gd name="T0" fmla="*/ 33 w 44"/>
                            <a:gd name="T1" fmla="*/ 0 h 51"/>
                            <a:gd name="T2" fmla="*/ 23 w 44"/>
                            <a:gd name="T3" fmla="*/ 2 h 51"/>
                            <a:gd name="T4" fmla="*/ 16 w 44"/>
                            <a:gd name="T5" fmla="*/ 7 h 51"/>
                            <a:gd name="T6" fmla="*/ 16 w 44"/>
                            <a:gd name="T7" fmla="*/ 1 h 51"/>
                            <a:gd name="T8" fmla="*/ 0 w 44"/>
                            <a:gd name="T9" fmla="*/ 1 h 51"/>
                            <a:gd name="T10" fmla="*/ 0 w 44"/>
                            <a:gd name="T11" fmla="*/ 7 h 51"/>
                            <a:gd name="T12" fmla="*/ 4 w 44"/>
                            <a:gd name="T13" fmla="*/ 8 h 51"/>
                            <a:gd name="T14" fmla="*/ 8 w 44"/>
                            <a:gd name="T15" fmla="*/ 9 h 51"/>
                            <a:gd name="T16" fmla="*/ 8 w 44"/>
                            <a:gd name="T17" fmla="*/ 43 h 51"/>
                            <a:gd name="T18" fmla="*/ 1 w 44"/>
                            <a:gd name="T19" fmla="*/ 46 h 51"/>
                            <a:gd name="T20" fmla="*/ 1 w 44"/>
                            <a:gd name="T21" fmla="*/ 51 h 51"/>
                            <a:gd name="T22" fmla="*/ 24 w 44"/>
                            <a:gd name="T23" fmla="*/ 51 h 51"/>
                            <a:gd name="T24" fmla="*/ 24 w 44"/>
                            <a:gd name="T25" fmla="*/ 46 h 51"/>
                            <a:gd name="T26" fmla="*/ 18 w 44"/>
                            <a:gd name="T27" fmla="*/ 43 h 51"/>
                            <a:gd name="T28" fmla="*/ 18 w 44"/>
                            <a:gd name="T29" fmla="*/ 16 h 51"/>
                            <a:gd name="T30" fmla="*/ 21 w 44"/>
                            <a:gd name="T31" fmla="*/ 10 h 51"/>
                            <a:gd name="T32" fmla="*/ 31 w 44"/>
                            <a:gd name="T33" fmla="*/ 7 h 51"/>
                            <a:gd name="T34" fmla="*/ 33 w 44"/>
                            <a:gd name="T35" fmla="*/ 7 h 51"/>
                            <a:gd name="T36" fmla="*/ 44 w 44"/>
                            <a:gd name="T37" fmla="*/ 3 h 51"/>
                            <a:gd name="T38" fmla="*/ 33 w 44"/>
                            <a:gd name="T39" fmla="*/ 0 h 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44" h="51">
                              <a:moveTo>
                                <a:pt x="33" y="0"/>
                              </a:moveTo>
                              <a:cubicBezTo>
                                <a:pt x="29" y="0"/>
                                <a:pt x="27" y="1"/>
                                <a:pt x="23" y="2"/>
                              </a:cubicBezTo>
                              <a:cubicBezTo>
                                <a:pt x="20" y="3"/>
                                <a:pt x="16" y="7"/>
                                <a:pt x="16" y="7"/>
                              </a:cubicBezTo>
                              <a:cubicBezTo>
                                <a:pt x="16" y="1"/>
                                <a:pt x="16" y="1"/>
                                <a:pt x="16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7"/>
                                <a:pt x="0" y="7"/>
                                <a:pt x="0" y="7"/>
                              </a:cubicBezTo>
                              <a:cubicBezTo>
                                <a:pt x="0" y="7"/>
                                <a:pt x="2" y="7"/>
                                <a:pt x="4" y="8"/>
                              </a:cubicBezTo>
                              <a:cubicBezTo>
                                <a:pt x="5" y="8"/>
                                <a:pt x="8" y="9"/>
                                <a:pt x="8" y="9"/>
                              </a:cubicBezTo>
                              <a:cubicBezTo>
                                <a:pt x="8" y="43"/>
                                <a:pt x="8" y="43"/>
                                <a:pt x="8" y="43"/>
                              </a:cubicBezTo>
                              <a:cubicBezTo>
                                <a:pt x="1" y="46"/>
                                <a:pt x="1" y="46"/>
                                <a:pt x="1" y="46"/>
                              </a:cubicBezTo>
                              <a:cubicBezTo>
                                <a:pt x="1" y="51"/>
                                <a:pt x="1" y="51"/>
                                <a:pt x="1" y="51"/>
                              </a:cubicBezTo>
                              <a:cubicBezTo>
                                <a:pt x="24" y="51"/>
                                <a:pt x="24" y="51"/>
                                <a:pt x="24" y="51"/>
                              </a:cubicBezTo>
                              <a:cubicBezTo>
                                <a:pt x="24" y="46"/>
                                <a:pt x="24" y="46"/>
                                <a:pt x="24" y="46"/>
                              </a:cubicBezTo>
                              <a:cubicBezTo>
                                <a:pt x="18" y="43"/>
                                <a:pt x="18" y="43"/>
                                <a:pt x="18" y="43"/>
                              </a:cubicBezTo>
                              <a:cubicBezTo>
                                <a:pt x="18" y="43"/>
                                <a:pt x="18" y="20"/>
                                <a:pt x="18" y="16"/>
                              </a:cubicBezTo>
                              <a:cubicBezTo>
                                <a:pt x="18" y="12"/>
                                <a:pt x="20" y="10"/>
                                <a:pt x="21" y="10"/>
                              </a:cubicBezTo>
                              <a:cubicBezTo>
                                <a:pt x="23" y="8"/>
                                <a:pt x="26" y="7"/>
                                <a:pt x="31" y="7"/>
                              </a:cubicBezTo>
                              <a:cubicBezTo>
                                <a:pt x="32" y="7"/>
                                <a:pt x="32" y="7"/>
                                <a:pt x="33" y="7"/>
                              </a:cubicBezTo>
                              <a:cubicBezTo>
                                <a:pt x="36" y="5"/>
                                <a:pt x="40" y="4"/>
                                <a:pt x="44" y="3"/>
                              </a:cubicBezTo>
                              <a:cubicBezTo>
                                <a:pt x="41" y="1"/>
                                <a:pt x="36" y="0"/>
                                <a:pt x="33" y="0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22"/>
                      <wps:cNvSpPr>
                        <a:spLocks/>
                      </wps:cNvSpPr>
                      <wps:spPr bwMode="auto">
                        <a:xfrm>
                          <a:off x="6515100" y="4048125"/>
                          <a:ext cx="73660" cy="141605"/>
                        </a:xfrm>
                        <a:custGeom>
                          <a:avLst/>
                          <a:gdLst>
                            <a:gd name="T0" fmla="*/ 16 w 22"/>
                            <a:gd name="T1" fmla="*/ 5 h 42"/>
                            <a:gd name="T2" fmla="*/ 15 w 22"/>
                            <a:gd name="T3" fmla="*/ 0 h 42"/>
                            <a:gd name="T4" fmla="*/ 5 w 22"/>
                            <a:gd name="T5" fmla="*/ 3 h 42"/>
                            <a:gd name="T6" fmla="*/ 6 w 22"/>
                            <a:gd name="T7" fmla="*/ 5 h 42"/>
                            <a:gd name="T8" fmla="*/ 6 w 22"/>
                            <a:gd name="T9" fmla="*/ 34 h 42"/>
                            <a:gd name="T10" fmla="*/ 0 w 22"/>
                            <a:gd name="T11" fmla="*/ 37 h 42"/>
                            <a:gd name="T12" fmla="*/ 0 w 22"/>
                            <a:gd name="T13" fmla="*/ 42 h 42"/>
                            <a:gd name="T14" fmla="*/ 22 w 22"/>
                            <a:gd name="T15" fmla="*/ 42 h 42"/>
                            <a:gd name="T16" fmla="*/ 22 w 22"/>
                            <a:gd name="T17" fmla="*/ 37 h 42"/>
                            <a:gd name="T18" fmla="*/ 16 w 22"/>
                            <a:gd name="T19" fmla="*/ 34 h 42"/>
                            <a:gd name="T20" fmla="*/ 16 w 22"/>
                            <a:gd name="T21" fmla="*/ 5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42">
                              <a:moveTo>
                                <a:pt x="16" y="5"/>
                              </a:moveTo>
                              <a:cubicBezTo>
                                <a:pt x="16" y="4"/>
                                <a:pt x="15" y="2"/>
                                <a:pt x="15" y="0"/>
                              </a:cubicBezTo>
                              <a:cubicBezTo>
                                <a:pt x="11" y="0"/>
                                <a:pt x="8" y="1"/>
                                <a:pt x="5" y="3"/>
                              </a:cubicBezTo>
                              <a:cubicBezTo>
                                <a:pt x="6" y="3"/>
                                <a:pt x="6" y="4"/>
                                <a:pt x="6" y="5"/>
                              </a:cubicBezTo>
                              <a:cubicBezTo>
                                <a:pt x="6" y="8"/>
                                <a:pt x="6" y="34"/>
                                <a:pt x="6" y="34"/>
                              </a:cubicBezTo>
                              <a:cubicBezTo>
                                <a:pt x="0" y="37"/>
                                <a:pt x="0" y="37"/>
                                <a:pt x="0" y="37"/>
                              </a:cubicBezTo>
                              <a:cubicBezTo>
                                <a:pt x="0" y="42"/>
                                <a:pt x="0" y="42"/>
                                <a:pt x="0" y="42"/>
                              </a:cubicBezTo>
                              <a:cubicBezTo>
                                <a:pt x="22" y="42"/>
                                <a:pt x="22" y="42"/>
                                <a:pt x="22" y="42"/>
                              </a:cubicBezTo>
                              <a:cubicBezTo>
                                <a:pt x="22" y="37"/>
                                <a:pt x="22" y="37"/>
                                <a:pt x="22" y="37"/>
                              </a:cubicBezTo>
                              <a:cubicBezTo>
                                <a:pt x="16" y="34"/>
                                <a:pt x="16" y="34"/>
                                <a:pt x="16" y="34"/>
                              </a:cubicBezTo>
                              <a:cubicBezTo>
                                <a:pt x="16" y="34"/>
                                <a:pt x="16" y="7"/>
                                <a:pt x="16" y="5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9D7F966" id="Packpage5element" o:spid="_x0000_s1026" style="position:absolute;margin-left:0;margin-top:.9pt;width:595.55pt;height:387.65pt;z-index:251672319;mso-position-horizontal:left;mso-position-horizontal-relative:page" coordsize="75634,49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">
              <v:shape id="Freeform 4" o:spid="_x0000_s1027" style="position:absolute;top:32385;width:6375;height:6451;visibility:visible;mso-wrap-style:square;v-text-anchor:top" coordsize="190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" path="m181,56v-1,-1,-2,-2,-2,-4c176,48,174,44,171,41v-1,-2,-1,-3,-2,-4c166,33,162,30,159,26,143,12,123,3,101,2,78,,57,7,40,19v-4,3,-8,6,-11,9c28,29,27,30,26,31v-2,2,-4,5,-6,7c18,40,16,43,15,46v-2,2,-3,5,-5,8c9,56,8,59,6,62,4,68,3,74,1,80v,3,,7,-1,10c,101,1,112,4,123v,1,1,2,1,4c18,162,50,188,89,190v26,2,50,-7,68,-23c157,167,157,167,157,167v3,-3,6,-6,9,-9c169,155,171,152,173,148v1,-1,2,-2,3,-4c178,141,179,138,181,134v1,-2,2,-4,3,-7c187,119,188,111,189,102v1,-14,-1,-28,-6,-40c182,60,181,58,181,56xm180,101v-3,47,-44,83,-91,80c42,178,6,137,9,90,12,43,53,8,100,11v47,3,83,43,80,90xe" filled="f" stroked="f">
                <v:path arrowok="t" o:connecttype="custom" o:connectlocs="607341,188172;600630,174731;573786,137769;567075,124328;533520,87365;338903,6720;134219,63844;97309,94086;87242,104166;67109,127688;50332,154570;33555,181451;20133,208333;3355,268817;0,302419;13422,413306;16777,426746;298637,638440;526809,561155;526809,561155;557009,530913;580497,497311;590563,483870;607341,450268;617407,426746;634185,342741;614052,208333;607341,188172;603985,339381;298637,608198;30199,302419;335547,36962;603985,339381" o:connectangles="0,0,0,0,0,0,0,0,0,0,0,0,0,0,0,0,0,0,0,0,0,0,0,0,0,0,0,0,0,0,0,0,0"/>
                <o:lock v:ext="edit" verticies="t"/>
              </v:shape>
              <v:shape id="Freeform 5" o:spid="_x0000_s1028" style="position:absolute;left:34099;top:15144;width:7988;height:3359;visibility:visible;mso-wrap-style:square;v-text-anchor:top" coordsize="23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" path="m192,27v16,1,31,3,46,7c238,26,237,17,237,8,223,5,208,3,193,2,171,,149,2,128,6,103,10,78,19,56,31,41,38,27,47,14,58v-3,2,-6,5,-9,8c3,67,1,69,,70v2,10,4,20,5,30c52,51,119,22,192,27xe" filled="f" stroked="f">
                <v:path arrowok="t" o:connecttype="custom" o:connectlocs="644434,90697;798830,114211;795474,26873;647791,6718;429623,20155;187960,104134;46990,194831;16782,221704;0,235141;16782,335915;644434,90697" o:connectangles="0,0,0,0,0,0,0,0,0,0,0"/>
              </v:shape>
              <v:shape id="Freeform 6" o:spid="_x0000_s1029" style="position:absolute;left:32004;top:26574;width:16008;height:6109;visibility:visible;mso-wrap-style:square;v-text-anchor:top" coordsize="477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" path="m223,156c127,149,48,86,17,,12,9,6,17,,25,4,35,9,43,14,52v6,11,13,21,21,31c40,89,45,96,51,102v12,12,25,23,38,32c96,139,103,143,111,148v11,6,22,11,34,16c153,167,161,170,170,172v16,4,34,7,52,9c240,182,257,181,274,179v9,-2,17,-3,26,-5c312,171,324,167,336,162v8,-3,15,-7,23,-10c374,144,388,135,401,124v6,-5,13,-11,19,-16c429,99,437,90,445,80v7,-10,14,-21,20,-32c470,41,473,34,477,26,470,21,463,15,456,9,419,101,327,162,223,156xe" filled="f" stroked="f">
                <v:path arrowok="t" o:connecttype="custom" o:connectlocs="748399,523603;57053,0;0,83911;46985,174534;117462,278584;171158,342356;298688,449761;372521,496751;486627,550454;570528,577306;745043,607514;919557,600801;1006814,584019;1127632,543741;1204821,510177;1345775,416197;1409540,362494;1493441,268514;1560562,161109;1600835,87267;1530358,30208;748399,523603" o:connectangles="0,0,0,0,0,0,0,0,0,0,0,0,0,0,0,0,0,0,0,0,0,0"/>
              </v:shape>
              <v:shape id="Freeform 7" o:spid="_x0000_s1030" style="position:absolute;left:71342;width:4292;height:6451;visibility:visible;mso-wrap-style:square;v-text-anchor:top" coordsize="128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" path="m92,1c86,1,79,2,73,3,70,4,67,5,64,6,61,7,58,8,56,9v-5,2,-9,4,-12,7c41,18,39,19,36,21v-2,2,-5,4,-7,6c26,31,23,34,20,38v-2,2,-4,5,-5,7c13,48,12,51,10,53,9,56,8,59,6,62,3,71,1,80,,90v,6,,13,1,19c2,117,4,125,7,132v1,2,2,4,3,6c10,139,11,141,12,143v1,2,2,3,4,5c17,151,19,153,21,156v2,2,4,4,6,6c29,165,31,167,34,169v3,3,7,5,11,8c47,179,50,180,53,182v11,5,23,9,37,9c101,192,112,191,123,188v1,-1,3,-1,4,-2c127,186,128,186,128,186v,-10,,-10,,-10c116,181,104,183,90,182,43,179,6,138,9,90,13,43,54,7,101,10v10,,19,3,27,6c128,6,128,6,128,6,120,3,111,1,102,1,99,1,95,,92,1xe" filled="f" stroked="f">
                <v:path arrowok="t" o:connecttype="custom" o:connectlocs="308531,3360;244812,10081;214630,20161;187801,30242;147558,53763;120729,70564;97254,90726;67072,127688;50304,151209;33536,178091;20122,208333;0,302419;3354,366263;23475,443548;33536,463709;40243,480510;53658,497311;70425,524193;90547,544354;114022,567875;150912,594757;177740,611558;301823,641800;412492,631719;425906,624999;429260,624999;429260,591397;301823,611558;30182,302419;338713,33602;429260,53763;429260,20161;342067,3360;308531,3360" o:connectangles="0,0,0,0,0,0,0,0,0,0,0,0,0,0,0,0,0,0,0,0,0,0,0,0,0,0,0,0,0,0,0,0,0,0"/>
              </v:shape>
              <v:shape id="Freeform 8" o:spid="_x0000_s1031" style="position:absolute;left:9906;top:14859;width:6648;height:15754;visibility:visible;mso-wrap-style:square;v-text-anchor:top" coordsize="198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" path="m37,138c40,88,55,41,78,,68,2,57,3,46,2,43,2,41,1,39,1,19,42,6,87,3,136,,175,4,214,14,250v8,31,21,60,37,87c54,342,57,347,60,352v3,4,6,9,9,14c73,370,76,375,80,379v5,7,10,13,16,20c102,405,108,411,114,417v6,6,13,11,19,17c138,437,142,441,147,444v4,3,9,7,14,10c166,457,170,460,175,463v4,2,7,4,11,6c188,458,193,447,198,437,95,378,29,264,37,138xe" filled="f" stroked="f">
                <v:path arrowok="t" o:connecttype="custom" o:connectlocs="124239,463561;261909,0;154459,6718;130954,3359;10073,456843;47009,839784;171248,1132029;201468,1182416;231688,1229444;268624,1273113;322349,1340295;382790,1400760;446588,1457865;493597,1491457;540606,1525048;587616,1555280;624551,1575435;664845,1467943;124239,463561" o:connectangles="0,0,0,0,0,0,0,0,0,0,0,0,0,0,0,0,0,0,0"/>
              </v:shape>
              <v:shape id="Freeform 9" o:spid="_x0000_s1032" style="position:absolute;left:16097;top:8191;width:17786;height:23781;visibility:visible;mso-wrap-style:square;v-text-anchor:top" coordsize="530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" path="m223,708v32,-5,63,-14,92,-26c320,680,326,677,331,675v5,-3,10,-6,15,-8c351,664,356,661,361,658v7,-4,14,-9,21,-14c389,639,396,634,402,628v7,-5,13,-11,19,-17c425,607,429,603,433,599v4,-4,8,-8,11,-13c448,582,452,578,455,573v1,-1,1,-1,2,-2c461,566,465,560,469,554v6,-9,12,-18,17,-28c492,515,498,503,502,491v15,-34,24,-72,26,-112c530,361,529,343,528,325v-1,-11,-3,-22,-5,-33c522,285,521,278,519,272v-5,-20,-11,-38,-19,-56c498,211,495,205,493,200v-4,-7,-8,-15,-12,-22c479,175,478,173,476,170v-3,-4,-6,-9,-9,-14c465,154,464,152,462,149v-3,-4,-7,-9,-10,-13c450,133,448,131,446,129v-3,-4,-7,-9,-11,-13c422,102,407,88,391,76v-4,-4,-9,-7,-13,-10c370,61,363,56,356,52v-3,-2,-5,-3,-8,-4c336,40,323,34,310,29v-3,-1,-6,-3,-8,-4c269,13,234,5,198,3,161,,125,4,91,12v-2,1,-5,1,-8,2c69,18,55,22,42,28v-3,1,-5,2,-8,3c26,34,19,38,11,42,7,44,3,46,,48,1,58,2,69,1,79v,3,,6,-1,9c56,51,124,32,195,37v152,9,272,123,296,267c492,313,493,321,494,330v1,15,1,31,,47c494,380,494,383,494,387v-3,24,-7,47,-15,69c473,474,466,491,457,508v-4,8,-9,15,-13,22c395,606,315,659,223,673v2,8,2,16,1,25c224,701,224,704,223,708xe" filled="f" stroked="f">
                <v:path arrowok="t" o:connecttype="custom" o:connectlocs="748369,2378075;1057113,2290745;1110808,2267233;1161147,2240362;1211485,2210132;1281960,2163108;1349078,2109366;1412840,2052265;1453111,2011959;1490026,1968294;1526941,1924628;1533653,1917911;1573924,1860810;1630975,1766762;1684669,1649202;1771923,1273009;1771923,1091630;1755144,980788;1741720,913611;1677958,725514;1654466,671773;1614195,597878;1597416,571007;1567212,523983;1550433,500471;1516874,456805;1496738,433293;1459823,389628;1312163,255274;1268536,221685;1194706,174661;1167858,161225;1040334,97407;1013486,83972;664471,10077;305388,40306;278541,47024;140948,94048;114101,104125;36915,141072;0,161225;3356,265350;0,295580;654403,124278;1647754,1021094;1657822,1108425;1657822,1266291;1657822,1299880;1607483,1531642;1533653,1706302;1490026,1780197;748369,2260515;751725,2344486;748369,2378075" o:connectangles="0,0,0,0,0,0,0,0,0,0,0,0,0,0,0,0,0,0,0,0,0,0,0,0,0,0,0,0,0,0,0,0,0,0,0,0,0,0,0,0,0,0,0,0,0,0,0,0,0,0,0,0,0,0"/>
              </v:shape>
              <v:shape id="Freeform 10" o:spid="_x0000_s1033" style="position:absolute;left:4476;top:9525;width:3759;height:4298;visibility:visible;mso-wrap-style:square;v-text-anchor:top" coordsize="112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" path="m61,122c29,120,5,92,7,61,9,29,36,5,68,7v8,1,15,3,21,6c89,11,90,9,90,7,83,4,76,2,68,1,53,,39,5,27,13v-3,3,-6,5,-9,8c14,26,10,31,8,36,4,44,2,52,1,61,,76,5,90,13,102v5,6,11,12,18,16c39,124,49,127,60,128v6,,12,,18,-1c79,126,80,126,81,126v3,-1,7,-2,10,-4c98,119,105,114,111,108v,-1,1,-1,1,-2c111,105,110,103,109,101,97,115,80,123,61,122xe" filled="f" stroked="f">
                <v:path arrowok="t" o:connecttype="custom" o:connectlocs="204742,409744;23495,204872;228237,23510;298722,43661;302079,23510;228237,3359;90624,43661;60416,70530;26851,120908;3356,204872;43634,342573;104049,396309;201386,429895;261801,426536;271871,423178;305435,409744;372564,362724;375920,356007;365851,339214;204742,409744" o:connectangles="0,0,0,0,0,0,0,0,0,0,0,0,0,0,0,0,0,0,0,0"/>
              </v:shape>
              <v:shape id="Freeform 11" o:spid="_x0000_s1034" style="position:absolute;left:42672;top:666;width:23691;height:29426;visibility:visible;mso-wrap-style:square;v-text-anchor:top" coordsize="706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" path="m412,831c329,826,255,796,194,748v-5,-4,-10,-8,-15,-12c171,729,164,722,157,715,98,655,58,577,46,491,45,481,44,471,43,461v,-7,-1,-13,-1,-20c42,431,43,422,43,412,57,195,245,29,462,43v81,6,155,35,215,81c684,111,694,101,706,94,700,89,693,84,687,79,681,75,675,71,669,68,657,60,645,53,632,47v-6,-3,-12,-6,-19,-9c607,35,600,32,593,30,573,22,553,16,531,11,528,10,524,9,520,9,502,5,484,3,465,2,446,,428,,410,2v-4,,-8,,-11,c377,4,355,8,335,13v-7,2,-14,3,-21,5c307,20,300,23,294,25v-14,5,-27,10,-40,16c248,44,242,47,235,50,210,63,187,79,165,96v-5,4,-11,9,-16,13c139,119,128,128,119,139,52,210,8,304,1,409v,5,,11,,16c,431,,437,,443v1,9,1,18,2,27c10,585,64,689,147,763v6,6,13,12,20,17c167,780,167,780,167,780v5,4,10,8,15,11c218,817,258,838,302,852v34,12,70,19,107,21c456,876,501,871,544,861,534,850,526,837,520,823v-35,8,-71,11,-108,8xe" filled="f" stroked="f">
                <v:path arrowok="t" o:connecttype="custom" o:connectlocs="1382584,2791430;651023,2512623;600686,2472313;526858,2401772;154366,1649328;144299,1548555;140943,1481372;144299,1383958;1550373,144442;2271867,416531;2369185,315757;2305425,265371;2245021,228420;2120857,157879;2057097,127647;1989981,100774;1781922,36950;1745009,30232;1560441,6718;1375872,6718;1338959,6718;1124188,43669;1053717,60464;986601,83978;852370,137724;788610,167956;553705,322476;500012,366144;399339,466918;3356,1373880;3356,1427626;0,1488091;6712,1578787;493301,2563009;560416,2620114;560416,2620114;610753,2657065;1013447,2861971;1372517,2932513;1825548,2892203;1745009,2764557;1382584,2791430" o:connectangles="0,0,0,0,0,0,0,0,0,0,0,0,0,0,0,0,0,0,0,0,0,0,0,0,0,0,0,0,0,0,0,0,0,0,0,0,0,0,0,0,0,0"/>
              </v:shape>
              <v:shape id="Freeform 12" o:spid="_x0000_s1035" style="position:absolute;left:67722;top:7810;width:4426;height:17024;visibility:visible;mso-wrap-style:square;v-text-anchor:top" coordsize="132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" path="m30,25c69,91,89,169,84,251,79,333,48,409,,469v10,11,18,24,23,38c82,438,119,350,126,253,132,161,108,74,64,,55,11,43,20,30,25xe" filled="f" stroked="f">
                <v:path arrowok="t" o:connecttype="custom" o:connectlocs="100590,83946;281651,842823;0,1574836;77119,1702435;422477,849539;214592,0;100590,83946" o:connectangles="0,0,0,0,0,0,0"/>
              </v:shape>
              <v:shape id="Freeform 13" o:spid="_x0000_s1036" style="position:absolute;left:25050;top:34385;width:14764;height:14846;visibility:visible;mso-wrap-style:square;v-text-anchor:top" coordsize="440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" path="m231,8c112,,9,91,1,210v-1,26,2,51,9,75c12,292,14,298,17,305v2,6,5,13,8,19c29,330,32,336,36,342v4,5,8,11,12,16c52,364,57,369,62,374v4,5,10,10,15,14c85,395,93,401,102,407v29,18,64,30,101,33c240,442,276,435,307,420v10,-4,19,-9,28,-15c341,401,346,397,352,393v5,-5,10,-9,15,-14c372,374,377,369,381,364v5,-5,9,-11,13,-16c398,342,402,336,405,330v4,-6,7,-13,10,-19c425,288,431,264,433,238,440,119,350,16,231,8xm412,236c405,344,312,426,204,419,97,412,15,319,22,211,29,104,122,22,230,29v107,7,189,100,182,207xe" filled="f" stroked="f">
                <v:path arrowok="t" o:connecttype="custom" o:connectlocs="775097,26871;3355,705367;33554,957284;57042,1024462;83885,1088281;120794,1148741;161059,1202483;208035,1256225;258366,1303250;342251,1367069;681146,1477912;1030107,1410734;1124058,1360351;1181100,1320044;1231431,1273020;1278407,1222636;1322027,1168894;1358936,1108434;1392490,1044615;1452887,799416;775097,26871;1382424,792698;684501,1407375;73819,708726;771741,97408;1382424,792698" o:connectangles="0,0,0,0,0,0,0,0,0,0,0,0,0,0,0,0,0,0,0,0,0,0,0,0,0,0"/>
                <o:lock v:ext="edit" verticies="t"/>
              </v:shape>
              <v:shape id="Freeform 14" o:spid="_x0000_s1037" style="position:absolute;left:62865;top:25622;width:11068;height:11049;visibility:visible;mso-wrap-style:square;v-text-anchor:top" coordsize="330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" path="m326,126v-2,-6,-3,-11,-5,-16c319,105,317,100,315,96v-1,-3,-2,-5,-3,-8c309,84,307,79,304,75v-3,-5,-6,-9,-10,-13c293,60,291,58,289,56,284,50,279,44,273,39,267,34,260,30,253,25v-4,-3,-9,-5,-13,-8c235,15,230,13,225,11,220,9,215,7,210,6,199,3,188,1,177,v-1,,-1,,-2,c176,6,177,11,177,16v81,6,142,77,137,158c309,255,238,317,157,312,77,307,17,240,18,162,13,161,7,160,2,158,,207,21,252,54,284v6,5,12,10,18,15c83,306,95,313,107,317v6,2,11,4,16,5c133,325,144,327,156,328v11,1,22,,33,-1c194,326,200,325,205,324v12,-3,23,-8,34,-13c242,310,244,308,246,307v5,-2,9,-5,13,-8c265,296,270,292,274,287v12,-10,23,-22,31,-36c308,247,311,242,313,238v9,-19,15,-41,17,-63c330,172,330,169,330,166v,-8,,-16,-1,-24c328,136,327,131,326,126xe" filled="f" stroked="f">
                <v:path arrowok="t" o:connecttype="custom" o:connectlocs="1093389,423153;1076619,369419;1056496,322402;1046434,295536;1019602,251877;986063,208218;969293,188068;915630,130976;848551,83959;804949,57092;754640,36942;704330,20150;593650,0;586942,0;593650,53734;1053142,584354;526571,1047808;60371,544054;6708,530621;181114,953774;241485,1004149;358873,1064600;412536,1081391;523217,1101542;633897,1098183;687561,1088108;801595,1044450;825073,1031016;868674,1004149;918984,963849;1022956,842948;1049788,799289;1106805,587713;1106805,557488;1103451,476887;1093389,423153" o:connectangles="0,0,0,0,0,0,0,0,0,0,0,0,0,0,0,0,0,0,0,0,0,0,0,0,0,0,0,0,0,0,0,0,0,0,0,0"/>
              </v:shape>
              <v:shape id="Freeform 15" o:spid="_x0000_s1038" style="position:absolute;left:60293;top:22574;width:7950;height:8026;visibility:visible;mso-wrap-style:square;v-text-anchor:top" coordsize="23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" path="m95,235v5,1,10,1,16,2c147,239,181,224,205,200v4,-5,7,-9,10,-14c218,183,220,180,222,177v2,-5,5,-11,7,-16c230,157,232,154,233,150v1,-4,2,-8,2,-12c236,134,236,130,237,126v,-7,,-13,-1,-20c236,105,236,104,236,103v-1,-4,-2,-9,-3,-13c233,88,232,85,231,83v-1,-3,-2,-6,-3,-9c224,65,220,57,214,49v-1,-2,-2,-4,-4,-5c209,42,208,41,207,40v-2,-3,-5,-5,-8,-8c198,31,197,30,195,28v-3,-2,-6,-4,-9,-7c183,19,180,17,176,15,166,10,156,5,144,3,138,2,132,1,126,v-6,,-12,,-18,c96,2,85,4,74,9v-3,1,-7,3,-10,4c60,15,57,17,54,19v-2,1,-3,2,-5,3c46,25,43,27,40,30v-3,2,-5,5,-8,7c14,57,2,82,,111v,4,,8,,12c,127,,131,1,135v1,4,1,8,2,11c5,152,6,157,9,163v,2,1,3,2,5c12,170,12,172,13,173v3,5,6,10,9,15c27,194,32,199,37,204v5,5,10,9,16,13c56,219,60,222,64,224v5,2,10,5,16,7c85,232,90,234,95,235xm66,212c60,209,55,205,49,200,38,191,29,179,22,165,14,149,10,131,12,112,15,53,66,8,125,12v32,2,59,17,77,40c208,59,212,67,216,75v3,5,4,11,6,16c222,92,222,92,222,92v1,5,2,10,3,15c225,109,225,111,225,113v,4,,8,,12c221,184,170,229,111,225v-4,,-9,-1,-14,-2c92,222,87,221,82,219v-5,-2,-10,-4,-15,-7c67,212,66,212,66,212xe" filled="f" stroked="f">
                <v:path arrowok="t" o:connecttype="custom" o:connectlocs="318679,789207;372351,795923;687676,671665;721221,624649;744702,594424;768184,540691;781602,503749;788311,463449;795020,423149;791665,355983;791665,345908;781602,302249;774893,278741;764829,248516;717866,164558;704448,147766;694385,134333;667548,107466;654130,94033;623940,70525;590395,50375;483050,10075;422669,0;362288,0;248234,30225;214689,43658;181144,63808;164371,73883;134181,100750;107344,124258;0,372774;0,413074;3355,453374;10064,490316;30191,547407;36900,564199;43609,580990;73799,631365;124117,685099;177789,728757;214689,752265;268361,775773;318679,789207;221398,711965;164371,671665;73799,554124;40254,376133;419314,40300;677612,174633;724575,251874;744702,305608;744702,308966;754766,359341;754766,379491;754766,419791;372351,755623;325388,748907;275070,735473;224752,711965;221398,711965" o:connectangles="0,0,0,0,0,0,0,0,0,0,0,0,0,0,0,0,0,0,0,0,0,0,0,0,0,0,0,0,0,0,0,0,0,0,0,0,0,0,0,0,0,0,0,0,0,0,0,0,0,0,0,0,0,0,0,0,0,0,0,0"/>
                <o:lock v:ext="edit" verticies="t"/>
              </v:shape>
              <v:shape id="Freeform 16" o:spid="_x0000_s1039" style="position:absolute;left:8001;top:6762;width:7581;height:7589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" path="m89,222v5,1,11,2,17,3c106,225,106,225,107,225v15,1,29,-2,43,-6c150,219,150,219,151,218v2,,4,-1,6,-2c159,215,161,214,163,213v1,-1,3,-1,4,-2c169,210,171,209,172,208v3,-1,5,-3,7,-4c182,202,184,199,187,197v7,-6,13,-13,18,-20c212,167,217,156,221,144v2,-8,4,-16,4,-24c226,113,225,107,225,100v-1,-6,-2,-12,-4,-18c220,76,217,71,215,66v-1,-3,-2,-5,-3,-7c210,56,209,54,207,51v-1,-2,-3,-4,-5,-6c201,43,199,40,197,39v-2,-3,-4,-6,-7,-8c188,29,186,27,184,26v-2,-2,-3,-3,-5,-4c177,20,175,19,173,18v-3,-2,-6,-4,-10,-6c162,11,160,11,158,10,155,8,152,7,148,6,146,5,145,5,143,4,137,3,132,2,126,1v-2,,-4,,-6,c118,,116,,115,,109,,103,1,98,1,96,2,94,2,92,2,88,3,85,4,81,5v-1,,-3,1,-5,2c73,8,69,9,66,11,59,14,53,17,47,22v-3,2,-5,4,-8,6c35,32,31,36,28,40v-4,4,-7,8,-10,13c13,61,9,70,6,80,4,86,2,92,2,99v-1,2,-1,4,-1,6c1,106,1,106,1,106v-1,21,3,41,12,59c14,165,14,166,14,166v1,2,2,3,3,5c17,171,18,172,18,173v1,1,2,2,2,3c21,177,23,179,24,181v1,2,3,4,5,6c29,187,29,187,30,188v2,2,4,4,6,6c44,202,53,208,63,213v8,4,16,7,26,9xm35,177c30,172,26,165,23,159v-2,-4,-4,-8,-5,-12c15,139,13,130,12,122v,-4,-1,-9,,-13c12,108,12,107,12,106v,-6,1,-13,3,-19c27,41,70,8,120,11v45,3,81,35,92,77c213,94,214,100,214,107v1,4,1,8,,12c213,133,210,146,204,158v-9,18,-23,33,-40,43c149,209,131,214,113,214v-2,,-4,,-6,c102,214,98,213,94,212,70,208,50,195,35,177xe" filled="f" stroked="f">
                <v:path arrowok="t" o:connecttype="custom" o:connectlocs="355611,755467;503223,735322;526707,725249;560255,708461;600513,684957;687739,594301;754835,402916;741416,275326;711222,198100;677674,151093;637416,104087;600513,73868;546836,40292;496514,20146;422708,3358;385805,0;308644,6715;254967,23503;157677,73868;93935,134305;20129,268611;3355,352551;43613,554009;57032,574155;67096,590943;97290,627877;120774,651381;298579,745394;77161,533864;40258,409631;40258,355909;402579,36934;717932,359267;684384,530506;379095,718533;315353,711818" o:connectangles="0,0,0,0,0,0,0,0,0,0,0,0,0,0,0,0,0,0,0,0,0,0,0,0,0,0,0,0,0,0,0,0,0,0,0,0"/>
                <o:lock v:ext="edit" verticies="t"/>
              </v:shape>
              <v:shape id="Freeform 17" o:spid="_x0000_s1040" style="position:absolute;left:65532;top:4000;width:4362;height:4267;visibility:visible;mso-wrap-style:square;v-text-anchor:top" coordsize="13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" path="m7,36c4,43,1,51,1,60,,75,4,89,13,101v1,1,2,3,4,5c19,109,22,111,25,114v2,1,4,2,5,3c34,120,38,121,41,123v6,2,13,4,19,4c67,127,73,127,79,125v2,,4,-1,6,-1c87,123,89,122,91,121v2,-1,3,-2,5,-3c100,116,103,114,106,111v2,-1,3,-2,4,-4c113,104,116,101,118,97v4,-5,6,-12,8,-18c127,75,127,71,128,68,130,33,103,3,68,,64,,61,,57,1,50,1,43,3,37,6,24,12,14,23,7,36xm42,11c49,8,56,6,63,6v2,,3,,5,c99,8,124,36,121,67v,2,,3,,5c120,79,118,86,114,92v-7,12,-19,22,-33,26c75,120,68,121,61,121,29,119,5,92,7,60,7,53,9,46,12,40,18,27,29,16,42,11xe" filled="f" stroked="f">
                <v:path arrowok="t" o:connecttype="custom" o:connectlocs="23490,120960;3356,201600;43625,339360;57047,356160;83893,383040;100672,393120;137585,413280;201344,426720;265103,420000;285237,416640;305372,406560;322150,396480;355707,372960;369130,359520;395976,325920;422822,265440;429534,228480;228190,0;191277,3360;124162,20160;23490,120960;140941,36960;211411,20160;228190,20160;406043,225120;406043,241920;382553,309120;271814,396480;204700,406560;23490,201600;40269,134400;140941,36960" o:connectangles="0,0,0,0,0,0,0,0,0,0,0,0,0,0,0,0,0,0,0,0,0,0,0,0,0,0,0,0,0,0,0,0"/>
                <o:lock v:ext="edit" verticies="t"/>
              </v:shape>
              <v:shape id="Freeform 18" o:spid="_x0000_s1041" style="position:absolute;left:16668;top:28194;width:6376;height:6451;visibility:visible;mso-wrap-style:square;v-text-anchor:top" coordsize="190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" path="m188,80v,-2,-1,-4,-1,-6c186,71,185,68,184,65v-1,-3,-2,-6,-3,-9c180,53,178,51,177,48v-2,-3,-4,-5,-5,-8c171,39,170,38,169,37,153,17,129,3,101,1,74,,48,10,29,28v-1,1,-2,2,-3,3c24,33,22,36,20,38v-2,2,-3,5,-5,7c14,46,14,47,13,48v-1,2,-2,4,-3,5c9,56,8,59,7,62,5,68,3,74,2,80v,,,,,c1,83,1,86,1,90v,3,-1,6,,9c1,107,2,115,4,122v1,2,1,3,2,5c7,131,9,136,12,140v2,-1,5,-2,8,-3c15,127,11,115,10,103v,-4,-1,-9,,-13c10,88,10,86,10,84,12,73,16,62,22,52,38,25,68,8,101,10v40,3,72,33,78,71c180,88,181,94,180,101v,5,-1,10,-2,14c177,121,175,127,172,133v-15,30,-47,50,-82,48c89,181,89,181,89,181v1,3,1,6,2,9c129,192,163,170,180,138v,-1,1,-3,2,-4c182,133,182,133,182,132v3,-5,4,-11,6,-17c189,110,189,106,189,102v1,-3,1,-7,1,-10c189,88,189,84,188,80xe" filled="f" stroked="f">
                <v:path arrowok="t" o:connecttype="custom" o:connectlocs="630829,268817;627474,248655;617407,218414;607341,188172;593919,161290;577141,134408;567075,124328;338903,3360;97309,94086;87242,104166;67109,127688;50332,151209;43621,161290;33555,178091;23488,208333;6711,268817;6711,268817;3355,302419;3355,332661;13422,409945;20133,426746;40266,470429;67109,460349;33555,346101;33555,302419;33555,282258;73820,174731;338903,33602;600630,272177;603985,339381;597274,386424;577141,446908;301993,608198;298637,608198;305348,638440;603985,463709;610696,450268;610696,443548;630829,386424;634185,342741;637540,309139;630829,268817" o:connectangles="0,0,0,0,0,0,0,0,0,0,0,0,0,0,0,0,0,0,0,0,0,0,0,0,0,0,0,0,0,0,0,0,0,0,0,0,0,0,0,0,0,0"/>
              </v:shape>
              <v:shape id="Freeform 19" o:spid="_x0000_s1042" style="position:absolute;left:16478;top:33242;width:2654;height:2686;visibility:visible;mso-wrap-style:square;v-text-anchor:top" coordsize="7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" path="m77,27v,,,-1,,-1c76,24,75,22,74,20,73,18,71,16,70,14,63,6,53,1,42,1,41,,39,,37,1v-3,,-7,,-10,2c22,4,18,7,14,10v-1,1,-1,1,-2,1c5,18,1,27,,38,,48,3,59,10,66v2,2,4,4,6,5c17,72,18,73,19,74v5,3,11,5,18,6c44,80,51,79,56,76v2,,3,-1,4,-2c62,73,64,72,66,70v3,-3,5,-6,7,-9c75,59,76,57,77,54v,,,-1,,-1c78,50,79,46,79,43v,-2,,-3,,-4c79,38,79,37,79,36v,-3,-1,-6,-2,-9xm76,42v-1,4,-1,7,-2,10c68,67,54,77,37,76,18,75,3,57,4,38,5,29,9,20,15,14,19,10,24,7,30,6,33,5,37,4,41,4v,,1,,1,c55,5,66,13,72,24v1,3,3,7,3,11c76,37,76,40,76,42xe" filled="f" stroked="f">
                <v:path arrowok="t" o:connecttype="custom" o:connectlocs="258710,90654;258710,87297;248631,67151;235191,47006;141115,3358;124315,3358;90717,10073;47038,33576;40318,36933;0,127587;33599,221599;53758,238387;63838,248460;124315,268605;188153,255175;201592,248460;221752,235029;245271,204811;258710,181308;258710,177951;265430,144375;265430,130945;265430,120872;258710,90654;255350,141018;248631,174593;124315,255175;13439,127587;50398,47006;100796,20145;137755,13430;141115,13430;241911,80582;251991,117515;255350,141018" o:connectangles="0,0,0,0,0,0,0,0,0,0,0,0,0,0,0,0,0,0,0,0,0,0,0,0,0,0,0,0,0,0,0,0,0,0,0"/>
                <o:lock v:ext="edit" verticies="t"/>
              </v:shape>
              <v:shape id="Freeform 20" o:spid="_x0000_s1043" style="position:absolute;left:63246;top:38766;width:4933;height:4941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" path="m73,c33,,,33,,73v,41,33,74,73,74c114,147,147,114,147,73,147,33,114,,73,xm73,142c36,142,5,111,5,73,5,36,36,5,73,5v38,,69,31,69,68c142,111,111,142,73,142xe" filled="f" stroked="f">
                <v:path arrowok="t" o:connecttype="custom" o:connectlocs="245019,0;0,245335;245019,494030;493395,245335;245019,0;245019,477226;16782,245335;245019,16804;476613,245335;245019,477226" o:connectangles="0,0,0,0,0,0,0,0,0,0"/>
                <o:lock v:ext="edit" verticies="t"/>
              </v:shape>
              <v:shape id="Freeform 21" o:spid="_x0000_s1044" style="position:absolute;left:64008;top:40195;width:1473;height:1715;visibility:visible;mso-wrap-style:square;v-text-anchor:top" coordsize="44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" path="m33,c29,,27,1,23,2,20,3,16,7,16,7v,-6,,-6,,-6c,1,,1,,1,,7,,7,,7v,,2,,4,1c5,8,8,9,8,9v,34,,34,,34c1,46,1,46,1,46v,5,,5,,5c24,51,24,51,24,51v,-5,,-5,,-5c18,43,18,43,18,43v,,,-23,,-27c18,12,20,10,21,10,23,8,26,7,31,7v1,,1,,2,c36,5,40,4,44,3,41,1,36,,33,xe" filled="f" stroked="f">
                <v:path arrowok="t" o:connecttype="custom" o:connectlocs="110490,0;77008,6724;53571,23532;53571,3362;0,3362;0,23532;13393,26894;26785,30256;26785,144556;3348,154641;3348,171450;80356,171450;80356,154641;60267,144556;60267,53788;70312,33618;103794,23532;110490,23532;147320,10085;110490,0" o:connectangles="0,0,0,0,0,0,0,0,0,0,0,0,0,0,0,0,0,0,0,0"/>
              </v:shape>
              <v:shape id="Freeform 22" o:spid="_x0000_s1045" style="position:absolute;left:65151;top:40481;width:736;height:1416;visibility:visible;mso-wrap-style:square;v-text-anchor:top" coordsize="2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" path="m16,5c16,4,15,2,15,,11,,8,1,5,3v1,,1,1,1,2c6,8,6,34,6,34,,37,,37,,37v,5,,5,,5c22,42,22,42,22,42v,-5,,-5,,-5c16,34,16,34,16,34v,,,-27,,-29xe" filled="f" stroked="f">
                <v:path arrowok="t" o:connecttype="custom" o:connectlocs="53571,16858;50223,0;16741,10115;20089,16858;20089,114633;0,124747;0,141605;73660,141605;73660,124747;53571,114633;53571,16858" o:connectangles="0,0,0,0,0,0,0,0,0,0,0"/>
              </v:shape>
              <w10:wrap anchorx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4255" behindDoc="0" locked="0" layoutInCell="1" allowOverlap="1" wp14:anchorId="04E22E4C" wp14:editId="7416C2AB">
              <wp:simplePos x="0" y="0"/>
              <wp:positionH relativeFrom="page">
                <wp:posOffset>1076325</wp:posOffset>
              </wp:positionH>
              <wp:positionV relativeFrom="page">
                <wp:posOffset>504825</wp:posOffset>
              </wp:positionV>
              <wp:extent cx="2105025" cy="1295400"/>
              <wp:effectExtent l="0" t="0" r="9525" b="0"/>
              <wp:wrapNone/>
              <wp:docPr id="5" name="HiddenStyleBookmark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5025" cy="1295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0A2486" w14:textId="77777777" w:rsidR="003A5EB9" w:rsidRDefault="003A5EB9">
                          <w:bookmarkStart w:id="226" w:name="STY_Trompet"/>
                          <w:bookmarkEnd w:id="226"/>
                        </w:p>
                        <w:p w14:paraId="2428116E" w14:textId="77777777" w:rsidR="003A5EB9" w:rsidRDefault="003A5EB9">
                          <w:bookmarkStart w:id="227" w:name="STY_Title"/>
                          <w:bookmarkEnd w:id="227"/>
                        </w:p>
                        <w:p w14:paraId="30318041" w14:textId="77777777" w:rsidR="003A5EB9" w:rsidRDefault="003A5EB9">
                          <w:bookmarkStart w:id="228" w:name="STY_Subtitle"/>
                          <w:bookmarkEnd w:id="228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E22E4C" id="_x0000_t202" coordsize="21600,21600" o:spt="202" path="m,l,21600r21600,l21600,xe">
              <v:stroke joinstyle="miter"/>
              <v:path gradientshapeok="t" o:connecttype="rect"/>
            </v:shapetype>
            <v:shape id="HiddenStyleBookmarks" o:spid="_x0000_s1031" type="#_x0000_t202" style="position:absolute;margin-left:84.75pt;margin-top:39.75pt;width:165.75pt;height:102pt;z-index:2516642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" filled="f" fillcolor="white [3201]" stroked="f" strokeweight=".5pt">
              <v:textbox inset="0,0,0,0">
                <w:txbxContent>
                  <w:p w14:paraId="540A2486" w14:textId="77777777" w:rsidR="003A5EB9" w:rsidRDefault="003A5EB9">
                    <w:bookmarkStart w:id="229" w:name="STY_Trompet"/>
                    <w:bookmarkEnd w:id="229"/>
                  </w:p>
                  <w:p w14:paraId="2428116E" w14:textId="77777777" w:rsidR="003A5EB9" w:rsidRDefault="003A5EB9">
                    <w:bookmarkStart w:id="230" w:name="STY_Title"/>
                    <w:bookmarkEnd w:id="230"/>
                  </w:p>
                  <w:p w14:paraId="30318041" w14:textId="77777777" w:rsidR="003A5EB9" w:rsidRDefault="003A5EB9">
                    <w:bookmarkStart w:id="231" w:name="STY_Subtitle"/>
                    <w:bookmarkEnd w:id="231"/>
                  </w:p>
                </w:txbxContent>
              </v:textbox>
              <w10:wrap anchorx="page" anchory="page"/>
            </v:shape>
          </w:pict>
        </mc:Fallback>
      </mc:AlternateContent>
    </w:r>
    <w:r w:rsidRPr="0024490E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71039" behindDoc="0" locked="1" layoutInCell="1" allowOverlap="1" wp14:anchorId="283708A4" wp14:editId="6253526B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0000" cy="1418400"/>
              <wp:effectExtent l="0" t="0" r="3175" b="0"/>
              <wp:wrapNone/>
              <wp:docPr id="16" name="SecondaryColo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7560000" cy="1418400"/>
                      </a:xfrm>
                      <a:prstGeom prst="rect">
                        <a:avLst/>
                      </a:prstGeom>
                      <a:solidFill>
                        <a:srgbClr val="37512C">
                          <a:alpha val="70000"/>
                        </a:srgbClr>
                      </a:solid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5EEB75" id="SecondaryColor" o:spid="_x0000_s1026" style="position:absolute;margin-left:0;margin-top:0;width:595.3pt;height:111.7pt;z-index:251671039;visibility:visible;mso-wrap-style:non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" fillcolor="#37512c" stroked="f">
              <v:fill opacity="46003f"/>
              <v:stroke joinstyle="round"/>
              <o:lock v:ext="edit" aspectratio="t"/>
              <w10:wrap anchorx="page" anchory="page"/>
              <w10:anchorlock/>
            </v:rect>
          </w:pict>
        </mc:Fallback>
      </mc:AlternateContent>
    </w:r>
    <w:r w:rsidRPr="0024490E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71551" behindDoc="0" locked="1" layoutInCell="1" allowOverlap="1" wp14:anchorId="318DC0B8" wp14:editId="26271143">
              <wp:simplePos x="0" y="0"/>
              <wp:positionH relativeFrom="page">
                <wp:posOffset>0</wp:posOffset>
              </wp:positionH>
              <wp:positionV relativeFrom="page">
                <wp:posOffset>9220835</wp:posOffset>
              </wp:positionV>
              <wp:extent cx="7560000" cy="54000"/>
              <wp:effectExtent l="0" t="0" r="3175" b="3175"/>
              <wp:wrapNone/>
              <wp:docPr id="18" name="Institutlinj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000" cy="54000"/>
                      </a:xfrm>
                      <a:prstGeom prst="rect">
                        <a:avLst/>
                      </a:prstGeom>
                      <a:solidFill>
                        <a:srgbClr val="3C8A2E"/>
                      </a:solid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9DB330" id="Institutlinje" o:spid="_x0000_s1026" style="position:absolute;margin-left:0;margin-top:726.05pt;width:595.3pt;height:4.25pt;z-index:251671551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" fillcolor="#3c8a2e" stroked="f">
              <v:stroke joinstyle="round"/>
              <w10:wrap anchorx="page" anchory="page"/>
              <w10:anchorlock/>
            </v:rect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72063" behindDoc="0" locked="1" layoutInCell="1" allowOverlap="1" wp14:anchorId="43CDF694" wp14:editId="4F79714B">
              <wp:simplePos x="0" y="0"/>
              <wp:positionH relativeFrom="page">
                <wp:posOffset>714375</wp:posOffset>
              </wp:positionH>
              <wp:positionV relativeFrom="page">
                <wp:posOffset>5095875</wp:posOffset>
              </wp:positionV>
              <wp:extent cx="3971925" cy="3754120"/>
              <wp:effectExtent l="0" t="0" r="9525" b="0"/>
              <wp:wrapNone/>
              <wp:docPr id="19" name="BackpageTex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3971925" cy="37541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DE888D" w14:textId="77777777" w:rsidR="003A5EB9" w:rsidRDefault="003A5EB9"/>
                        <w:tbl>
                          <w:tblPr>
                            <w:tblStyle w:val="Tabel-Gitter"/>
                            <w:tblW w:w="649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494"/>
                          </w:tblGrid>
                          <w:tr w:rsidR="003A5EB9" w:rsidRPr="00047866" w14:paraId="57578483" w14:textId="77777777" w:rsidTr="00DF7807">
                            <w:trPr>
                              <w:trHeight w:val="4119"/>
                            </w:trPr>
                            <w:tc>
                              <w:tcPr>
                                <w:tcW w:w="6494" w:type="dxa"/>
                                <w:shd w:val="clear" w:color="auto" w:fill="auto"/>
                              </w:tcPr>
                              <w:p w14:paraId="70294AC8" w14:textId="77777777" w:rsidR="003A5EB9" w:rsidRDefault="003A5EB9" w:rsidP="00047866">
                                <w:pPr>
                                  <w:pStyle w:val="Bagsidetitel"/>
                                </w:pPr>
                              </w:p>
                              <w:p w14:paraId="7B26D862" w14:textId="77777777" w:rsidR="003A5EB9" w:rsidRDefault="003A5EB9" w:rsidP="00047866">
                                <w:pPr>
                                  <w:pStyle w:val="Bagsidetitel"/>
                                </w:pPr>
                              </w:p>
                              <w:p w14:paraId="1C482004" w14:textId="77777777" w:rsidR="003A5EB9" w:rsidRDefault="003A5EB9" w:rsidP="00047866">
                                <w:pPr>
                                  <w:pStyle w:val="Bagsidetitel"/>
                                </w:pPr>
                              </w:p>
                              <w:p w14:paraId="1600E909" w14:textId="77777777" w:rsidR="003A5EB9" w:rsidRDefault="003A5EB9" w:rsidP="00047866">
                                <w:pPr>
                                  <w:pStyle w:val="Bagsidetitel"/>
                                </w:pPr>
                              </w:p>
                              <w:p w14:paraId="3BF8BEDC" w14:textId="594D32DF" w:rsidR="003A5EB9" w:rsidRDefault="003A5EB9" w:rsidP="00047866">
                                <w:pPr>
                                  <w:pStyle w:val="Bagsidetitel"/>
                                  <w:rPr>
                                    <w:noProof/>
                                  </w:rPr>
                                </w:pPr>
                                <w:r>
                                  <w:t xml:space="preserve">Udvidet </w:t>
                                </w:r>
                                <w:r>
                                  <w:rPr>
                                    <w:noProof/>
                                  </w:rPr>
                                  <w:fldChar w:fldCharType="begin"/>
                                </w:r>
                                <w:r>
                                  <w:rPr>
                                    <w:noProof/>
                                  </w:rPr>
                                  <w:instrText xml:space="preserve"> STYLEREF  Forsidetitel </w:instrText>
                                </w:r>
                                <w:r>
                                  <w:rPr>
                                    <w:noProof/>
                                  </w:rPr>
                                  <w:fldChar w:fldCharType="separate"/>
                                </w:r>
                                <w:r w:rsidR="005E2DD8">
                                  <w:rPr>
                                    <w:noProof/>
                                  </w:rPr>
                                  <w:t>forureningsundersøgelse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  <w:p w14:paraId="50BEC76D" w14:textId="77777777" w:rsidR="003A5EB9" w:rsidRPr="00DF7807" w:rsidRDefault="003A5EB9" w:rsidP="00047866">
                                <w:pPr>
                                  <w:pStyle w:val="Bagsidetitel"/>
                                  <w:rPr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  <w:r w:rsidRPr="00DF7807">
                                  <w:rPr>
                                    <w:noProof/>
                                    <w:color w:val="FF0000"/>
                                    <w:sz w:val="22"/>
                                    <w:szCs w:val="22"/>
                                  </w:rPr>
                                  <w:t>Branche (fx autoværksted)</w:t>
                                </w:r>
                              </w:p>
                              <w:p w14:paraId="41F581B4" w14:textId="77777777" w:rsidR="003A5EB9" w:rsidRPr="00047866" w:rsidRDefault="003A5EB9" w:rsidP="00047866">
                                <w:pPr>
                                  <w:pStyle w:val="Bagsidetekst"/>
                                </w:pPr>
                              </w:p>
                              <w:p w14:paraId="027DBFD2" w14:textId="77777777" w:rsidR="003A5EB9" w:rsidRDefault="003A5EB9" w:rsidP="00047866">
                                <w:pPr>
                                  <w:pStyle w:val="Bagsidetekst"/>
                                </w:pPr>
                                <w:bookmarkStart w:id="232" w:name="USR_Department"/>
                                <w:bookmarkStart w:id="233" w:name="USR_Department_HIF"/>
                                <w:r>
                                  <w:t xml:space="preserve">Udgivet af Regional Udvikling – </w:t>
                                </w:r>
                                <w:r w:rsidR="00F7207D">
                                  <w:t>Jord og Vand</w:t>
                                </w:r>
                              </w:p>
                              <w:p w14:paraId="2D347E35" w14:textId="77777777" w:rsidR="003A5EB9" w:rsidRDefault="003A5EB9" w:rsidP="00047866">
                                <w:pPr>
                                  <w:pStyle w:val="Bagsidetekst"/>
                                </w:pPr>
                              </w:p>
                              <w:p w14:paraId="51DA8375" w14:textId="77777777" w:rsidR="003A5EB9" w:rsidRDefault="003A5EB9" w:rsidP="00047866">
                                <w:pPr>
                                  <w:pStyle w:val="Bagsidetekst"/>
                                </w:pPr>
                              </w:p>
                              <w:p w14:paraId="46F205EE" w14:textId="77777777" w:rsidR="003A5EB9" w:rsidRPr="007764AA" w:rsidRDefault="003A5EB9" w:rsidP="00047866">
                                <w:pPr>
                                  <w:pStyle w:val="Bagsidetekst"/>
                                </w:pPr>
                                <w:r w:rsidRPr="007764AA">
                                  <w:t>Regio</w:t>
                                </w:r>
                                <w:bookmarkEnd w:id="232"/>
                                <w:r>
                                  <w:t>n Nordjylland</w:t>
                                </w:r>
                              </w:p>
                              <w:p w14:paraId="4DDA60EA" w14:textId="77777777" w:rsidR="003A5EB9" w:rsidRPr="007764AA" w:rsidRDefault="003A5EB9" w:rsidP="00047866">
                                <w:pPr>
                                  <w:pStyle w:val="Bagsidetekst"/>
                                  <w:rPr>
                                    <w:vanish/>
                                  </w:rPr>
                                </w:pPr>
                                <w:bookmarkStart w:id="234" w:name="USR_Speciality"/>
                                <w:bookmarkStart w:id="235" w:name="USR_Speciality_HIF"/>
                                <w:bookmarkEnd w:id="233"/>
                                <w:bookmarkEnd w:id="234"/>
                              </w:p>
                              <w:p w14:paraId="4DC4C899" w14:textId="77777777" w:rsidR="003A5EB9" w:rsidRPr="007764AA" w:rsidRDefault="003A5EB9" w:rsidP="00047866">
                                <w:pPr>
                                  <w:pStyle w:val="Bagsidetekst"/>
                                  <w:rPr>
                                    <w:vanish/>
                                  </w:rPr>
                                </w:pPr>
                                <w:bookmarkStart w:id="236" w:name="USR_Unit"/>
                                <w:bookmarkStart w:id="237" w:name="USR_Unit_HIF"/>
                                <w:bookmarkEnd w:id="235"/>
                                <w:bookmarkEnd w:id="236"/>
                              </w:p>
                              <w:p w14:paraId="11507C63" w14:textId="77777777" w:rsidR="003A5EB9" w:rsidRPr="007764AA" w:rsidRDefault="003A5EB9" w:rsidP="00047866">
                                <w:pPr>
                                  <w:pStyle w:val="Bagsidetekst"/>
                                </w:pPr>
                                <w:bookmarkStart w:id="238" w:name="USR_AddressOne"/>
                                <w:bookmarkStart w:id="239" w:name="USR_AddressOne_HIF"/>
                                <w:bookmarkEnd w:id="237"/>
                                <w:r w:rsidRPr="007764AA">
                                  <w:t>Niels Bohrs Vej 30</w:t>
                                </w:r>
                                <w:bookmarkEnd w:id="238"/>
                              </w:p>
                              <w:p w14:paraId="57C09D88" w14:textId="77777777" w:rsidR="003A5EB9" w:rsidRDefault="003A5EB9" w:rsidP="00047866">
                                <w:pPr>
                                  <w:pStyle w:val="Bagsidetekst"/>
                                </w:pPr>
                                <w:bookmarkStart w:id="240" w:name="USR_AddressThree"/>
                                <w:bookmarkStart w:id="241" w:name="USR_AddressThree_HIF"/>
                                <w:bookmarkEnd w:id="239"/>
                                <w:r>
                                  <w:t>9220 A</w:t>
                                </w:r>
                                <w:r w:rsidRPr="007764AA">
                                  <w:t>alborg Ø</w:t>
                                </w:r>
                                <w:bookmarkEnd w:id="240"/>
                              </w:p>
                              <w:p w14:paraId="136853C2" w14:textId="77777777" w:rsidR="003A5EB9" w:rsidRPr="007764AA" w:rsidRDefault="003A5EB9" w:rsidP="00047866">
                                <w:pPr>
                                  <w:pStyle w:val="Bagsidetekst"/>
                                </w:pPr>
                                <w:r>
                                  <w:t>9764 8000</w:t>
                                </w:r>
                              </w:p>
                              <w:p w14:paraId="2461FBCA" w14:textId="77777777" w:rsidR="003A5EB9" w:rsidRPr="007764AA" w:rsidRDefault="003A5EB9" w:rsidP="00047866">
                                <w:pPr>
                                  <w:pStyle w:val="Bagsidetekst"/>
                                </w:pPr>
                                <w:bookmarkStart w:id="242" w:name="USR_Web"/>
                                <w:bookmarkStart w:id="243" w:name="USR_Web_HIF"/>
                                <w:bookmarkEnd w:id="241"/>
                                <w:r w:rsidRPr="007764AA">
                                  <w:t>www.rn.dk</w:t>
                                </w:r>
                                <w:bookmarkEnd w:id="242"/>
                              </w:p>
                              <w:bookmarkEnd w:id="243"/>
                              <w:p w14:paraId="5E0544B4" w14:textId="77777777" w:rsidR="003A5EB9" w:rsidRPr="00047866" w:rsidRDefault="003A5EB9" w:rsidP="00047866">
                                <w:pPr>
                                  <w:pStyle w:val="Bagsidetekst"/>
                                </w:pPr>
                              </w:p>
                              <w:p w14:paraId="0B29A2CF" w14:textId="77777777" w:rsidR="003A5EB9" w:rsidRPr="00047866" w:rsidRDefault="003A5EB9" w:rsidP="00047866">
                                <w:pPr>
                                  <w:pStyle w:val="Bagsidetekst"/>
                                </w:pPr>
                                <w:r w:rsidRPr="00DF7807">
                                  <w:rPr>
                                    <w:color w:val="FF0000"/>
                                  </w:rPr>
                                  <w:t>Dato</w:t>
                                </w:r>
                              </w:p>
                            </w:tc>
                          </w:tr>
                        </w:tbl>
                        <w:p w14:paraId="538380F6" w14:textId="77777777" w:rsidR="003A5EB9" w:rsidRDefault="003A5EB9" w:rsidP="00FC3181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CDF694" id="BackpageText" o:spid="_x0000_s1032" type="#_x0000_t202" style="position:absolute;margin-left:56.25pt;margin-top:401.25pt;width:312.75pt;height:295.6pt;z-index:2516720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" filled="f" fillcolor="white [3201]" stroked="f" strokeweight=".5pt">
              <v:path arrowok="t"/>
              <o:lock v:ext="edit" aspectratio="t"/>
              <v:textbox inset="0,0,0,0">
                <w:txbxContent>
                  <w:p w14:paraId="2CDE888D" w14:textId="77777777" w:rsidR="003A5EB9" w:rsidRDefault="003A5EB9"/>
                  <w:tbl>
                    <w:tblPr>
                      <w:tblStyle w:val="Tabel-Gitter"/>
                      <w:tblW w:w="649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6494"/>
                    </w:tblGrid>
                    <w:tr w:rsidR="003A5EB9" w:rsidRPr="00047866" w14:paraId="57578483" w14:textId="77777777" w:rsidTr="00DF7807">
                      <w:trPr>
                        <w:trHeight w:val="4119"/>
                      </w:trPr>
                      <w:tc>
                        <w:tcPr>
                          <w:tcW w:w="6494" w:type="dxa"/>
                          <w:shd w:val="clear" w:color="auto" w:fill="auto"/>
                        </w:tcPr>
                        <w:p w14:paraId="70294AC8" w14:textId="77777777" w:rsidR="003A5EB9" w:rsidRDefault="003A5EB9" w:rsidP="00047866">
                          <w:pPr>
                            <w:pStyle w:val="Bagsidetitel"/>
                          </w:pPr>
                        </w:p>
                        <w:p w14:paraId="7B26D862" w14:textId="77777777" w:rsidR="003A5EB9" w:rsidRDefault="003A5EB9" w:rsidP="00047866">
                          <w:pPr>
                            <w:pStyle w:val="Bagsidetitel"/>
                          </w:pPr>
                        </w:p>
                        <w:p w14:paraId="1C482004" w14:textId="77777777" w:rsidR="003A5EB9" w:rsidRDefault="003A5EB9" w:rsidP="00047866">
                          <w:pPr>
                            <w:pStyle w:val="Bagsidetitel"/>
                          </w:pPr>
                        </w:p>
                        <w:p w14:paraId="1600E909" w14:textId="77777777" w:rsidR="003A5EB9" w:rsidRDefault="003A5EB9" w:rsidP="00047866">
                          <w:pPr>
                            <w:pStyle w:val="Bagsidetitel"/>
                          </w:pPr>
                        </w:p>
                        <w:p w14:paraId="3BF8BEDC" w14:textId="594D32DF" w:rsidR="003A5EB9" w:rsidRDefault="003A5EB9" w:rsidP="00047866">
                          <w:pPr>
                            <w:pStyle w:val="Bagsidetitel"/>
                            <w:rPr>
                              <w:noProof/>
                            </w:rPr>
                          </w:pPr>
                          <w:r>
                            <w:t xml:space="preserve">Udvidet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STYLEREF  Forsidetitel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5E2DD8">
                            <w:rPr>
                              <w:noProof/>
                            </w:rPr>
                            <w:t>forureningsundersøgelse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50BEC76D" w14:textId="77777777" w:rsidR="003A5EB9" w:rsidRPr="00DF7807" w:rsidRDefault="003A5EB9" w:rsidP="00047866">
                          <w:pPr>
                            <w:pStyle w:val="Bagsidetitel"/>
                            <w:rPr>
                              <w:color w:val="FF0000"/>
                              <w:sz w:val="22"/>
                              <w:szCs w:val="22"/>
                            </w:rPr>
                          </w:pPr>
                          <w:r w:rsidRPr="00DF7807">
                            <w:rPr>
                              <w:noProof/>
                              <w:color w:val="FF0000"/>
                              <w:sz w:val="22"/>
                              <w:szCs w:val="22"/>
                            </w:rPr>
                            <w:t>Branche (fx autoværksted)</w:t>
                          </w:r>
                        </w:p>
                        <w:p w14:paraId="41F581B4" w14:textId="77777777" w:rsidR="003A5EB9" w:rsidRPr="00047866" w:rsidRDefault="003A5EB9" w:rsidP="00047866">
                          <w:pPr>
                            <w:pStyle w:val="Bagsidetekst"/>
                          </w:pPr>
                        </w:p>
                        <w:p w14:paraId="027DBFD2" w14:textId="77777777" w:rsidR="003A5EB9" w:rsidRDefault="003A5EB9" w:rsidP="00047866">
                          <w:pPr>
                            <w:pStyle w:val="Bagsidetekst"/>
                          </w:pPr>
                          <w:bookmarkStart w:id="244" w:name="USR_Department"/>
                          <w:bookmarkStart w:id="245" w:name="USR_Department_HIF"/>
                          <w:r>
                            <w:t xml:space="preserve">Udgivet af Regional Udvikling – </w:t>
                          </w:r>
                          <w:r w:rsidR="00F7207D">
                            <w:t>Jord og Vand</w:t>
                          </w:r>
                        </w:p>
                        <w:p w14:paraId="2D347E35" w14:textId="77777777" w:rsidR="003A5EB9" w:rsidRDefault="003A5EB9" w:rsidP="00047866">
                          <w:pPr>
                            <w:pStyle w:val="Bagsidetekst"/>
                          </w:pPr>
                        </w:p>
                        <w:p w14:paraId="51DA8375" w14:textId="77777777" w:rsidR="003A5EB9" w:rsidRDefault="003A5EB9" w:rsidP="00047866">
                          <w:pPr>
                            <w:pStyle w:val="Bagsidetekst"/>
                          </w:pPr>
                        </w:p>
                        <w:p w14:paraId="46F205EE" w14:textId="77777777" w:rsidR="003A5EB9" w:rsidRPr="007764AA" w:rsidRDefault="003A5EB9" w:rsidP="00047866">
                          <w:pPr>
                            <w:pStyle w:val="Bagsidetekst"/>
                          </w:pPr>
                          <w:r w:rsidRPr="007764AA">
                            <w:t>Regio</w:t>
                          </w:r>
                          <w:bookmarkEnd w:id="244"/>
                          <w:r>
                            <w:t>n Nordjylland</w:t>
                          </w:r>
                        </w:p>
                        <w:p w14:paraId="4DDA60EA" w14:textId="77777777" w:rsidR="003A5EB9" w:rsidRPr="007764AA" w:rsidRDefault="003A5EB9" w:rsidP="00047866">
                          <w:pPr>
                            <w:pStyle w:val="Bagsidetekst"/>
                            <w:rPr>
                              <w:vanish/>
                            </w:rPr>
                          </w:pPr>
                          <w:bookmarkStart w:id="246" w:name="USR_Speciality"/>
                          <w:bookmarkStart w:id="247" w:name="USR_Speciality_HIF"/>
                          <w:bookmarkEnd w:id="245"/>
                          <w:bookmarkEnd w:id="246"/>
                        </w:p>
                        <w:p w14:paraId="4DC4C899" w14:textId="77777777" w:rsidR="003A5EB9" w:rsidRPr="007764AA" w:rsidRDefault="003A5EB9" w:rsidP="00047866">
                          <w:pPr>
                            <w:pStyle w:val="Bagsidetekst"/>
                            <w:rPr>
                              <w:vanish/>
                            </w:rPr>
                          </w:pPr>
                          <w:bookmarkStart w:id="248" w:name="USR_Unit"/>
                          <w:bookmarkStart w:id="249" w:name="USR_Unit_HIF"/>
                          <w:bookmarkEnd w:id="247"/>
                          <w:bookmarkEnd w:id="248"/>
                        </w:p>
                        <w:p w14:paraId="11507C63" w14:textId="77777777" w:rsidR="003A5EB9" w:rsidRPr="007764AA" w:rsidRDefault="003A5EB9" w:rsidP="00047866">
                          <w:pPr>
                            <w:pStyle w:val="Bagsidetekst"/>
                          </w:pPr>
                          <w:bookmarkStart w:id="250" w:name="USR_AddressOne"/>
                          <w:bookmarkStart w:id="251" w:name="USR_AddressOne_HIF"/>
                          <w:bookmarkEnd w:id="249"/>
                          <w:r w:rsidRPr="007764AA">
                            <w:t>Niels Bohrs Vej 30</w:t>
                          </w:r>
                          <w:bookmarkEnd w:id="250"/>
                        </w:p>
                        <w:p w14:paraId="57C09D88" w14:textId="77777777" w:rsidR="003A5EB9" w:rsidRDefault="003A5EB9" w:rsidP="00047866">
                          <w:pPr>
                            <w:pStyle w:val="Bagsidetekst"/>
                          </w:pPr>
                          <w:bookmarkStart w:id="252" w:name="USR_AddressThree"/>
                          <w:bookmarkStart w:id="253" w:name="USR_AddressThree_HIF"/>
                          <w:bookmarkEnd w:id="251"/>
                          <w:r>
                            <w:t>9220 A</w:t>
                          </w:r>
                          <w:r w:rsidRPr="007764AA">
                            <w:t>alborg Ø</w:t>
                          </w:r>
                          <w:bookmarkEnd w:id="252"/>
                        </w:p>
                        <w:p w14:paraId="136853C2" w14:textId="77777777" w:rsidR="003A5EB9" w:rsidRPr="007764AA" w:rsidRDefault="003A5EB9" w:rsidP="00047866">
                          <w:pPr>
                            <w:pStyle w:val="Bagsidetekst"/>
                          </w:pPr>
                          <w:r>
                            <w:t>9764 8000</w:t>
                          </w:r>
                        </w:p>
                        <w:p w14:paraId="2461FBCA" w14:textId="77777777" w:rsidR="003A5EB9" w:rsidRPr="007764AA" w:rsidRDefault="003A5EB9" w:rsidP="00047866">
                          <w:pPr>
                            <w:pStyle w:val="Bagsidetekst"/>
                          </w:pPr>
                          <w:bookmarkStart w:id="254" w:name="USR_Web"/>
                          <w:bookmarkStart w:id="255" w:name="USR_Web_HIF"/>
                          <w:bookmarkEnd w:id="253"/>
                          <w:r w:rsidRPr="007764AA">
                            <w:t>www.rn.dk</w:t>
                          </w:r>
                          <w:bookmarkEnd w:id="254"/>
                        </w:p>
                        <w:bookmarkEnd w:id="255"/>
                        <w:p w14:paraId="5E0544B4" w14:textId="77777777" w:rsidR="003A5EB9" w:rsidRPr="00047866" w:rsidRDefault="003A5EB9" w:rsidP="00047866">
                          <w:pPr>
                            <w:pStyle w:val="Bagsidetekst"/>
                          </w:pPr>
                        </w:p>
                        <w:p w14:paraId="0B29A2CF" w14:textId="77777777" w:rsidR="003A5EB9" w:rsidRPr="00047866" w:rsidRDefault="003A5EB9" w:rsidP="00047866">
                          <w:pPr>
                            <w:pStyle w:val="Bagsidetekst"/>
                          </w:pPr>
                          <w:r w:rsidRPr="00DF7807">
                            <w:rPr>
                              <w:color w:val="FF0000"/>
                            </w:rPr>
                            <w:t>Dato</w:t>
                          </w:r>
                        </w:p>
                      </w:tc>
                    </w:tr>
                  </w:tbl>
                  <w:p w14:paraId="538380F6" w14:textId="77777777" w:rsidR="003A5EB9" w:rsidRDefault="003A5EB9" w:rsidP="00FC3181"/>
                </w:txbxContent>
              </v:textbox>
              <w10:wrap anchorx="page" anchory="page"/>
              <w10:anchorlock/>
            </v:shape>
          </w:pict>
        </mc:Fallback>
      </mc:AlternateContent>
    </w:r>
    <w:r w:rsidRPr="00C64677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78720" behindDoc="0" locked="1" layoutInCell="1" allowOverlap="1" wp14:anchorId="00FC28CF" wp14:editId="64B64984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252000" cy="10692000"/>
              <wp:effectExtent l="0" t="0" r="0" b="0"/>
              <wp:wrapNone/>
              <wp:docPr id="12" name="WhiteBorderRigh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252000" cy="1069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A72DEE" id="WhiteBorderRight" o:spid="_x0000_s1026" style="position:absolute;margin-left:-31.35pt;margin-top:0;width:19.85pt;height:841.9pt;z-index:251678720;visibility:visible;mso-wrap-style:non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" stroked="f">
              <v:stroke joinstyle="round"/>
              <o:lock v:ext="edit" aspectratio="t"/>
              <w10:wrap anchorx="page" anchory="page"/>
              <w10:anchorlock/>
            </v:rect>
          </w:pict>
        </mc:Fallback>
      </mc:AlternateContent>
    </w:r>
    <w:r w:rsidRPr="00C64677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76672" behindDoc="0" locked="1" layoutInCell="1" allowOverlap="1" wp14:anchorId="402F2F43" wp14:editId="6D34E84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252000"/>
              <wp:effectExtent l="0" t="0" r="3175" b="0"/>
              <wp:wrapNone/>
              <wp:docPr id="13" name="WhiteBorderTo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7560000" cy="25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0C1AD8" id="WhiteBorderTop" o:spid="_x0000_s1026" style="position:absolute;margin-left:0;margin-top:0;width:595.3pt;height:19.85pt;z-index:251676672;visibility:visible;mso-wrap-style:non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" stroked="f">
              <v:stroke joinstyle="round"/>
              <o:lock v:ext="edit" aspectratio="t"/>
              <w10:wrap anchorx="page" anchory="page"/>
              <w10:anchorlock/>
            </v:rect>
          </w:pict>
        </mc:Fallback>
      </mc:AlternateContent>
    </w:r>
    <w:r w:rsidRPr="00C64677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74624" behindDoc="0" locked="1" layoutInCell="1" allowOverlap="1" wp14:anchorId="21BF6B1F" wp14:editId="477D45D3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0000" cy="252000"/>
              <wp:effectExtent l="0" t="0" r="3175" b="0"/>
              <wp:wrapNone/>
              <wp:docPr id="14" name="WhiteBorderBotto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7560000" cy="25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95B362" id="WhiteBorderBottom" o:spid="_x0000_s1026" style="position:absolute;margin-left:0;margin-top:0;width:595.3pt;height:19.85pt;z-index:251674624;visibility:visible;mso-wrap-style:non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" stroked="f">
              <v:stroke joinstyle="round"/>
              <o:lock v:ext="edit" aspectratio="t"/>
              <w10:wrap anchorx="page" anchory="page"/>
              <w10:anchorlock/>
            </v:rect>
          </w:pict>
        </mc:Fallback>
      </mc:AlternateContent>
    </w:r>
    <w:r w:rsidRPr="00C64677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72576" behindDoc="0" locked="1" layoutInCell="1" allowOverlap="1" wp14:anchorId="2BEC8705" wp14:editId="2C049CB7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2000" cy="10692000"/>
              <wp:effectExtent l="0" t="0" r="0" b="0"/>
              <wp:wrapNone/>
              <wp:docPr id="15" name="WhiteBorder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2000" cy="1069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E32DFD" id="WhiteBorderLeft" o:spid="_x0000_s1026" style="position:absolute;margin-left:0;margin-top:0;width:19.85pt;height:841.9pt;z-index:251672576;visibility:visible;mso-wrap-style:non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" stroked="f">
              <v:stroke joinstyle="round"/>
              <w10:wrap anchorx="page" anchory="page"/>
              <w10:anchorlock/>
            </v:rect>
          </w:pict>
        </mc:Fallback>
      </mc:AlternateContent>
    </w:r>
    <w:r w:rsidRPr="0024490E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7199" behindDoc="0" locked="1" layoutInCell="1" allowOverlap="1" wp14:anchorId="47FCE069" wp14:editId="4B3A045F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10692000"/>
              <wp:effectExtent l="0" t="0" r="3175" b="0"/>
              <wp:wrapNone/>
              <wp:docPr id="6" name="BackgroundPrimary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7559675" cy="10691495"/>
                      </a:xfrm>
                      <a:prstGeom prst="rect">
                        <a:avLst/>
                      </a:prstGeom>
                      <a:solidFill>
                        <a:srgbClr val="919F9C"/>
                      </a:solid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647AE9" id="BackgroundPrimary" o:spid="_x0000_s1026" style="position:absolute;margin-left:0;margin-top:0;width:595.3pt;height:841.9pt;z-index:251667199;visibility:visible;mso-wrap-style:non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" fillcolor="#919f9c" stroked="f">
              <v:stroke joinstyle="round"/>
              <o:lock v:ext="edit" aspectratio="t"/>
              <v:textbox style="mso-fit-shape-to-text:t" inset="0,0,0,0"/>
              <w10:wrap anchorx="page" anchory="page"/>
              <w10:anchorlock/>
            </v:rect>
          </w:pict>
        </mc:Fallback>
      </mc:AlternateContent>
    </w:r>
  </w:p>
  <w:p w14:paraId="442BD223" w14:textId="77777777" w:rsidR="003A5EB9" w:rsidRDefault="003A5EB9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A85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F8460D"/>
    <w:multiLevelType w:val="hybridMultilevel"/>
    <w:tmpl w:val="598E02D0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0C0C94"/>
    <w:multiLevelType w:val="hybridMultilevel"/>
    <w:tmpl w:val="53EE5B1A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E73E72"/>
    <w:multiLevelType w:val="multilevel"/>
    <w:tmpl w:val="040458B4"/>
    <w:lvl w:ilvl="0">
      <w:start w:val="1"/>
      <w:numFmt w:val="bullet"/>
      <w:lvlRestart w:val="0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A97BD7"/>
    <w:multiLevelType w:val="hybridMultilevel"/>
    <w:tmpl w:val="53E6284E"/>
    <w:lvl w:ilvl="0" w:tplc="040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A132E1"/>
    <w:multiLevelType w:val="multilevel"/>
    <w:tmpl w:val="2AD45E6A"/>
    <w:lvl w:ilvl="0">
      <w:start w:val="4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15" w15:restartNumberingAfterBreak="0">
    <w:nsid w:val="3A022F6E"/>
    <w:multiLevelType w:val="hybridMultilevel"/>
    <w:tmpl w:val="9F948F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974075"/>
    <w:multiLevelType w:val="hybridMultilevel"/>
    <w:tmpl w:val="0DBAD5A2"/>
    <w:lvl w:ilvl="0" w:tplc="67D61C92">
      <w:start w:val="1"/>
      <w:numFmt w:val="bullet"/>
      <w:pStyle w:val="TypografiTypografiEfter0pktVenstre444cmHngende131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547C31"/>
    <w:multiLevelType w:val="multilevel"/>
    <w:tmpl w:val="8B90B9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66E1F59"/>
    <w:multiLevelType w:val="multilevel"/>
    <w:tmpl w:val="BCBAB344"/>
    <w:lvl w:ilvl="0">
      <w:start w:val="6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19" w15:restartNumberingAfterBreak="0">
    <w:nsid w:val="570F2E6E"/>
    <w:multiLevelType w:val="multilevel"/>
    <w:tmpl w:val="D89092F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0" w15:restartNumberingAfterBreak="0">
    <w:nsid w:val="5AAF2BCD"/>
    <w:multiLevelType w:val="hybridMultilevel"/>
    <w:tmpl w:val="4E12880A"/>
    <w:lvl w:ilvl="0" w:tplc="79E832E6">
      <w:start w:val="1"/>
      <w:numFmt w:val="lowerLetter"/>
      <w:lvlText w:val="%1)"/>
      <w:lvlJc w:val="left"/>
      <w:pPr>
        <w:tabs>
          <w:tab w:val="num" w:pos="370"/>
        </w:tabs>
        <w:ind w:left="37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90"/>
        </w:tabs>
        <w:ind w:left="109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10"/>
        </w:tabs>
        <w:ind w:left="181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30"/>
        </w:tabs>
        <w:ind w:left="253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50"/>
        </w:tabs>
        <w:ind w:left="325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70"/>
        </w:tabs>
        <w:ind w:left="397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90"/>
        </w:tabs>
        <w:ind w:left="469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10"/>
        </w:tabs>
        <w:ind w:left="541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30"/>
        </w:tabs>
        <w:ind w:left="6130" w:hanging="180"/>
      </w:pPr>
    </w:lvl>
  </w:abstractNum>
  <w:abstractNum w:abstractNumId="21" w15:restartNumberingAfterBreak="0">
    <w:nsid w:val="5FDF4592"/>
    <w:multiLevelType w:val="hybridMultilevel"/>
    <w:tmpl w:val="824AD20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6463F1"/>
    <w:multiLevelType w:val="hybridMultilevel"/>
    <w:tmpl w:val="D674DE2A"/>
    <w:lvl w:ilvl="0" w:tplc="924841A6">
      <w:start w:val="1"/>
      <w:numFmt w:val="bullet"/>
      <w:lvlText w:val=""/>
      <w:lvlJc w:val="left"/>
      <w:pPr>
        <w:tabs>
          <w:tab w:val="num" w:pos="3084"/>
        </w:tabs>
        <w:ind w:left="3084" w:hanging="567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7557"/>
        </w:tabs>
        <w:ind w:left="755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8277"/>
        </w:tabs>
        <w:ind w:left="8277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8997"/>
        </w:tabs>
        <w:ind w:left="8997" w:hanging="360"/>
      </w:pPr>
      <w:rPr>
        <w:rFonts w:ascii="Wingdings" w:hAnsi="Wingdings" w:hint="default"/>
      </w:rPr>
    </w:lvl>
  </w:abstractNum>
  <w:abstractNum w:abstractNumId="23" w15:restartNumberingAfterBreak="0">
    <w:nsid w:val="694B306B"/>
    <w:multiLevelType w:val="multilevel"/>
    <w:tmpl w:val="61FA298C"/>
    <w:lvl w:ilvl="0">
      <w:start w:val="3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4" w15:restartNumberingAfterBreak="0">
    <w:nsid w:val="6B961BBB"/>
    <w:multiLevelType w:val="hybridMultilevel"/>
    <w:tmpl w:val="6248CE0C"/>
    <w:lvl w:ilvl="0" w:tplc="04046238">
      <w:start w:val="9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/>
        <w:color w:val="003145" w:themeColor="accent6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314545"/>
    <w:multiLevelType w:val="hybridMultilevel"/>
    <w:tmpl w:val="0050575A"/>
    <w:lvl w:ilvl="0" w:tplc="68BC7302">
      <w:start w:val="1"/>
      <w:numFmt w:val="bullet"/>
      <w:pStyle w:val="Punkter"/>
      <w:lvlText w:val=""/>
      <w:lvlJc w:val="left"/>
      <w:pPr>
        <w:tabs>
          <w:tab w:val="num" w:pos="3237"/>
        </w:tabs>
        <w:ind w:left="3237" w:hanging="72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5C7F94"/>
    <w:multiLevelType w:val="multilevel"/>
    <w:tmpl w:val="4E1618DC"/>
    <w:lvl w:ilvl="0">
      <w:start w:val="7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7" w15:restartNumberingAfterBreak="0">
    <w:nsid w:val="6ED83282"/>
    <w:multiLevelType w:val="multilevel"/>
    <w:tmpl w:val="AB72D9D4"/>
    <w:styleLink w:val="Firstlevelnumberonly"/>
    <w:lvl w:ilvl="0">
      <w:start w:val="1"/>
      <w:numFmt w:val="decimal"/>
      <w:pStyle w:val="Overskrift1"/>
      <w:lvlText w:val="%1"/>
      <w:lvlJc w:val="left"/>
      <w:pPr>
        <w:ind w:left="1134" w:hanging="1134"/>
      </w:pPr>
      <w:rPr>
        <w:rFonts w:hint="default"/>
        <w:sz w:val="100"/>
      </w:rPr>
    </w:lvl>
    <w:lvl w:ilvl="1">
      <w:start w:val="1"/>
      <w:numFmt w:val="none"/>
      <w:pStyle w:val="Overskrift2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Overskrift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Overskrift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Oversk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verskrift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versk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versk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verskrift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75725987"/>
    <w:multiLevelType w:val="hybridMultilevel"/>
    <w:tmpl w:val="84507172"/>
    <w:lvl w:ilvl="0" w:tplc="FAA427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C2BAA"/>
    <w:multiLevelType w:val="multilevel"/>
    <w:tmpl w:val="8F9256F2"/>
    <w:lvl w:ilvl="0">
      <w:start w:val="3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30" w15:restartNumberingAfterBreak="0">
    <w:nsid w:val="7D50315E"/>
    <w:multiLevelType w:val="multilevel"/>
    <w:tmpl w:val="511C3432"/>
    <w:lvl w:ilvl="0">
      <w:start w:val="3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31" w15:restartNumberingAfterBreak="0">
    <w:nsid w:val="7E20588C"/>
    <w:multiLevelType w:val="multilevel"/>
    <w:tmpl w:val="4FBA0B78"/>
    <w:lvl w:ilvl="0">
      <w:start w:val="1"/>
      <w:numFmt w:val="decimal"/>
      <w:pStyle w:val="Opstilling-talellerbogst"/>
      <w:lvlText w:val="%1."/>
      <w:lvlJc w:val="left"/>
      <w:pPr>
        <w:ind w:left="567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8" w:hanging="96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5" w:hanging="1076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29" w:hanging="124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9" w:hanging="1472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33" w:hanging="1642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0" w:hanging="1925"/>
      </w:pPr>
      <w:rPr>
        <w:rFonts w:hint="default"/>
      </w:rPr>
    </w:lvl>
  </w:abstractNum>
  <w:abstractNum w:abstractNumId="32" w15:restartNumberingAfterBreak="0">
    <w:nsid w:val="7FB354B8"/>
    <w:multiLevelType w:val="multilevel"/>
    <w:tmpl w:val="53BCC206"/>
    <w:lvl w:ilvl="0">
      <w:start w:val="1"/>
      <w:numFmt w:val="bullet"/>
      <w:pStyle w:val="Opstilling-punkttegn"/>
      <w:lvlText w:val=""/>
      <w:lvlJc w:val="left"/>
      <w:pPr>
        <w:tabs>
          <w:tab w:val="num" w:pos="340"/>
        </w:tabs>
        <w:ind w:left="340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511"/>
        </w:tabs>
        <w:ind w:left="567" w:hanging="22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738"/>
        </w:tabs>
        <w:ind w:left="794" w:hanging="22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965"/>
        </w:tabs>
        <w:ind w:left="1021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192"/>
        </w:tabs>
        <w:ind w:left="1248" w:hanging="22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tabs>
          <w:tab w:val="num" w:pos="1419"/>
        </w:tabs>
        <w:ind w:left="1475" w:hanging="22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tabs>
          <w:tab w:val="num" w:pos="1646"/>
        </w:tabs>
        <w:ind w:left="1702" w:hanging="22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tabs>
          <w:tab w:val="num" w:pos="1873"/>
        </w:tabs>
        <w:ind w:left="1929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2100"/>
        </w:tabs>
        <w:ind w:left="2156" w:hanging="227"/>
      </w:pPr>
      <w:rPr>
        <w:rFonts w:ascii="Symbol" w:hAnsi="Symbol" w:hint="default"/>
        <w:color w:val="auto"/>
      </w:rPr>
    </w:lvl>
  </w:abstractNum>
  <w:num w:numId="1" w16cid:durableId="1623075597">
    <w:abstractNumId w:val="32"/>
  </w:num>
  <w:num w:numId="2" w16cid:durableId="1869752214">
    <w:abstractNumId w:val="7"/>
  </w:num>
  <w:num w:numId="3" w16cid:durableId="1106386917">
    <w:abstractNumId w:val="6"/>
  </w:num>
  <w:num w:numId="4" w16cid:durableId="754664670">
    <w:abstractNumId w:val="5"/>
  </w:num>
  <w:num w:numId="5" w16cid:durableId="1859394881">
    <w:abstractNumId w:val="4"/>
  </w:num>
  <w:num w:numId="6" w16cid:durableId="1549149427">
    <w:abstractNumId w:val="31"/>
  </w:num>
  <w:num w:numId="7" w16cid:durableId="2081519474">
    <w:abstractNumId w:val="3"/>
  </w:num>
  <w:num w:numId="8" w16cid:durableId="2122647336">
    <w:abstractNumId w:val="2"/>
  </w:num>
  <w:num w:numId="9" w16cid:durableId="1477378423">
    <w:abstractNumId w:val="1"/>
  </w:num>
  <w:num w:numId="10" w16cid:durableId="1941835014">
    <w:abstractNumId w:val="0"/>
  </w:num>
  <w:num w:numId="11" w16cid:durableId="1016543981">
    <w:abstractNumId w:val="8"/>
  </w:num>
  <w:num w:numId="12" w16cid:durableId="1696538006">
    <w:abstractNumId w:val="31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53505782">
    <w:abstractNumId w:val="27"/>
  </w:num>
  <w:num w:numId="14" w16cid:durableId="163460060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74733108">
    <w:abstractNumId w:val="9"/>
  </w:num>
  <w:num w:numId="16" w16cid:durableId="1083572828">
    <w:abstractNumId w:val="32"/>
  </w:num>
  <w:num w:numId="17" w16cid:durableId="1589146083">
    <w:abstractNumId w:val="31"/>
  </w:num>
  <w:num w:numId="18" w16cid:durableId="332607031">
    <w:abstractNumId w:val="16"/>
  </w:num>
  <w:num w:numId="19" w16cid:durableId="2035765121">
    <w:abstractNumId w:val="13"/>
  </w:num>
  <w:num w:numId="20" w16cid:durableId="1467314773">
    <w:abstractNumId w:val="19"/>
  </w:num>
  <w:num w:numId="21" w16cid:durableId="1781759265">
    <w:abstractNumId w:val="12"/>
  </w:num>
  <w:num w:numId="22" w16cid:durableId="273639104">
    <w:abstractNumId w:val="22"/>
  </w:num>
  <w:num w:numId="23" w16cid:durableId="1482695621">
    <w:abstractNumId w:val="29"/>
  </w:num>
  <w:num w:numId="24" w16cid:durableId="1676878118">
    <w:abstractNumId w:val="14"/>
  </w:num>
  <w:num w:numId="25" w16cid:durableId="1045063392">
    <w:abstractNumId w:val="25"/>
  </w:num>
  <w:num w:numId="26" w16cid:durableId="206644934">
    <w:abstractNumId w:val="20"/>
  </w:num>
  <w:num w:numId="27" w16cid:durableId="1632595634">
    <w:abstractNumId w:val="18"/>
  </w:num>
  <w:num w:numId="28" w16cid:durableId="1378449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615404673">
    <w:abstractNumId w:val="26"/>
  </w:num>
  <w:num w:numId="30" w16cid:durableId="673611509">
    <w:abstractNumId w:val="21"/>
  </w:num>
  <w:num w:numId="31" w16cid:durableId="2118787062">
    <w:abstractNumId w:val="10"/>
  </w:num>
  <w:num w:numId="32" w16cid:durableId="1142502211">
    <w:abstractNumId w:val="30"/>
  </w:num>
  <w:num w:numId="33" w16cid:durableId="330108647">
    <w:abstractNumId w:val="23"/>
  </w:num>
  <w:num w:numId="34" w16cid:durableId="1280331985">
    <w:abstractNumId w:val="17"/>
  </w:num>
  <w:num w:numId="35" w16cid:durableId="838228708">
    <w:abstractNumId w:val="11"/>
  </w:num>
  <w:num w:numId="36" w16cid:durableId="1615671006">
    <w:abstractNumId w:val="28"/>
  </w:num>
  <w:num w:numId="37" w16cid:durableId="1217932587">
    <w:abstractNumId w:val="24"/>
  </w:num>
  <w:num w:numId="38" w16cid:durableId="348534011">
    <w:abstractNumId w:val="27"/>
  </w:num>
  <w:num w:numId="39" w16cid:durableId="143670947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1304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4BA"/>
    <w:rsid w:val="00004865"/>
    <w:rsid w:val="00020817"/>
    <w:rsid w:val="00023387"/>
    <w:rsid w:val="0002450F"/>
    <w:rsid w:val="00031940"/>
    <w:rsid w:val="000325ED"/>
    <w:rsid w:val="00044845"/>
    <w:rsid w:val="00047866"/>
    <w:rsid w:val="0005241B"/>
    <w:rsid w:val="00054515"/>
    <w:rsid w:val="00063F8B"/>
    <w:rsid w:val="00065BA8"/>
    <w:rsid w:val="000714A1"/>
    <w:rsid w:val="000714B0"/>
    <w:rsid w:val="000726D4"/>
    <w:rsid w:val="00072AD2"/>
    <w:rsid w:val="00094ABD"/>
    <w:rsid w:val="00095B9E"/>
    <w:rsid w:val="000A7467"/>
    <w:rsid w:val="000B46B3"/>
    <w:rsid w:val="000D164F"/>
    <w:rsid w:val="000D32B7"/>
    <w:rsid w:val="000E4411"/>
    <w:rsid w:val="000F775B"/>
    <w:rsid w:val="001020C0"/>
    <w:rsid w:val="0010251B"/>
    <w:rsid w:val="001026DB"/>
    <w:rsid w:val="00121C21"/>
    <w:rsid w:val="001305F4"/>
    <w:rsid w:val="0013244F"/>
    <w:rsid w:val="00134495"/>
    <w:rsid w:val="00140247"/>
    <w:rsid w:val="00155B49"/>
    <w:rsid w:val="00160BF8"/>
    <w:rsid w:val="00160FA3"/>
    <w:rsid w:val="00182651"/>
    <w:rsid w:val="00190EED"/>
    <w:rsid w:val="00194F3B"/>
    <w:rsid w:val="001A28FE"/>
    <w:rsid w:val="001B7458"/>
    <w:rsid w:val="001C2B1A"/>
    <w:rsid w:val="001C3A2F"/>
    <w:rsid w:val="001D1C78"/>
    <w:rsid w:val="001D6047"/>
    <w:rsid w:val="001F6B00"/>
    <w:rsid w:val="00203676"/>
    <w:rsid w:val="00214661"/>
    <w:rsid w:val="00214EBF"/>
    <w:rsid w:val="00221346"/>
    <w:rsid w:val="002313C7"/>
    <w:rsid w:val="00234CE9"/>
    <w:rsid w:val="00242E0D"/>
    <w:rsid w:val="00244D70"/>
    <w:rsid w:val="002451DB"/>
    <w:rsid w:val="002525CB"/>
    <w:rsid w:val="0025647B"/>
    <w:rsid w:val="002651DF"/>
    <w:rsid w:val="002730EB"/>
    <w:rsid w:val="00280DF3"/>
    <w:rsid w:val="00281367"/>
    <w:rsid w:val="00293FD7"/>
    <w:rsid w:val="002A7C84"/>
    <w:rsid w:val="002B0816"/>
    <w:rsid w:val="002B4F1D"/>
    <w:rsid w:val="002D5562"/>
    <w:rsid w:val="002E3DF3"/>
    <w:rsid w:val="002E72E1"/>
    <w:rsid w:val="002E74A4"/>
    <w:rsid w:val="003008D6"/>
    <w:rsid w:val="003049C1"/>
    <w:rsid w:val="00305FA8"/>
    <w:rsid w:val="00307445"/>
    <w:rsid w:val="00312820"/>
    <w:rsid w:val="00313289"/>
    <w:rsid w:val="00313FE1"/>
    <w:rsid w:val="00323669"/>
    <w:rsid w:val="0032730A"/>
    <w:rsid w:val="00333BA3"/>
    <w:rsid w:val="003360C7"/>
    <w:rsid w:val="00343115"/>
    <w:rsid w:val="003505A7"/>
    <w:rsid w:val="003629EA"/>
    <w:rsid w:val="00372A94"/>
    <w:rsid w:val="00374F65"/>
    <w:rsid w:val="003854A4"/>
    <w:rsid w:val="00392B1A"/>
    <w:rsid w:val="00395F20"/>
    <w:rsid w:val="003A193E"/>
    <w:rsid w:val="003A5EB9"/>
    <w:rsid w:val="003B35B0"/>
    <w:rsid w:val="003C04BA"/>
    <w:rsid w:val="003C4F9F"/>
    <w:rsid w:val="003C60F1"/>
    <w:rsid w:val="003D3DD9"/>
    <w:rsid w:val="003D53AA"/>
    <w:rsid w:val="003E4C11"/>
    <w:rsid w:val="003F22D5"/>
    <w:rsid w:val="00413F2D"/>
    <w:rsid w:val="00414542"/>
    <w:rsid w:val="00415AC8"/>
    <w:rsid w:val="00421C46"/>
    <w:rsid w:val="00424709"/>
    <w:rsid w:val="00424AD9"/>
    <w:rsid w:val="00426189"/>
    <w:rsid w:val="00427713"/>
    <w:rsid w:val="004306FC"/>
    <w:rsid w:val="0043121A"/>
    <w:rsid w:val="00442A83"/>
    <w:rsid w:val="004473AA"/>
    <w:rsid w:val="00457B40"/>
    <w:rsid w:val="00460D8A"/>
    <w:rsid w:val="00461ABC"/>
    <w:rsid w:val="004621AE"/>
    <w:rsid w:val="00480B7E"/>
    <w:rsid w:val="0048378D"/>
    <w:rsid w:val="00485C9E"/>
    <w:rsid w:val="00487D17"/>
    <w:rsid w:val="00497520"/>
    <w:rsid w:val="004A647E"/>
    <w:rsid w:val="004B0888"/>
    <w:rsid w:val="004B3AB2"/>
    <w:rsid w:val="004C01B2"/>
    <w:rsid w:val="004C4495"/>
    <w:rsid w:val="004C4764"/>
    <w:rsid w:val="004C6223"/>
    <w:rsid w:val="004C70F3"/>
    <w:rsid w:val="00500A87"/>
    <w:rsid w:val="00500F64"/>
    <w:rsid w:val="005178A7"/>
    <w:rsid w:val="00535C6C"/>
    <w:rsid w:val="00554C0C"/>
    <w:rsid w:val="00555EEF"/>
    <w:rsid w:val="00560531"/>
    <w:rsid w:val="005704DC"/>
    <w:rsid w:val="00577DAD"/>
    <w:rsid w:val="005800DD"/>
    <w:rsid w:val="00586BFF"/>
    <w:rsid w:val="005918DB"/>
    <w:rsid w:val="005A28D4"/>
    <w:rsid w:val="005A6F99"/>
    <w:rsid w:val="005B4E57"/>
    <w:rsid w:val="005C38A3"/>
    <w:rsid w:val="005C5F97"/>
    <w:rsid w:val="005C76DD"/>
    <w:rsid w:val="005D1581"/>
    <w:rsid w:val="005D341E"/>
    <w:rsid w:val="005E0B44"/>
    <w:rsid w:val="005E16D6"/>
    <w:rsid w:val="005E1C36"/>
    <w:rsid w:val="005E1C7A"/>
    <w:rsid w:val="005E2DD8"/>
    <w:rsid w:val="005E46FB"/>
    <w:rsid w:val="005F1580"/>
    <w:rsid w:val="005F3ED8"/>
    <w:rsid w:val="005F6B57"/>
    <w:rsid w:val="006107A7"/>
    <w:rsid w:val="0061360D"/>
    <w:rsid w:val="00627851"/>
    <w:rsid w:val="0063099C"/>
    <w:rsid w:val="00632EC9"/>
    <w:rsid w:val="0063322A"/>
    <w:rsid w:val="006345FF"/>
    <w:rsid w:val="00641D2D"/>
    <w:rsid w:val="00647BF8"/>
    <w:rsid w:val="00655B49"/>
    <w:rsid w:val="00665F58"/>
    <w:rsid w:val="00676BBF"/>
    <w:rsid w:val="00681B69"/>
    <w:rsid w:val="00681D83"/>
    <w:rsid w:val="006900C2"/>
    <w:rsid w:val="006A5EF0"/>
    <w:rsid w:val="006A736A"/>
    <w:rsid w:val="006B0313"/>
    <w:rsid w:val="006B1305"/>
    <w:rsid w:val="006B23EC"/>
    <w:rsid w:val="006B30A9"/>
    <w:rsid w:val="006B361F"/>
    <w:rsid w:val="006B5BB8"/>
    <w:rsid w:val="006C7925"/>
    <w:rsid w:val="006D0463"/>
    <w:rsid w:val="006D17FF"/>
    <w:rsid w:val="006E0538"/>
    <w:rsid w:val="006E165C"/>
    <w:rsid w:val="006E2F4E"/>
    <w:rsid w:val="006F4C28"/>
    <w:rsid w:val="00700B4B"/>
    <w:rsid w:val="00700D1D"/>
    <w:rsid w:val="0070105C"/>
    <w:rsid w:val="0070267E"/>
    <w:rsid w:val="0070322B"/>
    <w:rsid w:val="00706E32"/>
    <w:rsid w:val="00707565"/>
    <w:rsid w:val="0071206E"/>
    <w:rsid w:val="00722583"/>
    <w:rsid w:val="00723A54"/>
    <w:rsid w:val="00727278"/>
    <w:rsid w:val="007520BF"/>
    <w:rsid w:val="00754547"/>
    <w:rsid w:val="007546AF"/>
    <w:rsid w:val="0076128D"/>
    <w:rsid w:val="00762863"/>
    <w:rsid w:val="00764868"/>
    <w:rsid w:val="00765934"/>
    <w:rsid w:val="007764AA"/>
    <w:rsid w:val="00782491"/>
    <w:rsid w:val="00786E1B"/>
    <w:rsid w:val="00791C73"/>
    <w:rsid w:val="007976F5"/>
    <w:rsid w:val="007A0311"/>
    <w:rsid w:val="007A297A"/>
    <w:rsid w:val="007A7BD6"/>
    <w:rsid w:val="007B1634"/>
    <w:rsid w:val="007B64C6"/>
    <w:rsid w:val="007C4622"/>
    <w:rsid w:val="007E17C8"/>
    <w:rsid w:val="007E373C"/>
    <w:rsid w:val="007E38C4"/>
    <w:rsid w:val="007E564A"/>
    <w:rsid w:val="007F0919"/>
    <w:rsid w:val="007F17B2"/>
    <w:rsid w:val="00800968"/>
    <w:rsid w:val="00805B4A"/>
    <w:rsid w:val="00817368"/>
    <w:rsid w:val="008313EC"/>
    <w:rsid w:val="0084153E"/>
    <w:rsid w:val="00841B34"/>
    <w:rsid w:val="00860157"/>
    <w:rsid w:val="00860D35"/>
    <w:rsid w:val="0086290C"/>
    <w:rsid w:val="00864A2C"/>
    <w:rsid w:val="0086542B"/>
    <w:rsid w:val="00866F4C"/>
    <w:rsid w:val="00867C54"/>
    <w:rsid w:val="008766C2"/>
    <w:rsid w:val="00886922"/>
    <w:rsid w:val="00886CB1"/>
    <w:rsid w:val="00892D08"/>
    <w:rsid w:val="00893791"/>
    <w:rsid w:val="008B4246"/>
    <w:rsid w:val="008B651A"/>
    <w:rsid w:val="008C2219"/>
    <w:rsid w:val="008C563B"/>
    <w:rsid w:val="008C6173"/>
    <w:rsid w:val="008D5263"/>
    <w:rsid w:val="008D5D4E"/>
    <w:rsid w:val="008D5FF2"/>
    <w:rsid w:val="008E5A6D"/>
    <w:rsid w:val="008F32DF"/>
    <w:rsid w:val="008F4D20"/>
    <w:rsid w:val="008F779F"/>
    <w:rsid w:val="009035D4"/>
    <w:rsid w:val="00905A59"/>
    <w:rsid w:val="009115DE"/>
    <w:rsid w:val="00912687"/>
    <w:rsid w:val="00912711"/>
    <w:rsid w:val="00914897"/>
    <w:rsid w:val="00917E9D"/>
    <w:rsid w:val="0092021E"/>
    <w:rsid w:val="009263BF"/>
    <w:rsid w:val="00931C2A"/>
    <w:rsid w:val="0093311F"/>
    <w:rsid w:val="00934DC8"/>
    <w:rsid w:val="00944338"/>
    <w:rsid w:val="0094757D"/>
    <w:rsid w:val="00951B25"/>
    <w:rsid w:val="00953A31"/>
    <w:rsid w:val="00956341"/>
    <w:rsid w:val="00971FBE"/>
    <w:rsid w:val="009722D6"/>
    <w:rsid w:val="009737E4"/>
    <w:rsid w:val="00983B74"/>
    <w:rsid w:val="00990263"/>
    <w:rsid w:val="009928CD"/>
    <w:rsid w:val="009948F4"/>
    <w:rsid w:val="009A0435"/>
    <w:rsid w:val="009A0613"/>
    <w:rsid w:val="009A4CCC"/>
    <w:rsid w:val="009D0888"/>
    <w:rsid w:val="009D19AB"/>
    <w:rsid w:val="009D5440"/>
    <w:rsid w:val="009E0747"/>
    <w:rsid w:val="009E4B94"/>
    <w:rsid w:val="009F2447"/>
    <w:rsid w:val="009F5419"/>
    <w:rsid w:val="009F6DF3"/>
    <w:rsid w:val="00A01411"/>
    <w:rsid w:val="00A02D4D"/>
    <w:rsid w:val="00A0424D"/>
    <w:rsid w:val="00A069A3"/>
    <w:rsid w:val="00A06A75"/>
    <w:rsid w:val="00A11691"/>
    <w:rsid w:val="00A220AF"/>
    <w:rsid w:val="00A339AB"/>
    <w:rsid w:val="00A37668"/>
    <w:rsid w:val="00A40384"/>
    <w:rsid w:val="00A42D8F"/>
    <w:rsid w:val="00A51F6E"/>
    <w:rsid w:val="00A51FD5"/>
    <w:rsid w:val="00A61832"/>
    <w:rsid w:val="00A65E0A"/>
    <w:rsid w:val="00A70269"/>
    <w:rsid w:val="00A90D9F"/>
    <w:rsid w:val="00A93683"/>
    <w:rsid w:val="00A952F1"/>
    <w:rsid w:val="00AB4582"/>
    <w:rsid w:val="00AC2FC2"/>
    <w:rsid w:val="00AD058F"/>
    <w:rsid w:val="00AE7E25"/>
    <w:rsid w:val="00AF13FF"/>
    <w:rsid w:val="00AF1D02"/>
    <w:rsid w:val="00B00D92"/>
    <w:rsid w:val="00B06244"/>
    <w:rsid w:val="00B1279D"/>
    <w:rsid w:val="00B12CE8"/>
    <w:rsid w:val="00B139B1"/>
    <w:rsid w:val="00B22403"/>
    <w:rsid w:val="00B22B24"/>
    <w:rsid w:val="00B25D67"/>
    <w:rsid w:val="00B309F8"/>
    <w:rsid w:val="00B36EA6"/>
    <w:rsid w:val="00B44883"/>
    <w:rsid w:val="00B50C8C"/>
    <w:rsid w:val="00B52DC6"/>
    <w:rsid w:val="00B556C9"/>
    <w:rsid w:val="00B56D24"/>
    <w:rsid w:val="00B5716B"/>
    <w:rsid w:val="00B57418"/>
    <w:rsid w:val="00B601C3"/>
    <w:rsid w:val="00B67A5C"/>
    <w:rsid w:val="00B7065F"/>
    <w:rsid w:val="00B71E80"/>
    <w:rsid w:val="00B747A6"/>
    <w:rsid w:val="00B85D58"/>
    <w:rsid w:val="00BA2E85"/>
    <w:rsid w:val="00BA4D01"/>
    <w:rsid w:val="00BB1E86"/>
    <w:rsid w:val="00BB4255"/>
    <w:rsid w:val="00BC125F"/>
    <w:rsid w:val="00BC5056"/>
    <w:rsid w:val="00BD2DD1"/>
    <w:rsid w:val="00BD47E6"/>
    <w:rsid w:val="00BF112A"/>
    <w:rsid w:val="00BF54DA"/>
    <w:rsid w:val="00C2014F"/>
    <w:rsid w:val="00C2086E"/>
    <w:rsid w:val="00C22CA5"/>
    <w:rsid w:val="00C27E65"/>
    <w:rsid w:val="00C357EF"/>
    <w:rsid w:val="00C45C95"/>
    <w:rsid w:val="00C46224"/>
    <w:rsid w:val="00C4765D"/>
    <w:rsid w:val="00C5272A"/>
    <w:rsid w:val="00C53BDF"/>
    <w:rsid w:val="00C54907"/>
    <w:rsid w:val="00C56447"/>
    <w:rsid w:val="00C5661E"/>
    <w:rsid w:val="00C64677"/>
    <w:rsid w:val="00C71743"/>
    <w:rsid w:val="00C8061C"/>
    <w:rsid w:val="00CA01DF"/>
    <w:rsid w:val="00CA745A"/>
    <w:rsid w:val="00CB322D"/>
    <w:rsid w:val="00CB6C58"/>
    <w:rsid w:val="00CC6322"/>
    <w:rsid w:val="00CD004A"/>
    <w:rsid w:val="00CD37E3"/>
    <w:rsid w:val="00CE1472"/>
    <w:rsid w:val="00CE33C1"/>
    <w:rsid w:val="00CE6FDB"/>
    <w:rsid w:val="00D026F5"/>
    <w:rsid w:val="00D16417"/>
    <w:rsid w:val="00D236F1"/>
    <w:rsid w:val="00D27D0E"/>
    <w:rsid w:val="00D340F5"/>
    <w:rsid w:val="00D36954"/>
    <w:rsid w:val="00D36D12"/>
    <w:rsid w:val="00D3752F"/>
    <w:rsid w:val="00D42AE6"/>
    <w:rsid w:val="00D47B78"/>
    <w:rsid w:val="00D5277E"/>
    <w:rsid w:val="00D53670"/>
    <w:rsid w:val="00D61377"/>
    <w:rsid w:val="00D61A9D"/>
    <w:rsid w:val="00D70066"/>
    <w:rsid w:val="00D77654"/>
    <w:rsid w:val="00D83DFC"/>
    <w:rsid w:val="00D96141"/>
    <w:rsid w:val="00D976F5"/>
    <w:rsid w:val="00DA17DD"/>
    <w:rsid w:val="00DB1858"/>
    <w:rsid w:val="00DB31AF"/>
    <w:rsid w:val="00DC5D07"/>
    <w:rsid w:val="00DC61BD"/>
    <w:rsid w:val="00DD1936"/>
    <w:rsid w:val="00DD4738"/>
    <w:rsid w:val="00DE0BBC"/>
    <w:rsid w:val="00DE2B28"/>
    <w:rsid w:val="00DE400F"/>
    <w:rsid w:val="00DF7807"/>
    <w:rsid w:val="00E10254"/>
    <w:rsid w:val="00E10952"/>
    <w:rsid w:val="00E17142"/>
    <w:rsid w:val="00E22B80"/>
    <w:rsid w:val="00E53EE9"/>
    <w:rsid w:val="00E57AE6"/>
    <w:rsid w:val="00E60AF8"/>
    <w:rsid w:val="00E75013"/>
    <w:rsid w:val="00E75330"/>
    <w:rsid w:val="00E75FEE"/>
    <w:rsid w:val="00E85977"/>
    <w:rsid w:val="00E86689"/>
    <w:rsid w:val="00E978B5"/>
    <w:rsid w:val="00EB0BF8"/>
    <w:rsid w:val="00EC40CF"/>
    <w:rsid w:val="00ED6642"/>
    <w:rsid w:val="00EE24B0"/>
    <w:rsid w:val="00EE53C6"/>
    <w:rsid w:val="00EE72A7"/>
    <w:rsid w:val="00EF4346"/>
    <w:rsid w:val="00F10E04"/>
    <w:rsid w:val="00F11524"/>
    <w:rsid w:val="00F20075"/>
    <w:rsid w:val="00F2158C"/>
    <w:rsid w:val="00F21E63"/>
    <w:rsid w:val="00F50A9D"/>
    <w:rsid w:val="00F542E3"/>
    <w:rsid w:val="00F61925"/>
    <w:rsid w:val="00F676F2"/>
    <w:rsid w:val="00F710A5"/>
    <w:rsid w:val="00F71375"/>
    <w:rsid w:val="00F7207D"/>
    <w:rsid w:val="00F73A65"/>
    <w:rsid w:val="00F94178"/>
    <w:rsid w:val="00F94F79"/>
    <w:rsid w:val="00FA0849"/>
    <w:rsid w:val="00FB0CE6"/>
    <w:rsid w:val="00FB33C5"/>
    <w:rsid w:val="00FB3D64"/>
    <w:rsid w:val="00FB53E6"/>
    <w:rsid w:val="00FC3181"/>
    <w:rsid w:val="00FC577E"/>
    <w:rsid w:val="00FE2C9C"/>
    <w:rsid w:val="00FE761C"/>
    <w:rsid w:val="00FF30A3"/>
    <w:rsid w:val="00FF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343F45B8"/>
  <w15:docId w15:val="{5DEE3209-4F62-4D17-9808-B9D54BA1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da-DK" w:eastAsia="en-US" w:bidi="ar-SA"/>
      </w:rPr>
    </w:rPrDefault>
    <w:pPrDefault>
      <w:pPr>
        <w:spacing w:line="28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" w:unhideWhenUsed="1"/>
    <w:lsdException w:name="toc 5" w:semiHidden="1" w:uiPriority="9" w:unhideWhenUsed="1"/>
    <w:lsdException w:name="toc 6" w:semiHidden="1" w:uiPriority="9" w:unhideWhenUsed="1"/>
    <w:lsdException w:name="toc 7" w:semiHidden="1" w:uiPriority="9" w:unhideWhenUsed="1"/>
    <w:lsdException w:name="toc 8" w:semiHidden="1" w:uiPriority="9" w:unhideWhenUsed="1"/>
    <w:lsdException w:name="toc 9" w:semiHidden="1" w:uiPriority="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/>
    <w:lsdException w:name="header" w:semiHidden="1" w:uiPriority="0" w:unhideWhenUsed="1"/>
    <w:lsdException w:name="footer" w:semiHidden="1" w:unhideWhenUsed="1"/>
    <w:lsdException w:name="index heading" w:semiHidden="1"/>
    <w:lsdException w:name="caption" w:semiHidden="1" w:uiPriority="0" w:unhideWhenUsed="1" w:qFormat="1"/>
    <w:lsdException w:name="table of figures" w:semiHidden="1" w:uiPriority="10" w:unhideWhenUsed="1"/>
    <w:lsdException w:name="envelope address" w:semiHidden="1"/>
    <w:lsdException w:name="envelope return" w:semiHidden="1"/>
    <w:lsdException w:name="footnote reference" w:semiHidden="1" w:uiPriority="21" w:unhideWhenUsed="1"/>
    <w:lsdException w:name="annotation reference" w:semiHidden="1"/>
    <w:lsdException w:name="line number" w:semiHidden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/>
    <w:lsdException w:name="toa heading" w:semiHidden="1" w:uiPriority="10" w:unhideWhenUsed="1"/>
    <w:lsdException w:name="List" w:semiHidden="1"/>
    <w:lsdException w:name="List Bullet" w:semiHidden="1" w:uiPriority="2" w:unhideWhenUsed="1" w:qFormat="1"/>
    <w:lsdException w:name="List Number" w:uiPriority="2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9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 w:uiPriority="0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iPriority="21" w:unhideWhenUsed="1"/>
    <w:lsdException w:name="Strong" w:uiPriority="19"/>
    <w:lsdException w:name="Emphasis" w:semiHidden="1" w:uiPriority="19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5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121A"/>
    <w:pPr>
      <w:jc w:val="left"/>
    </w:pPr>
  </w:style>
  <w:style w:type="paragraph" w:styleId="Overskrift1">
    <w:name w:val="heading 1"/>
    <w:basedOn w:val="Normal"/>
    <w:next w:val="Normal"/>
    <w:link w:val="Overskrift1Tegn"/>
    <w:uiPriority w:val="1"/>
    <w:qFormat/>
    <w:rsid w:val="003629EA"/>
    <w:pPr>
      <w:keepNext/>
      <w:keepLines/>
      <w:pageBreakBefore/>
      <w:numPr>
        <w:numId w:val="13"/>
      </w:numPr>
      <w:spacing w:after="737" w:line="480" w:lineRule="atLeast"/>
      <w:contextualSpacing/>
      <w:outlineLvl w:val="0"/>
    </w:pPr>
    <w:rPr>
      <w:rFonts w:eastAsiaTheme="majorEastAsia" w:cstheme="majorBidi"/>
      <w:b/>
      <w:bCs/>
      <w:sz w:val="40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41D2D"/>
    <w:pPr>
      <w:keepNext/>
      <w:keepLines/>
      <w:numPr>
        <w:ilvl w:val="1"/>
        <w:numId w:val="13"/>
      </w:numPr>
      <w:spacing w:before="480" w:line="480" w:lineRule="atLeast"/>
      <w:contextualSpacing/>
      <w:outlineLvl w:val="1"/>
    </w:pPr>
    <w:rPr>
      <w:rFonts w:eastAsiaTheme="majorEastAsia" w:cstheme="majorBidi"/>
      <w:bCs/>
      <w:sz w:val="40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9E0747"/>
    <w:pPr>
      <w:keepNext/>
      <w:keepLines/>
      <w:numPr>
        <w:ilvl w:val="2"/>
        <w:numId w:val="13"/>
      </w:numPr>
      <w:spacing w:before="300" w:after="300" w:line="400" w:lineRule="atLeast"/>
      <w:contextualSpacing/>
      <w:outlineLvl w:val="2"/>
    </w:pPr>
    <w:rPr>
      <w:rFonts w:eastAsiaTheme="majorEastAsia" w:cstheme="majorBidi"/>
      <w:b/>
      <w:bCs/>
      <w:sz w:val="28"/>
    </w:rPr>
  </w:style>
  <w:style w:type="paragraph" w:styleId="Overskrift4">
    <w:name w:val="heading 4"/>
    <w:basedOn w:val="Normal"/>
    <w:next w:val="Normal"/>
    <w:link w:val="Overskrift4Tegn"/>
    <w:uiPriority w:val="1"/>
    <w:rsid w:val="00641D2D"/>
    <w:pPr>
      <w:keepNext/>
      <w:keepLines/>
      <w:numPr>
        <w:ilvl w:val="3"/>
        <w:numId w:val="13"/>
      </w:numPr>
      <w:spacing w:before="260"/>
      <w:contextualSpacing/>
      <w:outlineLvl w:val="3"/>
    </w:pPr>
    <w:rPr>
      <w:rFonts w:eastAsiaTheme="majorEastAsia" w:cstheme="majorBidi"/>
      <w:b/>
      <w:bCs/>
      <w:iCs/>
      <w:sz w:val="24"/>
    </w:rPr>
  </w:style>
  <w:style w:type="paragraph" w:styleId="Overskrift5">
    <w:name w:val="heading 5"/>
    <w:basedOn w:val="Normal"/>
    <w:next w:val="Normal"/>
    <w:link w:val="Overskrift5Tegn"/>
    <w:uiPriority w:val="1"/>
    <w:rsid w:val="009E4B94"/>
    <w:pPr>
      <w:keepNext/>
      <w:keepLines/>
      <w:numPr>
        <w:ilvl w:val="4"/>
        <w:numId w:val="13"/>
      </w:numPr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9E4B94"/>
    <w:pPr>
      <w:keepNext/>
      <w:keepLines/>
      <w:numPr>
        <w:ilvl w:val="5"/>
        <w:numId w:val="13"/>
      </w:numPr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9E4B94"/>
    <w:pPr>
      <w:keepNext/>
      <w:keepLines/>
      <w:numPr>
        <w:ilvl w:val="6"/>
        <w:numId w:val="13"/>
      </w:numPr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9E4B94"/>
    <w:pPr>
      <w:keepNext/>
      <w:keepLines/>
      <w:numPr>
        <w:ilvl w:val="7"/>
        <w:numId w:val="13"/>
      </w:numPr>
      <w:spacing w:before="260"/>
      <w:contextualSpacing/>
      <w:outlineLvl w:val="7"/>
    </w:pPr>
    <w:rPr>
      <w:rFonts w:eastAsiaTheme="majorEastAsia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9E4B94"/>
    <w:pPr>
      <w:keepNext/>
      <w:keepLines/>
      <w:numPr>
        <w:ilvl w:val="8"/>
        <w:numId w:val="13"/>
      </w:numPr>
      <w:spacing w:before="260"/>
      <w:contextualSpacing/>
      <w:outlineLvl w:val="8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"/>
    <w:rsid w:val="00004865"/>
    <w:rPr>
      <w:sz w:val="16"/>
    </w:rPr>
  </w:style>
  <w:style w:type="paragraph" w:styleId="Sidefod">
    <w:name w:val="footer"/>
    <w:basedOn w:val="Normal"/>
    <w:link w:val="SidefodTegn"/>
    <w:uiPriority w:val="99"/>
    <w:rsid w:val="0086290C"/>
    <w:pPr>
      <w:tabs>
        <w:tab w:val="center" w:pos="4819"/>
        <w:tab w:val="right" w:pos="9638"/>
      </w:tabs>
      <w:spacing w:line="240" w:lineRule="atLeast"/>
      <w:jc w:val="righ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86290C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3629EA"/>
    <w:rPr>
      <w:rFonts w:eastAsiaTheme="majorEastAsia" w:cstheme="majorBidi"/>
      <w:b/>
      <w:bCs/>
      <w:sz w:val="40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41D2D"/>
    <w:rPr>
      <w:rFonts w:eastAsiaTheme="majorEastAsia" w:cstheme="majorBidi"/>
      <w:bCs/>
      <w:sz w:val="40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9E0747"/>
    <w:rPr>
      <w:rFonts w:eastAsiaTheme="majorEastAsia" w:cstheme="majorBidi"/>
      <w:b/>
      <w:bCs/>
      <w:sz w:val="28"/>
    </w:rPr>
  </w:style>
  <w:style w:type="character" w:customStyle="1" w:styleId="Overskrift4Tegn">
    <w:name w:val="Overskrift 4 Tegn"/>
    <w:basedOn w:val="Standardskrifttypeiafsnit"/>
    <w:link w:val="Overskrift4"/>
    <w:uiPriority w:val="1"/>
    <w:rsid w:val="00641D2D"/>
    <w:rPr>
      <w:rFonts w:eastAsiaTheme="majorEastAsia" w:cstheme="majorBidi"/>
      <w:b/>
      <w:bCs/>
      <w:iCs/>
      <w:sz w:val="24"/>
    </w:rPr>
  </w:style>
  <w:style w:type="character" w:customStyle="1" w:styleId="Overskrift5Tegn">
    <w:name w:val="Overskrift 5 Tegn"/>
    <w:basedOn w:val="Standardskrifttypeiafsnit"/>
    <w:link w:val="Overskrift5"/>
    <w:uiPriority w:val="1"/>
    <w:rsid w:val="00B22B24"/>
    <w:rPr>
      <w:rFonts w:eastAsiaTheme="majorEastAsia" w:cstheme="majorBidi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500F64"/>
    <w:pPr>
      <w:spacing w:line="800" w:lineRule="atLeast"/>
    </w:pPr>
    <w:rPr>
      <w:color w:val="FFFFFF"/>
      <w:spacing w:val="8"/>
      <w:sz w:val="80"/>
      <w:szCs w:val="80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5B4E57"/>
    <w:rPr>
      <w:color w:val="FFFFFF"/>
      <w:spacing w:val="8"/>
      <w:sz w:val="80"/>
      <w:szCs w:val="80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500F64"/>
    <w:rPr>
      <w:b/>
      <w:color w:val="FFFFFF"/>
      <w:spacing w:val="3"/>
      <w:sz w:val="28"/>
      <w:szCs w:val="30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5B4E57"/>
    <w:rPr>
      <w:b/>
      <w:color w:val="FFFFFF"/>
      <w:spacing w:val="3"/>
      <w:sz w:val="28"/>
      <w:szCs w:val="30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qFormat/>
    <w:rsid w:val="00F10E04"/>
    <w:rPr>
      <w:b/>
      <w:bCs/>
      <w:position w:val="12"/>
      <w:sz w:val="16"/>
    </w:rPr>
  </w:style>
  <w:style w:type="paragraph" w:styleId="Indholdsfortegnelse1">
    <w:name w:val="toc 1"/>
    <w:basedOn w:val="Normal"/>
    <w:next w:val="Normal"/>
    <w:uiPriority w:val="39"/>
    <w:rsid w:val="00D77654"/>
    <w:pPr>
      <w:spacing w:before="180" w:line="240" w:lineRule="atLeast"/>
      <w:ind w:left="284" w:right="567" w:hanging="284"/>
    </w:pPr>
    <w:rPr>
      <w:b/>
    </w:rPr>
  </w:style>
  <w:style w:type="paragraph" w:styleId="Indholdsfortegnelse2">
    <w:name w:val="toc 2"/>
    <w:basedOn w:val="Normal"/>
    <w:next w:val="Normal"/>
    <w:uiPriority w:val="39"/>
    <w:rsid w:val="00D77654"/>
    <w:pPr>
      <w:spacing w:line="240" w:lineRule="atLeast"/>
      <w:ind w:left="284" w:right="567"/>
    </w:pPr>
  </w:style>
  <w:style w:type="paragraph" w:styleId="Indholdsfortegnelse3">
    <w:name w:val="toc 3"/>
    <w:basedOn w:val="Normal"/>
    <w:next w:val="Normal"/>
    <w:uiPriority w:val="39"/>
    <w:rsid w:val="009E4B94"/>
    <w:pPr>
      <w:ind w:right="567"/>
    </w:pPr>
  </w:style>
  <w:style w:type="paragraph" w:styleId="Indholdsfortegnelse4">
    <w:name w:val="toc 4"/>
    <w:basedOn w:val="Normal"/>
    <w:next w:val="Normal"/>
    <w:uiPriority w:val="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9E4B94"/>
    <w:pPr>
      <w:ind w:right="567"/>
    </w:pPr>
  </w:style>
  <w:style w:type="paragraph" w:styleId="Overskrift">
    <w:name w:val="TOC Heading"/>
    <w:basedOn w:val="Normal"/>
    <w:next w:val="Normal"/>
    <w:uiPriority w:val="39"/>
    <w:qFormat/>
    <w:rsid w:val="00E75013"/>
    <w:pPr>
      <w:spacing w:after="720" w:line="360" w:lineRule="atLeast"/>
    </w:pPr>
    <w:rPr>
      <w:b/>
      <w:caps/>
      <w:spacing w:val="60"/>
      <w:sz w:val="30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4865"/>
    <w:rPr>
      <w:sz w:val="16"/>
      <w:szCs w:val="20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4865"/>
    <w:rPr>
      <w:sz w:val="16"/>
      <w:szCs w:val="20"/>
    </w:rPr>
  </w:style>
  <w:style w:type="paragraph" w:styleId="Opstilling-punkttegn">
    <w:name w:val="List Bullet"/>
    <w:basedOn w:val="Normal"/>
    <w:uiPriority w:val="2"/>
    <w:qFormat/>
    <w:rsid w:val="00912711"/>
    <w:pPr>
      <w:numPr>
        <w:numId w:val="1"/>
      </w:numPr>
      <w:spacing w:before="120"/>
      <w:contextualSpacing/>
    </w:pPr>
  </w:style>
  <w:style w:type="paragraph" w:styleId="Opstilling-talellerbogst">
    <w:name w:val="List Number"/>
    <w:basedOn w:val="Normal"/>
    <w:uiPriority w:val="2"/>
    <w:qFormat/>
    <w:rsid w:val="00912711"/>
    <w:pPr>
      <w:numPr>
        <w:numId w:val="17"/>
      </w:numPr>
      <w:spacing w:before="120"/>
      <w:contextualSpacing/>
    </w:pPr>
  </w:style>
  <w:style w:type="character" w:styleId="Sidetal">
    <w:name w:val="page number"/>
    <w:basedOn w:val="Standardskrifttypeiafsnit"/>
    <w:uiPriority w:val="21"/>
    <w:rsid w:val="0086290C"/>
    <w:rPr>
      <w:sz w:val="20"/>
    </w:rPr>
  </w:style>
  <w:style w:type="paragraph" w:customStyle="1" w:styleId="Template">
    <w:name w:val="Template"/>
    <w:uiPriority w:val="8"/>
    <w:semiHidden/>
    <w:rsid w:val="00893791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DD1936"/>
    <w:pPr>
      <w:tabs>
        <w:tab w:val="left" w:pos="567"/>
      </w:tabs>
      <w:suppressAutoHyphens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B44883"/>
    <w:pPr>
      <w:spacing w:line="260" w:lineRule="atLeast"/>
      <w:jc w:val="left"/>
    </w:pPr>
    <w:rPr>
      <w:sz w:val="22"/>
    </w:rPr>
  </w:style>
  <w:style w:type="paragraph" w:styleId="Citat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905A59"/>
    <w:pPr>
      <w:spacing w:after="170"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7C4622"/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</w:rPr>
  </w:style>
  <w:style w:type="paragraph" w:customStyle="1" w:styleId="Tabel">
    <w:name w:val="Tabel"/>
    <w:uiPriority w:val="4"/>
    <w:semiHidden/>
    <w:rsid w:val="00983B74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semiHidden/>
    <w:rsid w:val="00424709"/>
  </w:style>
  <w:style w:type="paragraph" w:customStyle="1" w:styleId="Tabel-TekstTotal">
    <w:name w:val="Tabel - Tekst Total"/>
    <w:basedOn w:val="Tabel-Tekst"/>
    <w:uiPriority w:val="4"/>
    <w:semiHidden/>
    <w:rsid w:val="00424709"/>
    <w:rPr>
      <w:b/>
    </w:rPr>
  </w:style>
  <w:style w:type="paragraph" w:customStyle="1" w:styleId="Tabel-Tal">
    <w:name w:val="Tabel - Tal"/>
    <w:basedOn w:val="Tabel"/>
    <w:uiPriority w:val="4"/>
    <w:semiHidden/>
    <w:rsid w:val="00893791"/>
    <w:pPr>
      <w:jc w:val="right"/>
    </w:pPr>
  </w:style>
  <w:style w:type="paragraph" w:customStyle="1" w:styleId="Tabel-TalTotal">
    <w:name w:val="Tabel - Tal Total"/>
    <w:basedOn w:val="Tabel-Tal"/>
    <w:uiPriority w:val="4"/>
    <w:semiHidden/>
    <w:rsid w:val="00424709"/>
    <w:rPr>
      <w:b/>
    </w:rPr>
  </w:style>
  <w:style w:type="paragraph" w:styleId="Citat">
    <w:name w:val="Quote"/>
    <w:basedOn w:val="Normal"/>
    <w:next w:val="Kildetilcitat"/>
    <w:link w:val="CitatTegn"/>
    <w:uiPriority w:val="5"/>
    <w:rsid w:val="00CB322D"/>
    <w:pPr>
      <w:spacing w:before="260" w:after="360"/>
      <w:ind w:left="567" w:right="567"/>
    </w:pPr>
    <w:rPr>
      <w:i/>
      <w:iCs/>
      <w:color w:val="000000" w:themeColor="text1"/>
      <w:sz w:val="28"/>
    </w:rPr>
  </w:style>
  <w:style w:type="character" w:customStyle="1" w:styleId="CitatTegn">
    <w:name w:val="Citat Tegn"/>
    <w:basedOn w:val="Standardskrifttypeiafsnit"/>
    <w:link w:val="Citat"/>
    <w:uiPriority w:val="5"/>
    <w:rsid w:val="00CB322D"/>
    <w:rPr>
      <w:i/>
      <w:iCs/>
      <w:color w:val="000000" w:themeColor="text1"/>
      <w:sz w:val="28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semiHidden/>
    <w:rsid w:val="005A28D4"/>
    <w:pPr>
      <w:ind w:left="1134"/>
    </w:pPr>
  </w:style>
  <w:style w:type="table" w:styleId="Tabel-Gitter">
    <w:name w:val="Table Grid"/>
    <w:basedOn w:val="Tabel-Normal"/>
    <w:uiPriority w:val="59"/>
    <w:rsid w:val="00973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8F779F"/>
    <w:pPr>
      <w:spacing w:after="260" w:line="300" w:lineRule="atLeast"/>
    </w:pPr>
    <w:rPr>
      <w:b/>
      <w:sz w:val="36"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line="360" w:lineRule="atLeast"/>
    </w:pPr>
    <w:rPr>
      <w:b/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244D70"/>
  </w:style>
  <w:style w:type="paragraph" w:customStyle="1" w:styleId="Trompet">
    <w:name w:val="Trompet"/>
    <w:basedOn w:val="Normal"/>
    <w:uiPriority w:val="19"/>
    <w:qFormat/>
    <w:rsid w:val="00374F65"/>
    <w:pPr>
      <w:spacing w:line="300" w:lineRule="atLeast"/>
    </w:pPr>
    <w:rPr>
      <w:b/>
      <w:caps/>
      <w:color w:val="FFFFFF"/>
      <w:spacing w:val="60"/>
      <w:sz w:val="30"/>
      <w:szCs w:val="30"/>
    </w:rPr>
  </w:style>
  <w:style w:type="character" w:styleId="Hyperlink">
    <w:name w:val="Hyperlink"/>
    <w:basedOn w:val="Standardskrifttypeiafsnit"/>
    <w:uiPriority w:val="99"/>
    <w:rsid w:val="00095B9E"/>
    <w:rPr>
      <w:color w:val="0000FF" w:themeColor="hyperlink"/>
      <w:u w:val="single"/>
    </w:rPr>
  </w:style>
  <w:style w:type="paragraph" w:customStyle="1" w:styleId="Kildetilcitat">
    <w:name w:val="Kilde til citat"/>
    <w:basedOn w:val="Normal"/>
    <w:next w:val="Normal"/>
    <w:uiPriority w:val="5"/>
    <w:rsid w:val="0084153E"/>
    <w:pPr>
      <w:spacing w:before="260" w:after="260"/>
      <w:ind w:left="567" w:right="567"/>
      <w:jc w:val="right"/>
    </w:pPr>
    <w:rPr>
      <w:b/>
    </w:rPr>
  </w:style>
  <w:style w:type="numbering" w:customStyle="1" w:styleId="Firstlevelnumberonly">
    <w:name w:val="First level number only"/>
    <w:uiPriority w:val="99"/>
    <w:rsid w:val="00700D1D"/>
    <w:pPr>
      <w:numPr>
        <w:numId w:val="13"/>
      </w:numPr>
    </w:pPr>
  </w:style>
  <w:style w:type="paragraph" w:customStyle="1" w:styleId="Citat-lilleskrift">
    <w:name w:val="Citat - lille skrift"/>
    <w:basedOn w:val="Citat"/>
    <w:next w:val="Kildetilcitat"/>
    <w:uiPriority w:val="5"/>
    <w:rsid w:val="0084153E"/>
    <w:pPr>
      <w:spacing w:after="300"/>
    </w:pPr>
    <w:rPr>
      <w:sz w:val="20"/>
    </w:rPr>
  </w:style>
  <w:style w:type="paragraph" w:customStyle="1" w:styleId="Lilleafstand">
    <w:name w:val="Lille afstand"/>
    <w:basedOn w:val="Normal"/>
    <w:uiPriority w:val="9"/>
    <w:semiHidden/>
    <w:qFormat/>
    <w:rsid w:val="002B0816"/>
    <w:pPr>
      <w:spacing w:line="60" w:lineRule="exact"/>
    </w:pPr>
    <w:rPr>
      <w:lang w:val="en-GB"/>
    </w:rPr>
  </w:style>
  <w:style w:type="paragraph" w:customStyle="1" w:styleId="Billedtekst-hjre">
    <w:name w:val="Billedtekst - højre"/>
    <w:basedOn w:val="Billedtekst"/>
    <w:uiPriority w:val="6"/>
    <w:rsid w:val="00293FD7"/>
    <w:pPr>
      <w:ind w:left="170"/>
    </w:pPr>
  </w:style>
  <w:style w:type="paragraph" w:customStyle="1" w:styleId="Billedtekst-under">
    <w:name w:val="Billedtekst - under"/>
    <w:basedOn w:val="Billedtekst"/>
    <w:uiPriority w:val="6"/>
    <w:rsid w:val="00723A54"/>
    <w:rPr>
      <w:position w:val="0"/>
    </w:rPr>
  </w:style>
  <w:style w:type="paragraph" w:customStyle="1" w:styleId="Bagsidetitel">
    <w:name w:val="Bagsidetitel"/>
    <w:basedOn w:val="Normal"/>
    <w:uiPriority w:val="9"/>
    <w:rsid w:val="00374F65"/>
    <w:pPr>
      <w:spacing w:line="340" w:lineRule="atLeast"/>
    </w:pPr>
    <w:rPr>
      <w:color w:val="FFFFFF"/>
      <w:spacing w:val="3"/>
      <w:sz w:val="28"/>
      <w:szCs w:val="28"/>
    </w:rPr>
  </w:style>
  <w:style w:type="paragraph" w:customStyle="1" w:styleId="Bagsidetekst">
    <w:name w:val="Bagsidetekst"/>
    <w:basedOn w:val="Normal"/>
    <w:uiPriority w:val="9"/>
    <w:rsid w:val="00CB6C58"/>
    <w:rPr>
      <w:color w:val="FFFFFF"/>
      <w:spacing w:val="2"/>
      <w:sz w:val="22"/>
      <w:szCs w:val="22"/>
    </w:rPr>
  </w:style>
  <w:style w:type="paragraph" w:customStyle="1" w:styleId="Forord">
    <w:name w:val="Forord"/>
    <w:basedOn w:val="Overskrift1"/>
    <w:next w:val="Normal"/>
    <w:uiPriority w:val="1"/>
    <w:qFormat/>
    <w:rsid w:val="00934DC8"/>
    <w:pPr>
      <w:ind w:left="0" w:hanging="3969"/>
    </w:pPr>
    <w:rPr>
      <w:sz w:val="100"/>
    </w:rPr>
  </w:style>
  <w:style w:type="paragraph" w:customStyle="1" w:styleId="Forsidetitel">
    <w:name w:val="Forsidetitel"/>
    <w:basedOn w:val="Normal"/>
    <w:uiPriority w:val="19"/>
    <w:qFormat/>
    <w:rsid w:val="00374F65"/>
    <w:pPr>
      <w:framePr w:hSpace="142" w:wrap="around" w:hAnchor="page" w:x="965" w:yAlign="bottom"/>
      <w:spacing w:line="880" w:lineRule="exact"/>
      <w:suppressOverlap/>
    </w:pPr>
    <w:rPr>
      <w:rFonts w:eastAsia="Times New Roman" w:cs="Arial"/>
      <w:bCs/>
      <w:color w:val="FFFFFF"/>
      <w:spacing w:val="8"/>
      <w:kern w:val="28"/>
      <w:sz w:val="80"/>
      <w:szCs w:val="32"/>
      <w:lang w:val="en-US" w:eastAsia="da-DK"/>
    </w:rPr>
  </w:style>
  <w:style w:type="paragraph" w:customStyle="1" w:styleId="Forsideundertitel">
    <w:name w:val="Forsideundertitel"/>
    <w:uiPriority w:val="19"/>
    <w:qFormat/>
    <w:rsid w:val="00374F65"/>
    <w:pPr>
      <w:spacing w:line="340" w:lineRule="atLeast"/>
      <w:jc w:val="left"/>
    </w:pPr>
    <w:rPr>
      <w:rFonts w:eastAsia="Times New Roman" w:cs="Arial"/>
      <w:b/>
      <w:color w:val="FFFFFF"/>
      <w:spacing w:val="3"/>
      <w:sz w:val="28"/>
      <w:szCs w:val="49"/>
      <w:lang w:val="en-US" w:eastAsia="da-DK"/>
    </w:rPr>
  </w:style>
  <w:style w:type="paragraph" w:styleId="NormalWeb">
    <w:name w:val="Normal (Web)"/>
    <w:basedOn w:val="Normal"/>
    <w:uiPriority w:val="99"/>
    <w:unhideWhenUsed/>
    <w:rsid w:val="007764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a-DK"/>
    </w:rPr>
  </w:style>
  <w:style w:type="paragraph" w:customStyle="1" w:styleId="TypografiEfter0pkt">
    <w:name w:val="Typografi Efter:  0 pkt."/>
    <w:basedOn w:val="Normal"/>
    <w:rsid w:val="00DF7807"/>
    <w:pPr>
      <w:spacing w:line="240" w:lineRule="auto"/>
    </w:pPr>
    <w:rPr>
      <w:rFonts w:eastAsia="Times New Roman" w:cs="Times New Roman"/>
      <w:sz w:val="22"/>
      <w:lang w:eastAsia="da-DK"/>
    </w:rPr>
  </w:style>
  <w:style w:type="paragraph" w:customStyle="1" w:styleId="Registreringsblad">
    <w:name w:val="Registreringsblad"/>
    <w:basedOn w:val="Normal"/>
    <w:rsid w:val="00DF7807"/>
    <w:pPr>
      <w:spacing w:after="220" w:line="240" w:lineRule="auto"/>
    </w:pPr>
    <w:rPr>
      <w:rFonts w:eastAsia="Times New Roman" w:cs="Times New Roman"/>
      <w:b/>
      <w:sz w:val="32"/>
      <w:lang w:eastAsia="da-DK"/>
    </w:rPr>
  </w:style>
  <w:style w:type="paragraph" w:customStyle="1" w:styleId="TypografiEfter11pkt">
    <w:name w:val="Typografi Efter:  11 pkt."/>
    <w:basedOn w:val="Normal"/>
    <w:link w:val="TypografiEfter11pktTegn"/>
    <w:rsid w:val="007A0311"/>
    <w:pPr>
      <w:tabs>
        <w:tab w:val="left" w:pos="1701"/>
      </w:tabs>
      <w:spacing w:after="220" w:line="240" w:lineRule="auto"/>
      <w:ind w:left="2517"/>
    </w:pPr>
    <w:rPr>
      <w:rFonts w:eastAsia="Times New Roman" w:cs="Times New Roman"/>
      <w:sz w:val="22"/>
      <w:lang w:val="x-none" w:eastAsia="x-none"/>
    </w:rPr>
  </w:style>
  <w:style w:type="character" w:customStyle="1" w:styleId="TypografiEfter11pktTegn">
    <w:name w:val="Typografi Efter:  11 pkt. Tegn"/>
    <w:link w:val="TypografiEfter11pkt"/>
    <w:rsid w:val="007A0311"/>
    <w:rPr>
      <w:rFonts w:eastAsia="Times New Roman" w:cs="Times New Roman"/>
      <w:sz w:val="22"/>
      <w:lang w:val="x-none" w:eastAsia="x-none"/>
    </w:rPr>
  </w:style>
  <w:style w:type="paragraph" w:customStyle="1" w:styleId="TypografiTypografiEfter0pktVenstre444cmHngende131">
    <w:name w:val="Typografi Typografi Efter:  0 pkt. + Venstre:  444 cm Hængende:  131..."/>
    <w:basedOn w:val="TypografiEfter0pkt"/>
    <w:rsid w:val="007A0311"/>
    <w:pPr>
      <w:numPr>
        <w:numId w:val="18"/>
      </w:numPr>
    </w:pPr>
  </w:style>
  <w:style w:type="paragraph" w:styleId="Brdtekst">
    <w:name w:val="Body Text"/>
    <w:basedOn w:val="Normal"/>
    <w:link w:val="BrdtekstTegn"/>
    <w:rsid w:val="007A0311"/>
    <w:pPr>
      <w:widowControl w:val="0"/>
      <w:spacing w:after="240" w:line="240" w:lineRule="auto"/>
    </w:pPr>
    <w:rPr>
      <w:rFonts w:eastAsia="Times New Roman" w:cs="Times New Roman"/>
      <w:sz w:val="22"/>
      <w:lang w:eastAsia="da-DK"/>
    </w:rPr>
  </w:style>
  <w:style w:type="character" w:customStyle="1" w:styleId="BrdtekstTegn">
    <w:name w:val="Brødtekst Tegn"/>
    <w:basedOn w:val="Standardskrifttypeiafsnit"/>
    <w:link w:val="Brdtekst"/>
    <w:rsid w:val="007A0311"/>
    <w:rPr>
      <w:rFonts w:eastAsia="Times New Roman" w:cs="Times New Roman"/>
      <w:sz w:val="22"/>
      <w:lang w:eastAsia="da-DK"/>
    </w:rPr>
  </w:style>
  <w:style w:type="paragraph" w:customStyle="1" w:styleId="TypografiTypografiEfter11pktVenstre0cmHngende3cm">
    <w:name w:val="Typografi Typografi Efter:  11 pkt. + Venstre:  0 cm Hængende:  3 cm"/>
    <w:basedOn w:val="TypografiEfter11pkt"/>
    <w:rsid w:val="007A0311"/>
    <w:pPr>
      <w:ind w:left="4218" w:hanging="1701"/>
    </w:pPr>
  </w:style>
  <w:style w:type="paragraph" w:customStyle="1" w:styleId="Punkter">
    <w:name w:val="Punkter"/>
    <w:basedOn w:val="TypografiEfter0pkt"/>
    <w:next w:val="Normal"/>
    <w:rsid w:val="00A069A3"/>
    <w:pPr>
      <w:numPr>
        <w:numId w:val="25"/>
      </w:numPr>
    </w:pPr>
  </w:style>
  <w:style w:type="paragraph" w:customStyle="1" w:styleId="FrontPage3">
    <w:name w:val="FrontPage3"/>
    <w:basedOn w:val="Normal"/>
    <w:next w:val="Normal"/>
    <w:rsid w:val="00203676"/>
    <w:pPr>
      <w:suppressAutoHyphens/>
      <w:overflowPunct w:val="0"/>
      <w:autoSpaceDE w:val="0"/>
      <w:autoSpaceDN w:val="0"/>
      <w:adjustRightInd w:val="0"/>
      <w:spacing w:before="160" w:after="220" w:line="320" w:lineRule="exact"/>
      <w:textAlignment w:val="baseline"/>
    </w:pPr>
    <w:rPr>
      <w:rFonts w:ascii="TrueHelveticaLight" w:eastAsia="Times New Roman" w:hAnsi="TrueHelveticaLight" w:cs="Times New Roman"/>
      <w:lang w:eastAsia="da-DK"/>
    </w:rPr>
  </w:style>
  <w:style w:type="character" w:styleId="BesgtLink">
    <w:name w:val="FollowedHyperlink"/>
    <w:basedOn w:val="Standardskrifttypeiafsnit"/>
    <w:uiPriority w:val="21"/>
    <w:semiHidden/>
    <w:unhideWhenUsed/>
    <w:rsid w:val="00461ABC"/>
    <w:rPr>
      <w:color w:val="800080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3505A7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rsid w:val="00BC505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C50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2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26" Type="http://schemas.openxmlformats.org/officeDocument/2006/relationships/image" Target="cid:image002.png@01D27B08.9C189FE0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4.xm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cid:image003.png@01D27B09.12C41C50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iljoe.atlassian.net/wiki/display/DFVPUB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customXml" Target="../customXml/item4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ois.dk" TargetMode="External"/><Relationship Id="rId22" Type="http://schemas.openxmlformats.org/officeDocument/2006/relationships/footer" Target="footer4.xml"/><Relationship Id="rId27" Type="http://schemas.openxmlformats.org/officeDocument/2006/relationships/image" Target="media/image9.jpeg"/><Relationship Id="rId30" Type="http://schemas.openxmlformats.org/officeDocument/2006/relationships/header" Target="header5.xml"/><Relationship Id="rId35" Type="http://schemas.openxmlformats.org/officeDocument/2006/relationships/customXml" Target="../customXml/item3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g3b\Downloads\04-54-31-Rapportskabelon-til-udvidet-undersoegelse.dotx" TargetMode="External"/></Relationships>
</file>

<file path=word/theme/theme1.xml><?xml version="1.0" encoding="utf-8"?>
<a:theme xmlns:a="http://schemas.openxmlformats.org/drawingml/2006/main" name="Office Theme">
  <a:themeElements>
    <a:clrScheme name="RegionalUdvikling_Grøn">
      <a:dk1>
        <a:sysClr val="windowText" lastClr="000000"/>
      </a:dk1>
      <a:lt1>
        <a:srgbClr val="FFFFFF"/>
      </a:lt1>
      <a:dk2>
        <a:srgbClr val="324F29"/>
      </a:dk2>
      <a:lt2>
        <a:srgbClr val="ADC2C7"/>
      </a:lt2>
      <a:accent1>
        <a:srgbClr val="3C8A2E"/>
      </a:accent1>
      <a:accent2>
        <a:srgbClr val="006983"/>
      </a:accent2>
      <a:accent3>
        <a:srgbClr val="92D050"/>
      </a:accent3>
      <a:accent4>
        <a:srgbClr val="368E6A"/>
      </a:accent4>
      <a:accent5>
        <a:srgbClr val="B4EA3C"/>
      </a:accent5>
      <a:accent6>
        <a:srgbClr val="003145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6E600B99F9E24CB771752F2559A98D" ma:contentTypeVersion="15" ma:contentTypeDescription="Opret et nyt dokument." ma:contentTypeScope="" ma:versionID="523856128d4e5dde3008db606161f16f">
  <xsd:schema xmlns:xsd="http://www.w3.org/2001/XMLSchema" xmlns:xs="http://www.w3.org/2001/XMLSchema" xmlns:p="http://schemas.microsoft.com/office/2006/metadata/properties" xmlns:ns2="4c07ad3b-09fe-48cf-9fa4-dd51002701d5" xmlns:ns3="9d775f77-ec17-421d-9f54-973e0f6797b7" targetNamespace="http://schemas.microsoft.com/office/2006/metadata/properties" ma:root="true" ma:fieldsID="7ccdb721ce9344f1cc69268f00f5c674" ns2:_="" ns3:_="">
    <xsd:import namespace="4c07ad3b-09fe-48cf-9fa4-dd51002701d5"/>
    <xsd:import namespace="9d775f77-ec17-421d-9f54-973e0f6797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07ad3b-09fe-48cf-9fa4-dd51002701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ledmærker" ma:readOnly="false" ma:fieldId="{5cf76f15-5ced-4ddc-b409-7134ff3c332f}" ma:taxonomyMulti="true" ma:sspId="4f34db1e-492b-4873-a0a7-13a514a364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775f77-ec17-421d-9f54-973e0f6797b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b38ead0-87f5-4caa-afd8-aabb52041052}" ma:internalName="TaxCatchAll" ma:showField="CatchAllData" ma:web="9d775f77-ec17-421d-9f54-973e0f6797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775f77-ec17-421d-9f54-973e0f6797b7" xsi:nil="true"/>
    <lcf76f155ced4ddcb4097134ff3c332f xmlns="4c07ad3b-09fe-48cf-9fa4-dd51002701d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93931FD-1E35-4405-A558-1E3E342BB4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A36039-4DFA-400F-8B03-079542529F2F}"/>
</file>

<file path=customXml/itemProps3.xml><?xml version="1.0" encoding="utf-8"?>
<ds:datastoreItem xmlns:ds="http://schemas.openxmlformats.org/officeDocument/2006/customXml" ds:itemID="{F656CC3B-A46A-46D4-8C58-34833C72704D}"/>
</file>

<file path=customXml/itemProps4.xml><?xml version="1.0" encoding="utf-8"?>
<ds:datastoreItem xmlns:ds="http://schemas.openxmlformats.org/officeDocument/2006/customXml" ds:itemID="{2ABFE51A-C57F-4FFF-A222-4B73EC6963C8}"/>
</file>

<file path=docProps/app.xml><?xml version="1.0" encoding="utf-8"?>
<Properties xmlns="http://schemas.openxmlformats.org/officeDocument/2006/extended-properties" xmlns:vt="http://schemas.openxmlformats.org/officeDocument/2006/docPropsVTypes">
  <Template>04-54-31-Rapportskabelon-til-udvidet-undersoegelse</Template>
  <TotalTime>3</TotalTime>
  <Pages>39</Pages>
  <Words>5502</Words>
  <Characters>33563</Characters>
  <Application>Microsoft Office Word</Application>
  <DocSecurity>4</DocSecurity>
  <Lines>279</Lines>
  <Paragraphs>77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5" baseType="lpstr">
      <vt:lpstr>Rapport</vt:lpstr>
      <vt:lpstr>Rapport</vt:lpstr>
      <vt:lpstr/>
      <vt:lpstr>    </vt:lpstr>
      <vt:lpstr>        </vt:lpstr>
    </vt:vector>
  </TitlesOfParts>
  <Company>Region Nordjylland</Company>
  <LinksUpToDate>false</LinksUpToDate>
  <CharactersWithSpaces>38988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</dc:title>
  <dc:creator>Ann Steen Nikolajsen</dc:creator>
  <cp:lastModifiedBy>Mette Lund Poulsen</cp:lastModifiedBy>
  <cp:revision>2</cp:revision>
  <cp:lastPrinted>2017-06-28T05:58:00Z</cp:lastPrinted>
  <dcterms:created xsi:type="dcterms:W3CDTF">2024-01-17T07:48:00Z</dcterms:created>
  <dcterms:modified xsi:type="dcterms:W3CDTF">2024-01-17T07:48:00Z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ShowDocumentInfo">
    <vt:lpwstr>True</vt:lpwstr>
  </property>
  <property fmtid="{D5CDD505-2E9C-101B-9397-08002B2CF9AE}" pid="3" name="SD_ShowGeneralPanel">
    <vt:lpwstr>True</vt:lpwstr>
  </property>
  <property fmtid="{D5CDD505-2E9C-101B-9397-08002B2CF9AE}" pid="4" name="HelpDocument">
    <vt:lpwstr>Rapport.HTML</vt:lpwstr>
  </property>
  <property fmtid="{D5CDD505-2E9C-101B-9397-08002B2CF9AE}" pid="5" name="SD_MenuGroup">
    <vt:lpwstr>Designskabeloner</vt:lpwstr>
  </property>
  <property fmtid="{D5CDD505-2E9C-101B-9397-08002B2CF9AE}" pid="6" name="ArtworkDefinitionTemplate">
    <vt:lpwstr>BottomShapeRightFirst</vt:lpwstr>
  </property>
  <property fmtid="{D5CDD505-2E9C-101B-9397-08002B2CF9AE}" pid="7" name="SD_NumMenuGroup">
    <vt:lpwstr>Report</vt:lpwstr>
  </property>
  <property fmtid="{D5CDD505-2E9C-101B-9397-08002B2CF9AE}" pid="8" name="SD_NumStyles">
    <vt:lpwstr>True</vt:lpwstr>
  </property>
  <property fmtid="{D5CDD505-2E9C-101B-9397-08002B2CF9AE}" pid="9" name="ContentRemapped">
    <vt:lpwstr>true</vt:lpwstr>
  </property>
  <property fmtid="{D5CDD505-2E9C-101B-9397-08002B2CF9AE}" pid="10" name="SD_DocumentLanguage">
    <vt:lpwstr>da-DK</vt:lpwstr>
  </property>
  <property fmtid="{D5CDD505-2E9C-101B-9397-08002B2CF9AE}" pid="11" name="sdDocumentDate">
    <vt:lpwstr>42816</vt:lpwstr>
  </property>
  <property fmtid="{D5CDD505-2E9C-101B-9397-08002B2CF9AE}" pid="12" name="sdDocumentDateFormat">
    <vt:lpwstr>da-DK:d. MMMM yyyy</vt:lpwstr>
  </property>
  <property fmtid="{D5CDD505-2E9C-101B-9397-08002B2CF9AE}" pid="13" name="SD_DocumentLanguageString">
    <vt:lpwstr>Dansk</vt:lpwstr>
  </property>
  <property fmtid="{D5CDD505-2E9C-101B-9397-08002B2CF9AE}" pid="14" name="SD_CtlText_Usersettings_Userprofile">
    <vt:lpwstr>Region Nordjylland</vt:lpwstr>
  </property>
  <property fmtid="{D5CDD505-2E9C-101B-9397-08002B2CF9AE}" pid="15" name="SD_UserprofileName">
    <vt:lpwstr>Region Nordjylland</vt:lpwstr>
  </property>
  <property fmtid="{D5CDD505-2E9C-101B-9397-08002B2CF9AE}" pid="16" name="SD_Office_OFF_ID">
    <vt:lpwstr>2</vt:lpwstr>
  </property>
  <property fmtid="{D5CDD505-2E9C-101B-9397-08002B2CF9AE}" pid="17" name="CurrentOfficeID">
    <vt:lpwstr>2</vt:lpwstr>
  </property>
  <property fmtid="{D5CDD505-2E9C-101B-9397-08002B2CF9AE}" pid="18" name="SD_Office_OFF_DisplayName">
    <vt:lpwstr>Region Nordjylland</vt:lpwstr>
  </property>
  <property fmtid="{D5CDD505-2E9C-101B-9397-08002B2CF9AE}" pid="19" name="SD_Office_OFF_Institute">
    <vt:lpwstr>Region Nordjylland</vt:lpwstr>
  </property>
  <property fmtid="{D5CDD505-2E9C-101B-9397-08002B2CF9AE}" pid="20" name="SD_Office_OFF_Institute_en-GB">
    <vt:lpwstr>North Denmark Region</vt:lpwstr>
  </property>
  <property fmtid="{D5CDD505-2E9C-101B-9397-08002B2CF9AE}" pid="21" name="SD_Office_OFF_MandatoryDepartment">
    <vt:lpwstr>Regional Udvikling</vt:lpwstr>
  </property>
  <property fmtid="{D5CDD505-2E9C-101B-9397-08002B2CF9AE}" pid="22" name="SD_Office_OFF_MandatoryDepartment_en-GB">
    <vt:lpwstr>Regional Development</vt:lpwstr>
  </property>
  <property fmtid="{D5CDD505-2E9C-101B-9397-08002B2CF9AE}" pid="23" name="SD_Office_OFF_ColorDefinition">
    <vt:lpwstr>Green</vt:lpwstr>
  </property>
  <property fmtid="{D5CDD505-2E9C-101B-9397-08002B2CF9AE}" pid="24" name="SD_Office_OFF_LogoFileName">
    <vt:lpwstr>RegionNordjylland</vt:lpwstr>
  </property>
  <property fmtid="{D5CDD505-2E9C-101B-9397-08002B2CF9AE}" pid="25" name="USR_Name">
    <vt:lpwstr/>
  </property>
  <property fmtid="{D5CDD505-2E9C-101B-9397-08002B2CF9AE}" pid="26" name="USR_Title">
    <vt:lpwstr/>
  </property>
  <property fmtid="{D5CDD505-2E9C-101B-9397-08002B2CF9AE}" pid="27" name="USR_DirectPhone">
    <vt:lpwstr/>
  </property>
  <property fmtid="{D5CDD505-2E9C-101B-9397-08002B2CF9AE}" pid="28" name="USR_Email">
    <vt:lpwstr/>
  </property>
  <property fmtid="{D5CDD505-2E9C-101B-9397-08002B2CF9AE}" pid="29" name="USR_Department">
    <vt:lpwstr>Regional Udvikling</vt:lpwstr>
  </property>
  <property fmtid="{D5CDD505-2E9C-101B-9397-08002B2CF9AE}" pid="30" name="USR_Speciality">
    <vt:lpwstr/>
  </property>
  <property fmtid="{D5CDD505-2E9C-101B-9397-08002B2CF9AE}" pid="31" name="USR_Unit">
    <vt:lpwstr/>
  </property>
  <property fmtid="{D5CDD505-2E9C-101B-9397-08002B2CF9AE}" pid="32" name="USR_AddressOne">
    <vt:lpwstr>Niels Bohrs Vej 30</vt:lpwstr>
  </property>
  <property fmtid="{D5CDD505-2E9C-101B-9397-08002B2CF9AE}" pid="33" name="USR_AddressTwo">
    <vt:lpwstr/>
  </property>
  <property fmtid="{D5CDD505-2E9C-101B-9397-08002B2CF9AE}" pid="34" name="USR_AddressThree">
    <vt:lpwstr>9220 aalborg Ø</vt:lpwstr>
  </property>
  <property fmtid="{D5CDD505-2E9C-101B-9397-08002B2CF9AE}" pid="35" name="USR_BusinessPhone">
    <vt:lpwstr>9764 8000</vt:lpwstr>
  </property>
  <property fmtid="{D5CDD505-2E9C-101B-9397-08002B2CF9AE}" pid="36" name="USR_Web">
    <vt:lpwstr>www.rn.dk</vt:lpwstr>
  </property>
  <property fmtid="{D5CDD505-2E9C-101B-9397-08002B2CF9AE}" pid="37" name="USR_FreeText">
    <vt:lpwstr/>
  </property>
  <property fmtid="{D5CDD505-2E9C-101B-9397-08002B2CF9AE}" pid="38" name="OVE_ReturnAddress">
    <vt:lpwstr/>
  </property>
  <property fmtid="{D5CDD505-2E9C-101B-9397-08002B2CF9AE}" pid="39" name="USR_Signature1">
    <vt:lpwstr>Kontoret for Jordforurening og Råstoffer</vt:lpwstr>
  </property>
  <property fmtid="{D5CDD505-2E9C-101B-9397-08002B2CF9AE}" pid="40" name="USR_SignatureTitle1">
    <vt:lpwstr/>
  </property>
  <property fmtid="{D5CDD505-2E9C-101B-9397-08002B2CF9AE}" pid="41" name="DocumentInfoFinished">
    <vt:lpwstr>True</vt:lpwstr>
  </property>
  <property fmtid="{D5CDD505-2E9C-101B-9397-08002B2CF9AE}" pid="42" name="ColorMode">
    <vt:lpwstr>Saturated</vt:lpwstr>
  </property>
  <property fmtid="{D5CDD505-2E9C-101B-9397-08002B2CF9AE}" pid="43" name="LastCompletedArtworkDefinition">
    <vt:lpwstr>RegionN</vt:lpwstr>
  </property>
  <property fmtid="{D5CDD505-2E9C-101B-9397-08002B2CF9AE}" pid="44" name="LastColorSetFilter">
    <vt:lpwstr>GreenWhite*</vt:lpwstr>
  </property>
  <property fmtid="{D5CDD505-2E9C-101B-9397-08002B2CF9AE}" pid="45" name="ColorDefinition">
    <vt:lpwstr>Green</vt:lpwstr>
  </property>
  <property fmtid="{D5CDD505-2E9C-101B-9397-08002B2CF9AE}" pid="46" name="ColorExtensionSet">
    <vt:lpwstr>30</vt:lpwstr>
  </property>
  <property fmtid="{D5CDD505-2E9C-101B-9397-08002B2CF9AE}" pid="47" name="ContentTypeId">
    <vt:lpwstr>0x010100FC6E600B99F9E24CB771752F2559A98D</vt:lpwstr>
  </property>
</Properties>
</file>