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1AA85" w14:textId="3A5533D0" w:rsidR="00E85977" w:rsidRPr="003B7550" w:rsidRDefault="009F079E" w:rsidP="00374F65">
      <w:r w:rsidRPr="003B7550">
        <w:rPr>
          <w:noProof/>
          <w:lang w:eastAsia="da-DK"/>
        </w:rPr>
        <w:drawing>
          <wp:anchor distT="0" distB="0" distL="114300" distR="114300" simplePos="0" relativeHeight="251658248" behindDoc="0" locked="1" layoutInCell="1" allowOverlap="1" wp14:anchorId="2FC56352" wp14:editId="4227EB51">
            <wp:simplePos x="0" y="0"/>
            <wp:positionH relativeFrom="page">
              <wp:posOffset>5058410</wp:posOffset>
            </wp:positionH>
            <wp:positionV relativeFrom="page">
              <wp:posOffset>9650095</wp:posOffset>
            </wp:positionV>
            <wp:extent cx="2065415" cy="61150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415" cy="611505"/>
                    </a:xfrm>
                    <a:prstGeom prst="rect">
                      <a:avLst/>
                    </a:prstGeom>
                  </pic:spPr>
                </pic:pic>
              </a:graphicData>
            </a:graphic>
            <wp14:sizeRelH relativeFrom="margin">
              <wp14:pctWidth>0</wp14:pctWidth>
            </wp14:sizeRelH>
            <wp14:sizeRelV relativeFrom="margin">
              <wp14:pctHeight>0</wp14:pctHeight>
            </wp14:sizeRelV>
          </wp:anchor>
        </w:drawing>
      </w:r>
      <w:r w:rsidR="00BB1E86" w:rsidRPr="003B7550">
        <w:rPr>
          <w:noProof/>
          <w:lang w:eastAsia="da-DK"/>
        </w:rPr>
        <mc:AlternateContent>
          <mc:Choice Requires="wps">
            <w:drawing>
              <wp:anchor distT="0" distB="0" distL="114300" distR="114300" simplePos="0" relativeHeight="251658241" behindDoc="0" locked="1" layoutInCell="1" allowOverlap="1" wp14:anchorId="2607690F" wp14:editId="430192FC">
                <wp:simplePos x="0" y="0"/>
                <wp:positionH relativeFrom="page">
                  <wp:align>left</wp:align>
                </wp:positionH>
                <wp:positionV relativeFrom="page">
                  <wp:align>bottom</wp:align>
                </wp:positionV>
                <wp:extent cx="7560000" cy="1418400"/>
                <wp:effectExtent l="0" t="0" r="3175" b="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418400"/>
                        </a:xfrm>
                        <a:prstGeom prst="rect">
                          <a:avLst/>
                        </a:prstGeom>
                        <a:solidFill>
                          <a:srgbClr val="ADCCD2">
                            <a:alpha val="50196"/>
                          </a:srgbClr>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SecondaryColor" style="position:absolute;margin-left:0;margin-top:0;width:595.3pt;height:111.7pt;z-index:251661822;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adccd2" stroked="f" w14:anchorId="099C2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">
                <v:fill opacity="32896f"/>
                <v:stroke joinstyle="round"/>
                <o:lock v:ext="edit" aspectratio="t"/>
                <w10:wrap anchorx="page" anchory="page"/>
                <w10:anchorlock/>
              </v:rect>
            </w:pict>
          </mc:Fallback>
        </mc:AlternateContent>
      </w:r>
      <w:r w:rsidR="00BB1E86" w:rsidRPr="003B7550">
        <w:rPr>
          <w:noProof/>
          <w:lang w:eastAsia="da-DK"/>
        </w:rPr>
        <mc:AlternateContent>
          <mc:Choice Requires="wps">
            <w:drawing>
              <wp:anchor distT="0" distB="0" distL="114300" distR="114300" simplePos="0" relativeHeight="251658240" behindDoc="0" locked="1" layoutInCell="1" allowOverlap="1" wp14:anchorId="56F421D3" wp14:editId="6EC27544">
                <wp:simplePos x="0" y="0"/>
                <wp:positionH relativeFrom="page">
                  <wp:posOffset>0</wp:posOffset>
                </wp:positionH>
                <wp:positionV relativeFrom="page">
                  <wp:posOffset>9220835</wp:posOffset>
                </wp:positionV>
                <wp:extent cx="7560000" cy="54000"/>
                <wp:effectExtent l="0" t="0" r="3175" b="31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54000"/>
                        </a:xfrm>
                        <a:prstGeom prst="rect">
                          <a:avLst/>
                        </a:prstGeom>
                        <a:solidFill>
                          <a:srgbClr val="3C8A2E"/>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Institutlinje" style="position:absolute;margin-left:0;margin-top:726.05pt;width:595.3pt;height:4.25pt;z-index:25166028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3c8a2e" stroked="f" w14:anchorId="1AFD5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">
                <v:stroke joinstyle="round"/>
                <w10:wrap anchorx="page" anchory="page"/>
                <w10:anchorlock/>
              </v:rect>
            </w:pict>
          </mc:Fallback>
        </mc:AlternateContent>
      </w:r>
      <w:r w:rsidR="00BB1E86" w:rsidRPr="003B7550">
        <w:rPr>
          <w:noProof/>
          <w:lang w:eastAsia="da-DK"/>
        </w:rPr>
        <mc:AlternateContent>
          <mc:Choice Requires="wps">
            <w:drawing>
              <wp:anchor distT="0" distB="0" distL="114300" distR="114300" simplePos="0" relativeHeight="251658242" behindDoc="0" locked="1" layoutInCell="1" allowOverlap="1" wp14:anchorId="351994D6" wp14:editId="316F9535">
                <wp:simplePos x="0" y="0"/>
                <wp:positionH relativeFrom="page">
                  <wp:posOffset>6511925</wp:posOffset>
                </wp:positionH>
                <wp:positionV relativeFrom="page">
                  <wp:posOffset>9650095</wp:posOffset>
                </wp:positionV>
                <wp:extent cx="611505" cy="611505"/>
                <wp:effectExtent l="0" t="0" r="0" b="0"/>
                <wp:wrapNone/>
                <wp:docPr id="8" name="Rectangle 8"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1505" cy="611505"/>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BottomRightLogoFirst" style="position:absolute;margin-left:512.75pt;margin-top:759.85pt;width:48.15pt;height:48.15pt;z-index:251664384;visibility:hidden;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d="f" w14:anchorId="31EE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">
                <v:stroke joinstyle="round"/>
                <o:lock v:ext="edit" aspectratio="t"/>
                <w10:wrap anchorx="page" anchory="page"/>
                <w10:anchorlock/>
              </v:rect>
            </w:pict>
          </mc:Fallback>
        </mc:AlternateContent>
      </w:r>
    </w:p>
    <w:bookmarkStart w:id="0" w:name="BIT_BodyContent"/>
    <w:p w14:paraId="60976FDB" w14:textId="69982D63" w:rsidR="00E85977" w:rsidRPr="003B7550" w:rsidRDefault="004B3AB2" w:rsidP="005A6F99">
      <w:pPr>
        <w:tabs>
          <w:tab w:val="left" w:pos="3969"/>
        </w:tabs>
      </w:pPr>
      <w:r w:rsidRPr="003B7550">
        <w:rPr>
          <w:noProof/>
          <w:lang w:eastAsia="da-DK"/>
        </w:rPr>
        <mc:AlternateContent>
          <mc:Choice Requires="wpg">
            <w:drawing>
              <wp:anchor distT="0" distB="0" distL="114300" distR="114300" simplePos="0" relativeHeight="251658249" behindDoc="0" locked="1" layoutInCell="1" allowOverlap="1" wp14:anchorId="20BBE653" wp14:editId="67AE9890">
                <wp:simplePos x="0" y="0"/>
                <wp:positionH relativeFrom="page">
                  <wp:posOffset>14605</wp:posOffset>
                </wp:positionH>
                <wp:positionV relativeFrom="page">
                  <wp:posOffset>57785</wp:posOffset>
                </wp:positionV>
                <wp:extent cx="6768000" cy="4370400"/>
                <wp:effectExtent l="0" t="0" r="0" b="0"/>
                <wp:wrapNone/>
                <wp:docPr id="92"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68000" cy="4370400"/>
                          <a:chOff x="0" y="0"/>
                          <a:chExt cx="4890770" cy="3157220"/>
                        </a:xfrm>
                      </wpg:grpSpPr>
                      <wps:wsp>
                        <wps:cNvPr id="73" name="Freeform 42"/>
                        <wps:cNvSpPr>
                          <a:spLocks/>
                        </wps:cNvSpPr>
                        <wps:spPr bwMode="auto">
                          <a:xfrm>
                            <a:off x="0" y="2486025"/>
                            <a:ext cx="25400" cy="180975"/>
                          </a:xfrm>
                          <a:custGeom>
                            <a:avLst/>
                            <a:gdLst>
                              <a:gd name="T0" fmla="*/ 3 w 11"/>
                              <a:gd name="T1" fmla="*/ 72 h 79"/>
                              <a:gd name="T2" fmla="*/ 7 w 11"/>
                              <a:gd name="T3" fmla="*/ 63 h 79"/>
                              <a:gd name="T4" fmla="*/ 8 w 11"/>
                              <a:gd name="T5" fmla="*/ 57 h 79"/>
                              <a:gd name="T6" fmla="*/ 10 w 11"/>
                              <a:gd name="T7" fmla="*/ 35 h 79"/>
                              <a:gd name="T8" fmla="*/ 1 w 11"/>
                              <a:gd name="T9" fmla="*/ 1 h 79"/>
                              <a:gd name="T10" fmla="*/ 0 w 11"/>
                              <a:gd name="T11" fmla="*/ 0 h 79"/>
                              <a:gd name="T12" fmla="*/ 0 w 11"/>
                              <a:gd name="T13" fmla="*/ 21 h 79"/>
                              <a:gd name="T14" fmla="*/ 2 w 11"/>
                              <a:gd name="T15" fmla="*/ 36 h 79"/>
                              <a:gd name="T16" fmla="*/ 0 w 11"/>
                              <a:gd name="T17" fmla="*/ 59 h 79"/>
                              <a:gd name="T18" fmla="*/ 0 w 11"/>
                              <a:gd name="T19" fmla="*/ 79 h 79"/>
                              <a:gd name="T20" fmla="*/ 2 w 11"/>
                              <a:gd name="T21" fmla="*/ 76 h 79"/>
                              <a:gd name="T22" fmla="*/ 3 w 11"/>
                              <a:gd name="T23" fmla="*/ 72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79">
                                <a:moveTo>
                                  <a:pt x="3" y="72"/>
                                </a:moveTo>
                                <a:cubicBezTo>
                                  <a:pt x="5" y="69"/>
                                  <a:pt x="6" y="66"/>
                                  <a:pt x="7" y="63"/>
                                </a:cubicBezTo>
                                <a:cubicBezTo>
                                  <a:pt x="7" y="61"/>
                                  <a:pt x="8" y="59"/>
                                  <a:pt x="8" y="57"/>
                                </a:cubicBezTo>
                                <a:cubicBezTo>
                                  <a:pt x="10" y="50"/>
                                  <a:pt x="11" y="43"/>
                                  <a:pt x="10" y="35"/>
                                </a:cubicBezTo>
                                <a:cubicBezTo>
                                  <a:pt x="9" y="23"/>
                                  <a:pt x="6" y="12"/>
                                  <a:pt x="1" y="1"/>
                                </a:cubicBezTo>
                                <a:cubicBezTo>
                                  <a:pt x="0" y="1"/>
                                  <a:pt x="0" y="1"/>
                                  <a:pt x="0" y="0"/>
                                </a:cubicBezTo>
                                <a:cubicBezTo>
                                  <a:pt x="0" y="21"/>
                                  <a:pt x="0" y="21"/>
                                  <a:pt x="0" y="21"/>
                                </a:cubicBezTo>
                                <a:cubicBezTo>
                                  <a:pt x="1" y="26"/>
                                  <a:pt x="2" y="30"/>
                                  <a:pt x="2" y="36"/>
                                </a:cubicBezTo>
                                <a:cubicBezTo>
                                  <a:pt x="3" y="43"/>
                                  <a:pt x="2" y="51"/>
                                  <a:pt x="0" y="59"/>
                                </a:cubicBezTo>
                                <a:cubicBezTo>
                                  <a:pt x="0" y="79"/>
                                  <a:pt x="0" y="79"/>
                                  <a:pt x="0" y="79"/>
                                </a:cubicBezTo>
                                <a:cubicBezTo>
                                  <a:pt x="1" y="78"/>
                                  <a:pt x="1" y="77"/>
                                  <a:pt x="2" y="76"/>
                                </a:cubicBezTo>
                                <a:cubicBezTo>
                                  <a:pt x="2" y="75"/>
                                  <a:pt x="3" y="74"/>
                                  <a:pt x="3" y="7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4" name="Freeform 43"/>
                        <wps:cNvSpPr>
                          <a:spLocks/>
                        </wps:cNvSpPr>
                        <wps:spPr bwMode="auto">
                          <a:xfrm>
                            <a:off x="1504950" y="1123950"/>
                            <a:ext cx="454025" cy="238125"/>
                          </a:xfrm>
                          <a:custGeom>
                            <a:avLst/>
                            <a:gdLst>
                              <a:gd name="T0" fmla="*/ 158 w 198"/>
                              <a:gd name="T1" fmla="*/ 22 h 104"/>
                              <a:gd name="T2" fmla="*/ 198 w 198"/>
                              <a:gd name="T3" fmla="*/ 24 h 104"/>
                              <a:gd name="T4" fmla="*/ 194 w 198"/>
                              <a:gd name="T5" fmla="*/ 2 h 104"/>
                              <a:gd name="T6" fmla="*/ 156 w 198"/>
                              <a:gd name="T7" fmla="*/ 1 h 104"/>
                              <a:gd name="T8" fmla="*/ 101 w 198"/>
                              <a:gd name="T9" fmla="*/ 11 h 104"/>
                              <a:gd name="T10" fmla="*/ 43 w 198"/>
                              <a:gd name="T11" fmla="*/ 40 h 104"/>
                              <a:gd name="T12" fmla="*/ 10 w 198"/>
                              <a:gd name="T13" fmla="*/ 67 h 104"/>
                              <a:gd name="T14" fmla="*/ 3 w 198"/>
                              <a:gd name="T15" fmla="*/ 75 h 104"/>
                              <a:gd name="T16" fmla="*/ 0 w 198"/>
                              <a:gd name="T17" fmla="*/ 79 h 104"/>
                              <a:gd name="T18" fmla="*/ 7 w 198"/>
                              <a:gd name="T19" fmla="*/ 104 h 104"/>
                              <a:gd name="T20" fmla="*/ 158 w 198"/>
                              <a:gd name="T21"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8" h="104">
                                <a:moveTo>
                                  <a:pt x="158" y="22"/>
                                </a:moveTo>
                                <a:cubicBezTo>
                                  <a:pt x="171" y="21"/>
                                  <a:pt x="185" y="22"/>
                                  <a:pt x="198" y="24"/>
                                </a:cubicBezTo>
                                <a:cubicBezTo>
                                  <a:pt x="197" y="16"/>
                                  <a:pt x="195" y="9"/>
                                  <a:pt x="194" y="2"/>
                                </a:cubicBezTo>
                                <a:cubicBezTo>
                                  <a:pt x="182" y="0"/>
                                  <a:pt x="169" y="0"/>
                                  <a:pt x="156" y="1"/>
                                </a:cubicBezTo>
                                <a:cubicBezTo>
                                  <a:pt x="137" y="2"/>
                                  <a:pt x="119" y="5"/>
                                  <a:pt x="101" y="11"/>
                                </a:cubicBezTo>
                                <a:cubicBezTo>
                                  <a:pt x="80" y="18"/>
                                  <a:pt x="61" y="27"/>
                                  <a:pt x="43" y="40"/>
                                </a:cubicBezTo>
                                <a:cubicBezTo>
                                  <a:pt x="31" y="48"/>
                                  <a:pt x="20" y="57"/>
                                  <a:pt x="10" y="67"/>
                                </a:cubicBezTo>
                                <a:cubicBezTo>
                                  <a:pt x="8" y="70"/>
                                  <a:pt x="6" y="72"/>
                                  <a:pt x="3" y="75"/>
                                </a:cubicBezTo>
                                <a:cubicBezTo>
                                  <a:pt x="2" y="76"/>
                                  <a:pt x="1" y="78"/>
                                  <a:pt x="0" y="79"/>
                                </a:cubicBezTo>
                                <a:cubicBezTo>
                                  <a:pt x="2" y="87"/>
                                  <a:pt x="5" y="96"/>
                                  <a:pt x="7" y="104"/>
                                </a:cubicBezTo>
                                <a:cubicBezTo>
                                  <a:pt x="41" y="57"/>
                                  <a:pt x="95" y="26"/>
                                  <a:pt x="158" y="2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5" name="Freeform 44"/>
                        <wps:cNvSpPr>
                          <a:spLocks/>
                        </wps:cNvSpPr>
                        <wps:spPr bwMode="auto">
                          <a:xfrm>
                            <a:off x="1457325" y="1752600"/>
                            <a:ext cx="928370" cy="391795"/>
                          </a:xfrm>
                          <a:custGeom>
                            <a:avLst/>
                            <a:gdLst>
                              <a:gd name="T0" fmla="*/ 203 w 405"/>
                              <a:gd name="T1" fmla="*/ 149 h 171"/>
                              <a:gd name="T2" fmla="*/ 12 w 405"/>
                              <a:gd name="T3" fmla="*/ 39 h 171"/>
                              <a:gd name="T4" fmla="*/ 0 w 405"/>
                              <a:gd name="T5" fmla="*/ 62 h 171"/>
                              <a:gd name="T6" fmla="*/ 15 w 405"/>
                              <a:gd name="T7" fmla="*/ 83 h 171"/>
                              <a:gd name="T8" fmla="*/ 36 w 405"/>
                              <a:gd name="T9" fmla="*/ 107 h 171"/>
                              <a:gd name="T10" fmla="*/ 52 w 405"/>
                              <a:gd name="T11" fmla="*/ 121 h 171"/>
                              <a:gd name="T12" fmla="*/ 88 w 405"/>
                              <a:gd name="T13" fmla="*/ 145 h 171"/>
                              <a:gd name="T14" fmla="*/ 107 w 405"/>
                              <a:gd name="T15" fmla="*/ 154 h 171"/>
                              <a:gd name="T16" fmla="*/ 138 w 405"/>
                              <a:gd name="T17" fmla="*/ 164 h 171"/>
                              <a:gd name="T18" fmla="*/ 160 w 405"/>
                              <a:gd name="T19" fmla="*/ 168 h 171"/>
                              <a:gd name="T20" fmla="*/ 205 w 405"/>
                              <a:gd name="T21" fmla="*/ 170 h 171"/>
                              <a:gd name="T22" fmla="*/ 249 w 405"/>
                              <a:gd name="T23" fmla="*/ 163 h 171"/>
                              <a:gd name="T24" fmla="*/ 270 w 405"/>
                              <a:gd name="T25" fmla="*/ 156 h 171"/>
                              <a:gd name="T26" fmla="*/ 300 w 405"/>
                              <a:gd name="T27" fmla="*/ 143 h 171"/>
                              <a:gd name="T28" fmla="*/ 318 w 405"/>
                              <a:gd name="T29" fmla="*/ 131 h 171"/>
                              <a:gd name="T30" fmla="*/ 351 w 405"/>
                              <a:gd name="T31" fmla="*/ 104 h 171"/>
                              <a:gd name="T32" fmla="*/ 365 w 405"/>
                              <a:gd name="T33" fmla="*/ 88 h 171"/>
                              <a:gd name="T34" fmla="*/ 383 w 405"/>
                              <a:gd name="T35" fmla="*/ 61 h 171"/>
                              <a:gd name="T36" fmla="*/ 397 w 405"/>
                              <a:gd name="T37" fmla="*/ 32 h 171"/>
                              <a:gd name="T38" fmla="*/ 405 w 405"/>
                              <a:gd name="T39" fmla="*/ 12 h 171"/>
                              <a:gd name="T40" fmla="*/ 386 w 405"/>
                              <a:gd name="T41" fmla="*/ 0 h 171"/>
                              <a:gd name="T42" fmla="*/ 203 w 405"/>
                              <a:gd name="T43" fmla="*/ 14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05" h="171">
                                <a:moveTo>
                                  <a:pt x="203" y="149"/>
                                </a:moveTo>
                                <a:cubicBezTo>
                                  <a:pt x="121" y="154"/>
                                  <a:pt x="47" y="108"/>
                                  <a:pt x="12" y="39"/>
                                </a:cubicBezTo>
                                <a:cubicBezTo>
                                  <a:pt x="8" y="47"/>
                                  <a:pt x="5" y="54"/>
                                  <a:pt x="0" y="62"/>
                                </a:cubicBezTo>
                                <a:cubicBezTo>
                                  <a:pt x="5" y="69"/>
                                  <a:pt x="9" y="76"/>
                                  <a:pt x="15" y="83"/>
                                </a:cubicBezTo>
                                <a:cubicBezTo>
                                  <a:pt x="21" y="91"/>
                                  <a:pt x="28" y="100"/>
                                  <a:pt x="36" y="107"/>
                                </a:cubicBezTo>
                                <a:cubicBezTo>
                                  <a:pt x="41" y="112"/>
                                  <a:pt x="46" y="117"/>
                                  <a:pt x="52" y="121"/>
                                </a:cubicBezTo>
                                <a:cubicBezTo>
                                  <a:pt x="63" y="130"/>
                                  <a:pt x="75" y="138"/>
                                  <a:pt x="88" y="145"/>
                                </a:cubicBezTo>
                                <a:cubicBezTo>
                                  <a:pt x="94" y="148"/>
                                  <a:pt x="100" y="151"/>
                                  <a:pt x="107" y="154"/>
                                </a:cubicBezTo>
                                <a:cubicBezTo>
                                  <a:pt x="117" y="158"/>
                                  <a:pt x="127" y="161"/>
                                  <a:pt x="138" y="164"/>
                                </a:cubicBezTo>
                                <a:cubicBezTo>
                                  <a:pt x="145" y="166"/>
                                  <a:pt x="152" y="167"/>
                                  <a:pt x="160" y="168"/>
                                </a:cubicBezTo>
                                <a:cubicBezTo>
                                  <a:pt x="174" y="170"/>
                                  <a:pt x="189" y="171"/>
                                  <a:pt x="205" y="170"/>
                                </a:cubicBezTo>
                                <a:cubicBezTo>
                                  <a:pt x="220" y="169"/>
                                  <a:pt x="235" y="167"/>
                                  <a:pt x="249" y="163"/>
                                </a:cubicBezTo>
                                <a:cubicBezTo>
                                  <a:pt x="256" y="161"/>
                                  <a:pt x="263" y="159"/>
                                  <a:pt x="270" y="156"/>
                                </a:cubicBezTo>
                                <a:cubicBezTo>
                                  <a:pt x="280" y="152"/>
                                  <a:pt x="290" y="148"/>
                                  <a:pt x="300" y="143"/>
                                </a:cubicBezTo>
                                <a:cubicBezTo>
                                  <a:pt x="306" y="139"/>
                                  <a:pt x="312" y="135"/>
                                  <a:pt x="318" y="131"/>
                                </a:cubicBezTo>
                                <a:cubicBezTo>
                                  <a:pt x="330" y="123"/>
                                  <a:pt x="341" y="114"/>
                                  <a:pt x="351" y="104"/>
                                </a:cubicBezTo>
                                <a:cubicBezTo>
                                  <a:pt x="356" y="98"/>
                                  <a:pt x="360" y="93"/>
                                  <a:pt x="365" y="88"/>
                                </a:cubicBezTo>
                                <a:cubicBezTo>
                                  <a:pt x="371" y="79"/>
                                  <a:pt x="378" y="70"/>
                                  <a:pt x="383" y="61"/>
                                </a:cubicBezTo>
                                <a:cubicBezTo>
                                  <a:pt x="389" y="52"/>
                                  <a:pt x="393" y="42"/>
                                  <a:pt x="397" y="32"/>
                                </a:cubicBezTo>
                                <a:cubicBezTo>
                                  <a:pt x="400" y="26"/>
                                  <a:pt x="403" y="19"/>
                                  <a:pt x="405" y="12"/>
                                </a:cubicBezTo>
                                <a:cubicBezTo>
                                  <a:pt x="398" y="8"/>
                                  <a:pt x="392" y="4"/>
                                  <a:pt x="386" y="0"/>
                                </a:cubicBezTo>
                                <a:cubicBezTo>
                                  <a:pt x="364" y="82"/>
                                  <a:pt x="292" y="144"/>
                                  <a:pt x="203" y="14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6" name="Freeform 45"/>
                        <wps:cNvSpPr>
                          <a:spLocks noEditPoints="1"/>
                        </wps:cNvSpPr>
                        <wps:spPr bwMode="auto">
                          <a:xfrm>
                            <a:off x="3552825" y="0"/>
                            <a:ext cx="377825" cy="378460"/>
                          </a:xfrm>
                          <a:custGeom>
                            <a:avLst/>
                            <a:gdLst>
                              <a:gd name="T0" fmla="*/ 159 w 165"/>
                              <a:gd name="T1" fmla="*/ 54 h 165"/>
                              <a:gd name="T2" fmla="*/ 156 w 165"/>
                              <a:gd name="T3" fmla="*/ 47 h 165"/>
                              <a:gd name="T4" fmla="*/ 140 w 165"/>
                              <a:gd name="T5" fmla="*/ 24 h 165"/>
                              <a:gd name="T6" fmla="*/ 134 w 165"/>
                              <a:gd name="T7" fmla="*/ 19 h 165"/>
                              <a:gd name="T8" fmla="*/ 78 w 165"/>
                              <a:gd name="T9" fmla="*/ 1 h 165"/>
                              <a:gd name="T10" fmla="*/ 69 w 165"/>
                              <a:gd name="T11" fmla="*/ 2 h 165"/>
                              <a:gd name="T12" fmla="*/ 54 w 165"/>
                              <a:gd name="T13" fmla="*/ 6 h 165"/>
                              <a:gd name="T14" fmla="*/ 46 w 165"/>
                              <a:gd name="T15" fmla="*/ 10 h 165"/>
                              <a:gd name="T16" fmla="*/ 39 w 165"/>
                              <a:gd name="T17" fmla="*/ 13 h 165"/>
                              <a:gd name="T18" fmla="*/ 30 w 165"/>
                              <a:gd name="T19" fmla="*/ 20 h 165"/>
                              <a:gd name="T20" fmla="*/ 24 w 165"/>
                              <a:gd name="T21" fmla="*/ 26 h 165"/>
                              <a:gd name="T22" fmla="*/ 19 w 165"/>
                              <a:gd name="T23" fmla="*/ 32 h 165"/>
                              <a:gd name="T24" fmla="*/ 12 w 165"/>
                              <a:gd name="T25" fmla="*/ 41 h 165"/>
                              <a:gd name="T26" fmla="*/ 9 w 165"/>
                              <a:gd name="T27" fmla="*/ 48 h 165"/>
                              <a:gd name="T28" fmla="*/ 5 w 165"/>
                              <a:gd name="T29" fmla="*/ 56 h 165"/>
                              <a:gd name="T30" fmla="*/ 3 w 165"/>
                              <a:gd name="T31" fmla="*/ 63 h 165"/>
                              <a:gd name="T32" fmla="*/ 1 w 165"/>
                              <a:gd name="T33" fmla="*/ 88 h 165"/>
                              <a:gd name="T34" fmla="*/ 3 w 165"/>
                              <a:gd name="T35" fmla="*/ 103 h 165"/>
                              <a:gd name="T36" fmla="*/ 11 w 165"/>
                              <a:gd name="T37" fmla="*/ 123 h 165"/>
                              <a:gd name="T38" fmla="*/ 14 w 165"/>
                              <a:gd name="T39" fmla="*/ 127 h 165"/>
                              <a:gd name="T40" fmla="*/ 17 w 165"/>
                              <a:gd name="T41" fmla="*/ 131 h 165"/>
                              <a:gd name="T42" fmla="*/ 20 w 165"/>
                              <a:gd name="T43" fmla="*/ 135 h 165"/>
                              <a:gd name="T44" fmla="*/ 25 w 165"/>
                              <a:gd name="T45" fmla="*/ 141 h 165"/>
                              <a:gd name="T46" fmla="*/ 31 w 165"/>
                              <a:gd name="T47" fmla="*/ 146 h 165"/>
                              <a:gd name="T48" fmla="*/ 38 w 165"/>
                              <a:gd name="T49" fmla="*/ 151 h 165"/>
                              <a:gd name="T50" fmla="*/ 48 w 165"/>
                              <a:gd name="T51" fmla="*/ 157 h 165"/>
                              <a:gd name="T52" fmla="*/ 55 w 165"/>
                              <a:gd name="T53" fmla="*/ 160 h 165"/>
                              <a:gd name="T54" fmla="*/ 87 w 165"/>
                              <a:gd name="T55" fmla="*/ 164 h 165"/>
                              <a:gd name="T56" fmla="*/ 115 w 165"/>
                              <a:gd name="T57" fmla="*/ 158 h 165"/>
                              <a:gd name="T58" fmla="*/ 119 w 165"/>
                              <a:gd name="T59" fmla="*/ 156 h 165"/>
                              <a:gd name="T60" fmla="*/ 126 w 165"/>
                              <a:gd name="T61" fmla="*/ 152 h 165"/>
                              <a:gd name="T62" fmla="*/ 146 w 165"/>
                              <a:gd name="T63" fmla="*/ 134 h 165"/>
                              <a:gd name="T64" fmla="*/ 151 w 165"/>
                              <a:gd name="T65" fmla="*/ 128 h 165"/>
                              <a:gd name="T66" fmla="*/ 155 w 165"/>
                              <a:gd name="T67" fmla="*/ 121 h 165"/>
                              <a:gd name="T68" fmla="*/ 164 w 165"/>
                              <a:gd name="T69" fmla="*/ 78 h 165"/>
                              <a:gd name="T70" fmla="*/ 159 w 165"/>
                              <a:gd name="T71" fmla="*/ 54 h 165"/>
                              <a:gd name="T72" fmla="*/ 87 w 165"/>
                              <a:gd name="T73" fmla="*/ 156 h 165"/>
                              <a:gd name="T74" fmla="*/ 9 w 165"/>
                              <a:gd name="T75" fmla="*/ 87 h 165"/>
                              <a:gd name="T76" fmla="*/ 78 w 165"/>
                              <a:gd name="T77" fmla="*/ 9 h 165"/>
                              <a:gd name="T78" fmla="*/ 156 w 165"/>
                              <a:gd name="T79" fmla="*/ 78 h 165"/>
                              <a:gd name="T80" fmla="*/ 87 w 165"/>
                              <a:gd name="T81" fmla="*/ 15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5" h="165">
                                <a:moveTo>
                                  <a:pt x="159" y="54"/>
                                </a:moveTo>
                                <a:cubicBezTo>
                                  <a:pt x="158" y="51"/>
                                  <a:pt x="157" y="49"/>
                                  <a:pt x="156" y="47"/>
                                </a:cubicBezTo>
                                <a:cubicBezTo>
                                  <a:pt x="152" y="38"/>
                                  <a:pt x="146" y="31"/>
                                  <a:pt x="140" y="24"/>
                                </a:cubicBezTo>
                                <a:cubicBezTo>
                                  <a:pt x="138" y="23"/>
                                  <a:pt x="136" y="21"/>
                                  <a:pt x="134" y="19"/>
                                </a:cubicBezTo>
                                <a:cubicBezTo>
                                  <a:pt x="118" y="7"/>
                                  <a:pt x="99" y="0"/>
                                  <a:pt x="78" y="1"/>
                                </a:cubicBezTo>
                                <a:cubicBezTo>
                                  <a:pt x="75" y="1"/>
                                  <a:pt x="72" y="2"/>
                                  <a:pt x="69" y="2"/>
                                </a:cubicBezTo>
                                <a:cubicBezTo>
                                  <a:pt x="64" y="3"/>
                                  <a:pt x="59" y="4"/>
                                  <a:pt x="54" y="6"/>
                                </a:cubicBezTo>
                                <a:cubicBezTo>
                                  <a:pt x="51" y="7"/>
                                  <a:pt x="49" y="8"/>
                                  <a:pt x="46" y="10"/>
                                </a:cubicBezTo>
                                <a:cubicBezTo>
                                  <a:pt x="44" y="11"/>
                                  <a:pt x="42" y="12"/>
                                  <a:pt x="39" y="13"/>
                                </a:cubicBezTo>
                                <a:cubicBezTo>
                                  <a:pt x="36" y="15"/>
                                  <a:pt x="33" y="18"/>
                                  <a:pt x="30" y="20"/>
                                </a:cubicBezTo>
                                <a:cubicBezTo>
                                  <a:pt x="28" y="22"/>
                                  <a:pt x="26" y="24"/>
                                  <a:pt x="24" y="26"/>
                                </a:cubicBezTo>
                                <a:cubicBezTo>
                                  <a:pt x="22" y="28"/>
                                  <a:pt x="21" y="30"/>
                                  <a:pt x="19" y="32"/>
                                </a:cubicBezTo>
                                <a:cubicBezTo>
                                  <a:pt x="16" y="35"/>
                                  <a:pt x="14" y="38"/>
                                  <a:pt x="12" y="41"/>
                                </a:cubicBezTo>
                                <a:cubicBezTo>
                                  <a:pt x="11" y="43"/>
                                  <a:pt x="10" y="46"/>
                                  <a:pt x="9" y="48"/>
                                </a:cubicBezTo>
                                <a:cubicBezTo>
                                  <a:pt x="7" y="51"/>
                                  <a:pt x="6" y="53"/>
                                  <a:pt x="5" y="56"/>
                                </a:cubicBezTo>
                                <a:cubicBezTo>
                                  <a:pt x="5" y="58"/>
                                  <a:pt x="4" y="61"/>
                                  <a:pt x="3" y="63"/>
                                </a:cubicBezTo>
                                <a:cubicBezTo>
                                  <a:pt x="1" y="71"/>
                                  <a:pt x="0" y="79"/>
                                  <a:pt x="1" y="88"/>
                                </a:cubicBezTo>
                                <a:cubicBezTo>
                                  <a:pt x="1" y="93"/>
                                  <a:pt x="2" y="98"/>
                                  <a:pt x="3" y="103"/>
                                </a:cubicBezTo>
                                <a:cubicBezTo>
                                  <a:pt x="5" y="110"/>
                                  <a:pt x="8" y="117"/>
                                  <a:pt x="11" y="123"/>
                                </a:cubicBezTo>
                                <a:cubicBezTo>
                                  <a:pt x="12" y="124"/>
                                  <a:pt x="13" y="126"/>
                                  <a:pt x="14" y="127"/>
                                </a:cubicBezTo>
                                <a:cubicBezTo>
                                  <a:pt x="15" y="128"/>
                                  <a:pt x="16" y="130"/>
                                  <a:pt x="17" y="131"/>
                                </a:cubicBezTo>
                                <a:cubicBezTo>
                                  <a:pt x="18" y="133"/>
                                  <a:pt x="19" y="134"/>
                                  <a:pt x="20" y="135"/>
                                </a:cubicBezTo>
                                <a:cubicBezTo>
                                  <a:pt x="22" y="137"/>
                                  <a:pt x="24" y="139"/>
                                  <a:pt x="25" y="141"/>
                                </a:cubicBezTo>
                                <a:cubicBezTo>
                                  <a:pt x="27" y="143"/>
                                  <a:pt x="29" y="145"/>
                                  <a:pt x="31" y="146"/>
                                </a:cubicBezTo>
                                <a:cubicBezTo>
                                  <a:pt x="33" y="148"/>
                                  <a:pt x="35" y="150"/>
                                  <a:pt x="38" y="151"/>
                                </a:cubicBezTo>
                                <a:cubicBezTo>
                                  <a:pt x="41" y="153"/>
                                  <a:pt x="44" y="155"/>
                                  <a:pt x="48" y="157"/>
                                </a:cubicBezTo>
                                <a:cubicBezTo>
                                  <a:pt x="50" y="158"/>
                                  <a:pt x="53" y="159"/>
                                  <a:pt x="55" y="160"/>
                                </a:cubicBezTo>
                                <a:cubicBezTo>
                                  <a:pt x="65" y="163"/>
                                  <a:pt x="76" y="165"/>
                                  <a:pt x="87" y="164"/>
                                </a:cubicBezTo>
                                <a:cubicBezTo>
                                  <a:pt x="97" y="164"/>
                                  <a:pt x="106" y="161"/>
                                  <a:pt x="115" y="158"/>
                                </a:cubicBezTo>
                                <a:cubicBezTo>
                                  <a:pt x="116" y="157"/>
                                  <a:pt x="117" y="157"/>
                                  <a:pt x="119" y="156"/>
                                </a:cubicBezTo>
                                <a:cubicBezTo>
                                  <a:pt x="121" y="155"/>
                                  <a:pt x="123" y="154"/>
                                  <a:pt x="126" y="152"/>
                                </a:cubicBezTo>
                                <a:cubicBezTo>
                                  <a:pt x="133" y="147"/>
                                  <a:pt x="140" y="141"/>
                                  <a:pt x="146" y="134"/>
                                </a:cubicBezTo>
                                <a:cubicBezTo>
                                  <a:pt x="148" y="132"/>
                                  <a:pt x="149" y="130"/>
                                  <a:pt x="151" y="128"/>
                                </a:cubicBezTo>
                                <a:cubicBezTo>
                                  <a:pt x="152" y="125"/>
                                  <a:pt x="153" y="123"/>
                                  <a:pt x="155" y="121"/>
                                </a:cubicBezTo>
                                <a:cubicBezTo>
                                  <a:pt x="161" y="108"/>
                                  <a:pt x="165" y="93"/>
                                  <a:pt x="164" y="78"/>
                                </a:cubicBezTo>
                                <a:cubicBezTo>
                                  <a:pt x="163" y="70"/>
                                  <a:pt x="162" y="61"/>
                                  <a:pt x="159" y="54"/>
                                </a:cubicBezTo>
                                <a:close/>
                                <a:moveTo>
                                  <a:pt x="87" y="156"/>
                                </a:moveTo>
                                <a:cubicBezTo>
                                  <a:pt x="46" y="159"/>
                                  <a:pt x="11" y="128"/>
                                  <a:pt x="9" y="87"/>
                                </a:cubicBezTo>
                                <a:cubicBezTo>
                                  <a:pt x="6" y="46"/>
                                  <a:pt x="37" y="11"/>
                                  <a:pt x="78" y="9"/>
                                </a:cubicBezTo>
                                <a:cubicBezTo>
                                  <a:pt x="119" y="7"/>
                                  <a:pt x="154" y="38"/>
                                  <a:pt x="156" y="78"/>
                                </a:cubicBezTo>
                                <a:cubicBezTo>
                                  <a:pt x="159" y="119"/>
                                  <a:pt x="127" y="154"/>
                                  <a:pt x="87" y="156"/>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7" name="Freeform 46"/>
                        <wps:cNvSpPr>
                          <a:spLocks/>
                        </wps:cNvSpPr>
                        <wps:spPr bwMode="auto">
                          <a:xfrm>
                            <a:off x="114300" y="1304925"/>
                            <a:ext cx="458470" cy="887095"/>
                          </a:xfrm>
                          <a:custGeom>
                            <a:avLst/>
                            <a:gdLst>
                              <a:gd name="T0" fmla="*/ 32 w 200"/>
                              <a:gd name="T1" fmla="*/ 122 h 387"/>
                              <a:gd name="T2" fmla="*/ 52 w 200"/>
                              <a:gd name="T3" fmla="*/ 0 h 387"/>
                              <a:gd name="T4" fmla="*/ 25 w 200"/>
                              <a:gd name="T5" fmla="*/ 6 h 387"/>
                              <a:gd name="T6" fmla="*/ 19 w 200"/>
                              <a:gd name="T7" fmla="*/ 6 h 387"/>
                              <a:gd name="T8" fmla="*/ 3 w 200"/>
                              <a:gd name="T9" fmla="*/ 123 h 387"/>
                              <a:gd name="T10" fmla="*/ 24 w 200"/>
                              <a:gd name="T11" fmla="*/ 219 h 387"/>
                              <a:gd name="T12" fmla="*/ 64 w 200"/>
                              <a:gd name="T13" fmla="*/ 289 h 387"/>
                              <a:gd name="T14" fmla="*/ 73 w 200"/>
                              <a:gd name="T15" fmla="*/ 301 h 387"/>
                              <a:gd name="T16" fmla="*/ 83 w 200"/>
                              <a:gd name="T17" fmla="*/ 312 h 387"/>
                              <a:gd name="T18" fmla="*/ 93 w 200"/>
                              <a:gd name="T19" fmla="*/ 322 h 387"/>
                              <a:gd name="T20" fmla="*/ 109 w 200"/>
                              <a:gd name="T21" fmla="*/ 337 h 387"/>
                              <a:gd name="T22" fmla="*/ 126 w 200"/>
                              <a:gd name="T23" fmla="*/ 350 h 387"/>
                              <a:gd name="T24" fmla="*/ 145 w 200"/>
                              <a:gd name="T25" fmla="*/ 363 h 387"/>
                              <a:gd name="T26" fmla="*/ 157 w 200"/>
                              <a:gd name="T27" fmla="*/ 370 h 387"/>
                              <a:gd name="T28" fmla="*/ 170 w 200"/>
                              <a:gd name="T29" fmla="*/ 377 h 387"/>
                              <a:gd name="T30" fmla="*/ 183 w 200"/>
                              <a:gd name="T31" fmla="*/ 383 h 387"/>
                              <a:gd name="T32" fmla="*/ 193 w 200"/>
                              <a:gd name="T33" fmla="*/ 387 h 387"/>
                              <a:gd name="T34" fmla="*/ 200 w 200"/>
                              <a:gd name="T35" fmla="*/ 359 h 387"/>
                              <a:gd name="T36" fmla="*/ 32 w 200"/>
                              <a:gd name="T37" fmla="*/ 122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 h="387">
                                <a:moveTo>
                                  <a:pt x="32" y="122"/>
                                </a:moveTo>
                                <a:cubicBezTo>
                                  <a:pt x="29" y="79"/>
                                  <a:pt x="37" y="38"/>
                                  <a:pt x="52" y="0"/>
                                </a:cubicBezTo>
                                <a:cubicBezTo>
                                  <a:pt x="43" y="3"/>
                                  <a:pt x="34" y="5"/>
                                  <a:pt x="25" y="6"/>
                                </a:cubicBezTo>
                                <a:cubicBezTo>
                                  <a:pt x="23" y="6"/>
                                  <a:pt x="21" y="6"/>
                                  <a:pt x="19" y="6"/>
                                </a:cubicBezTo>
                                <a:cubicBezTo>
                                  <a:pt x="6" y="42"/>
                                  <a:pt x="0" y="82"/>
                                  <a:pt x="3" y="123"/>
                                </a:cubicBezTo>
                                <a:cubicBezTo>
                                  <a:pt x="5" y="157"/>
                                  <a:pt x="12" y="190"/>
                                  <a:pt x="24" y="219"/>
                                </a:cubicBezTo>
                                <a:cubicBezTo>
                                  <a:pt x="34" y="245"/>
                                  <a:pt x="48" y="268"/>
                                  <a:pt x="64" y="289"/>
                                </a:cubicBezTo>
                                <a:cubicBezTo>
                                  <a:pt x="67" y="293"/>
                                  <a:pt x="70" y="297"/>
                                  <a:pt x="73" y="301"/>
                                </a:cubicBezTo>
                                <a:cubicBezTo>
                                  <a:pt x="76" y="304"/>
                                  <a:pt x="80" y="308"/>
                                  <a:pt x="83" y="312"/>
                                </a:cubicBezTo>
                                <a:cubicBezTo>
                                  <a:pt x="86" y="315"/>
                                  <a:pt x="90" y="319"/>
                                  <a:pt x="93" y="322"/>
                                </a:cubicBezTo>
                                <a:cubicBezTo>
                                  <a:pt x="98" y="327"/>
                                  <a:pt x="104" y="332"/>
                                  <a:pt x="109" y="337"/>
                                </a:cubicBezTo>
                                <a:cubicBezTo>
                                  <a:pt x="115" y="341"/>
                                  <a:pt x="121" y="346"/>
                                  <a:pt x="126" y="350"/>
                                </a:cubicBezTo>
                                <a:cubicBezTo>
                                  <a:pt x="132" y="355"/>
                                  <a:pt x="138" y="359"/>
                                  <a:pt x="145" y="363"/>
                                </a:cubicBezTo>
                                <a:cubicBezTo>
                                  <a:pt x="149" y="365"/>
                                  <a:pt x="153" y="368"/>
                                  <a:pt x="157" y="370"/>
                                </a:cubicBezTo>
                                <a:cubicBezTo>
                                  <a:pt x="161" y="372"/>
                                  <a:pt x="166" y="375"/>
                                  <a:pt x="170" y="377"/>
                                </a:cubicBezTo>
                                <a:cubicBezTo>
                                  <a:pt x="174" y="379"/>
                                  <a:pt x="179" y="381"/>
                                  <a:pt x="183" y="383"/>
                                </a:cubicBezTo>
                                <a:cubicBezTo>
                                  <a:pt x="186" y="384"/>
                                  <a:pt x="190" y="386"/>
                                  <a:pt x="193" y="387"/>
                                </a:cubicBezTo>
                                <a:cubicBezTo>
                                  <a:pt x="194" y="377"/>
                                  <a:pt x="196" y="367"/>
                                  <a:pt x="200" y="359"/>
                                </a:cubicBezTo>
                                <a:cubicBezTo>
                                  <a:pt x="106" y="319"/>
                                  <a:pt x="38" y="230"/>
                                  <a:pt x="32" y="12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8" name="Freeform 47"/>
                        <wps:cNvSpPr>
                          <a:spLocks/>
                        </wps:cNvSpPr>
                        <wps:spPr bwMode="auto">
                          <a:xfrm>
                            <a:off x="400050" y="847725"/>
                            <a:ext cx="1111885" cy="1368425"/>
                          </a:xfrm>
                          <a:custGeom>
                            <a:avLst/>
                            <a:gdLst>
                              <a:gd name="T0" fmla="*/ 347 w 485"/>
                              <a:gd name="T1" fmla="*/ 558 h 597"/>
                              <a:gd name="T2" fmla="*/ 359 w 485"/>
                              <a:gd name="T3" fmla="*/ 550 h 597"/>
                              <a:gd name="T4" fmla="*/ 370 w 485"/>
                              <a:gd name="T5" fmla="*/ 541 h 597"/>
                              <a:gd name="T6" fmla="*/ 387 w 485"/>
                              <a:gd name="T7" fmla="*/ 527 h 597"/>
                              <a:gd name="T8" fmla="*/ 402 w 485"/>
                              <a:gd name="T9" fmla="*/ 511 h 597"/>
                              <a:gd name="T10" fmla="*/ 417 w 485"/>
                              <a:gd name="T11" fmla="*/ 495 h 597"/>
                              <a:gd name="T12" fmla="*/ 426 w 485"/>
                              <a:gd name="T13" fmla="*/ 483 h 597"/>
                              <a:gd name="T14" fmla="*/ 434 w 485"/>
                              <a:gd name="T15" fmla="*/ 471 h 597"/>
                              <a:gd name="T16" fmla="*/ 442 w 485"/>
                              <a:gd name="T17" fmla="*/ 459 h 597"/>
                              <a:gd name="T18" fmla="*/ 443 w 485"/>
                              <a:gd name="T19" fmla="*/ 457 h 597"/>
                              <a:gd name="T20" fmla="*/ 451 w 485"/>
                              <a:gd name="T21" fmla="*/ 442 h 597"/>
                              <a:gd name="T22" fmla="*/ 463 w 485"/>
                              <a:gd name="T23" fmla="*/ 416 h 597"/>
                              <a:gd name="T24" fmla="*/ 473 w 485"/>
                              <a:gd name="T25" fmla="*/ 385 h 597"/>
                              <a:gd name="T26" fmla="*/ 483 w 485"/>
                              <a:gd name="T27" fmla="*/ 287 h 597"/>
                              <a:gd name="T28" fmla="*/ 477 w 485"/>
                              <a:gd name="T29" fmla="*/ 241 h 597"/>
                              <a:gd name="T30" fmla="*/ 470 w 485"/>
                              <a:gd name="T31" fmla="*/ 213 h 597"/>
                              <a:gd name="T32" fmla="*/ 464 w 485"/>
                              <a:gd name="T33" fmla="*/ 197 h 597"/>
                              <a:gd name="T34" fmla="*/ 442 w 485"/>
                              <a:gd name="T35" fmla="*/ 151 h 597"/>
                              <a:gd name="T36" fmla="*/ 434 w 485"/>
                              <a:gd name="T37" fmla="*/ 139 h 597"/>
                              <a:gd name="T38" fmla="*/ 422 w 485"/>
                              <a:gd name="T39" fmla="*/ 121 h 597"/>
                              <a:gd name="T40" fmla="*/ 417 w 485"/>
                              <a:gd name="T41" fmla="*/ 115 h 597"/>
                              <a:gd name="T42" fmla="*/ 408 w 485"/>
                              <a:gd name="T43" fmla="*/ 104 h 597"/>
                              <a:gd name="T44" fmla="*/ 403 w 485"/>
                              <a:gd name="T45" fmla="*/ 99 h 597"/>
                              <a:gd name="T46" fmla="*/ 393 w 485"/>
                              <a:gd name="T47" fmla="*/ 88 h 597"/>
                              <a:gd name="T48" fmla="*/ 387 w 485"/>
                              <a:gd name="T49" fmla="*/ 83 h 597"/>
                              <a:gd name="T50" fmla="*/ 377 w 485"/>
                              <a:gd name="T51" fmla="*/ 74 h 597"/>
                              <a:gd name="T52" fmla="*/ 335 w 485"/>
                              <a:gd name="T53" fmla="*/ 44 h 597"/>
                              <a:gd name="T54" fmla="*/ 322 w 485"/>
                              <a:gd name="T55" fmla="*/ 37 h 597"/>
                              <a:gd name="T56" fmla="*/ 303 w 485"/>
                              <a:gd name="T57" fmla="*/ 27 h 597"/>
                              <a:gd name="T58" fmla="*/ 296 w 485"/>
                              <a:gd name="T59" fmla="*/ 24 h 597"/>
                              <a:gd name="T60" fmla="*/ 261 w 485"/>
                              <a:gd name="T61" fmla="*/ 12 h 597"/>
                              <a:gd name="T62" fmla="*/ 254 w 485"/>
                              <a:gd name="T63" fmla="*/ 11 h 597"/>
                              <a:gd name="T64" fmla="*/ 163 w 485"/>
                              <a:gd name="T65" fmla="*/ 2 h 597"/>
                              <a:gd name="T66" fmla="*/ 74 w 485"/>
                              <a:gd name="T67" fmla="*/ 21 h 597"/>
                              <a:gd name="T68" fmla="*/ 67 w 485"/>
                              <a:gd name="T69" fmla="*/ 24 h 597"/>
                              <a:gd name="T70" fmla="*/ 34 w 485"/>
                              <a:gd name="T71" fmla="*/ 40 h 597"/>
                              <a:gd name="T72" fmla="*/ 27 w 485"/>
                              <a:gd name="T73" fmla="*/ 44 h 597"/>
                              <a:gd name="T74" fmla="*/ 9 w 485"/>
                              <a:gd name="T75" fmla="*/ 55 h 597"/>
                              <a:gd name="T76" fmla="*/ 0 w 485"/>
                              <a:gd name="T77" fmla="*/ 62 h 597"/>
                              <a:gd name="T78" fmla="*/ 5 w 485"/>
                              <a:gd name="T79" fmla="*/ 88 h 597"/>
                              <a:gd name="T80" fmla="*/ 5 w 485"/>
                              <a:gd name="T81" fmla="*/ 95 h 597"/>
                              <a:gd name="T82" fmla="*/ 165 w 485"/>
                              <a:gd name="T83" fmla="*/ 31 h 597"/>
                              <a:gd name="T84" fmla="*/ 444 w 485"/>
                              <a:gd name="T85" fmla="*/ 227 h 597"/>
                              <a:gd name="T86" fmla="*/ 449 w 485"/>
                              <a:gd name="T87" fmla="*/ 248 h 597"/>
                              <a:gd name="T88" fmla="*/ 454 w 485"/>
                              <a:gd name="T89" fmla="*/ 289 h 597"/>
                              <a:gd name="T90" fmla="*/ 455 w 485"/>
                              <a:gd name="T91" fmla="*/ 297 h 597"/>
                              <a:gd name="T92" fmla="*/ 450 w 485"/>
                              <a:gd name="T93" fmla="*/ 357 h 597"/>
                              <a:gd name="T94" fmla="*/ 436 w 485"/>
                              <a:gd name="T95" fmla="*/ 403 h 597"/>
                              <a:gd name="T96" fmla="*/ 427 w 485"/>
                              <a:gd name="T97" fmla="*/ 424 h 597"/>
                              <a:gd name="T98" fmla="*/ 255 w 485"/>
                              <a:gd name="T99" fmla="*/ 568 h 597"/>
                              <a:gd name="T100" fmla="*/ 259 w 485"/>
                              <a:gd name="T101" fmla="*/ 589 h 597"/>
                              <a:gd name="T102" fmla="*/ 259 w 485"/>
                              <a:gd name="T103" fmla="*/ 597 h 597"/>
                              <a:gd name="T104" fmla="*/ 334 w 485"/>
                              <a:gd name="T105" fmla="*/ 566 h 597"/>
                              <a:gd name="T106" fmla="*/ 347 w 485"/>
                              <a:gd name="T107" fmla="*/ 558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5" h="597">
                                <a:moveTo>
                                  <a:pt x="347" y="558"/>
                                </a:moveTo>
                                <a:cubicBezTo>
                                  <a:pt x="351" y="555"/>
                                  <a:pt x="355" y="553"/>
                                  <a:pt x="359" y="550"/>
                                </a:cubicBezTo>
                                <a:cubicBezTo>
                                  <a:pt x="363" y="547"/>
                                  <a:pt x="367" y="544"/>
                                  <a:pt x="370" y="541"/>
                                </a:cubicBezTo>
                                <a:cubicBezTo>
                                  <a:pt x="376" y="536"/>
                                  <a:pt x="382" y="532"/>
                                  <a:pt x="387" y="527"/>
                                </a:cubicBezTo>
                                <a:cubicBezTo>
                                  <a:pt x="392" y="522"/>
                                  <a:pt x="397" y="516"/>
                                  <a:pt x="402" y="511"/>
                                </a:cubicBezTo>
                                <a:cubicBezTo>
                                  <a:pt x="407" y="506"/>
                                  <a:pt x="412" y="500"/>
                                  <a:pt x="417" y="495"/>
                                </a:cubicBezTo>
                                <a:cubicBezTo>
                                  <a:pt x="420" y="491"/>
                                  <a:pt x="423" y="487"/>
                                  <a:pt x="426" y="483"/>
                                </a:cubicBezTo>
                                <a:cubicBezTo>
                                  <a:pt x="428" y="479"/>
                                  <a:pt x="431" y="475"/>
                                  <a:pt x="434" y="471"/>
                                </a:cubicBezTo>
                                <a:cubicBezTo>
                                  <a:pt x="436" y="467"/>
                                  <a:pt x="439" y="463"/>
                                  <a:pt x="442" y="459"/>
                                </a:cubicBezTo>
                                <a:cubicBezTo>
                                  <a:pt x="442" y="458"/>
                                  <a:pt x="442" y="458"/>
                                  <a:pt x="443" y="457"/>
                                </a:cubicBezTo>
                                <a:cubicBezTo>
                                  <a:pt x="445" y="452"/>
                                  <a:pt x="448" y="447"/>
                                  <a:pt x="451" y="442"/>
                                </a:cubicBezTo>
                                <a:cubicBezTo>
                                  <a:pt x="455" y="433"/>
                                  <a:pt x="459" y="424"/>
                                  <a:pt x="463" y="416"/>
                                </a:cubicBezTo>
                                <a:cubicBezTo>
                                  <a:pt x="467" y="405"/>
                                  <a:pt x="470" y="395"/>
                                  <a:pt x="473" y="385"/>
                                </a:cubicBezTo>
                                <a:cubicBezTo>
                                  <a:pt x="482" y="354"/>
                                  <a:pt x="485" y="321"/>
                                  <a:pt x="483" y="287"/>
                                </a:cubicBezTo>
                                <a:cubicBezTo>
                                  <a:pt x="482" y="271"/>
                                  <a:pt x="480" y="256"/>
                                  <a:pt x="477" y="241"/>
                                </a:cubicBezTo>
                                <a:cubicBezTo>
                                  <a:pt x="475" y="231"/>
                                  <a:pt x="473" y="222"/>
                                  <a:pt x="470" y="213"/>
                                </a:cubicBezTo>
                                <a:cubicBezTo>
                                  <a:pt x="468" y="208"/>
                                  <a:pt x="466" y="202"/>
                                  <a:pt x="464" y="197"/>
                                </a:cubicBezTo>
                                <a:cubicBezTo>
                                  <a:pt x="458" y="181"/>
                                  <a:pt x="451" y="166"/>
                                  <a:pt x="442" y="151"/>
                                </a:cubicBezTo>
                                <a:cubicBezTo>
                                  <a:pt x="440" y="147"/>
                                  <a:pt x="437" y="143"/>
                                  <a:pt x="434" y="139"/>
                                </a:cubicBezTo>
                                <a:cubicBezTo>
                                  <a:pt x="430" y="133"/>
                                  <a:pt x="426" y="127"/>
                                  <a:pt x="422" y="121"/>
                                </a:cubicBezTo>
                                <a:cubicBezTo>
                                  <a:pt x="420" y="119"/>
                                  <a:pt x="419" y="117"/>
                                  <a:pt x="417" y="115"/>
                                </a:cubicBezTo>
                                <a:cubicBezTo>
                                  <a:pt x="414" y="111"/>
                                  <a:pt x="411" y="108"/>
                                  <a:pt x="408" y="104"/>
                                </a:cubicBezTo>
                                <a:cubicBezTo>
                                  <a:pt x="406" y="102"/>
                                  <a:pt x="404" y="100"/>
                                  <a:pt x="403" y="99"/>
                                </a:cubicBezTo>
                                <a:cubicBezTo>
                                  <a:pt x="400" y="95"/>
                                  <a:pt x="396" y="92"/>
                                  <a:pt x="393" y="88"/>
                                </a:cubicBezTo>
                                <a:cubicBezTo>
                                  <a:pt x="391" y="87"/>
                                  <a:pt x="389" y="85"/>
                                  <a:pt x="387" y="83"/>
                                </a:cubicBezTo>
                                <a:cubicBezTo>
                                  <a:pt x="384" y="80"/>
                                  <a:pt x="380" y="77"/>
                                  <a:pt x="377" y="74"/>
                                </a:cubicBezTo>
                                <a:cubicBezTo>
                                  <a:pt x="364" y="63"/>
                                  <a:pt x="350" y="53"/>
                                  <a:pt x="335" y="44"/>
                                </a:cubicBezTo>
                                <a:cubicBezTo>
                                  <a:pt x="331" y="42"/>
                                  <a:pt x="327" y="39"/>
                                  <a:pt x="322" y="37"/>
                                </a:cubicBezTo>
                                <a:cubicBezTo>
                                  <a:pt x="316" y="33"/>
                                  <a:pt x="309" y="30"/>
                                  <a:pt x="303" y="27"/>
                                </a:cubicBezTo>
                                <a:cubicBezTo>
                                  <a:pt x="300" y="26"/>
                                  <a:pt x="298" y="25"/>
                                  <a:pt x="296" y="24"/>
                                </a:cubicBezTo>
                                <a:cubicBezTo>
                                  <a:pt x="285" y="20"/>
                                  <a:pt x="273" y="16"/>
                                  <a:pt x="261" y="12"/>
                                </a:cubicBezTo>
                                <a:cubicBezTo>
                                  <a:pt x="259" y="12"/>
                                  <a:pt x="256" y="11"/>
                                  <a:pt x="254" y="11"/>
                                </a:cubicBezTo>
                                <a:cubicBezTo>
                                  <a:pt x="225" y="3"/>
                                  <a:pt x="194" y="0"/>
                                  <a:pt x="163" y="2"/>
                                </a:cubicBezTo>
                                <a:cubicBezTo>
                                  <a:pt x="132" y="4"/>
                                  <a:pt x="102" y="11"/>
                                  <a:pt x="74" y="21"/>
                                </a:cubicBezTo>
                                <a:cubicBezTo>
                                  <a:pt x="72" y="22"/>
                                  <a:pt x="69" y="23"/>
                                  <a:pt x="67" y="24"/>
                                </a:cubicBezTo>
                                <a:cubicBezTo>
                                  <a:pt x="56" y="29"/>
                                  <a:pt x="45" y="34"/>
                                  <a:pt x="34" y="40"/>
                                </a:cubicBezTo>
                                <a:cubicBezTo>
                                  <a:pt x="32" y="41"/>
                                  <a:pt x="30" y="42"/>
                                  <a:pt x="27" y="44"/>
                                </a:cubicBezTo>
                                <a:cubicBezTo>
                                  <a:pt x="21" y="47"/>
                                  <a:pt x="15" y="51"/>
                                  <a:pt x="9" y="55"/>
                                </a:cubicBezTo>
                                <a:cubicBezTo>
                                  <a:pt x="6" y="57"/>
                                  <a:pt x="3" y="60"/>
                                  <a:pt x="0" y="62"/>
                                </a:cubicBezTo>
                                <a:cubicBezTo>
                                  <a:pt x="3" y="70"/>
                                  <a:pt x="4" y="79"/>
                                  <a:pt x="5" y="88"/>
                                </a:cubicBezTo>
                                <a:cubicBezTo>
                                  <a:pt x="5" y="90"/>
                                  <a:pt x="5" y="93"/>
                                  <a:pt x="5" y="95"/>
                                </a:cubicBezTo>
                                <a:cubicBezTo>
                                  <a:pt x="48" y="58"/>
                                  <a:pt x="104" y="35"/>
                                  <a:pt x="165" y="31"/>
                                </a:cubicBezTo>
                                <a:cubicBezTo>
                                  <a:pt x="294" y="24"/>
                                  <a:pt x="408" y="108"/>
                                  <a:pt x="444" y="227"/>
                                </a:cubicBezTo>
                                <a:cubicBezTo>
                                  <a:pt x="446" y="234"/>
                                  <a:pt x="447" y="241"/>
                                  <a:pt x="449" y="248"/>
                                </a:cubicBezTo>
                                <a:cubicBezTo>
                                  <a:pt x="452" y="261"/>
                                  <a:pt x="453" y="275"/>
                                  <a:pt x="454" y="289"/>
                                </a:cubicBezTo>
                                <a:cubicBezTo>
                                  <a:pt x="454" y="291"/>
                                  <a:pt x="455" y="294"/>
                                  <a:pt x="455" y="297"/>
                                </a:cubicBezTo>
                                <a:cubicBezTo>
                                  <a:pt x="455" y="317"/>
                                  <a:pt x="454" y="337"/>
                                  <a:pt x="450" y="357"/>
                                </a:cubicBezTo>
                                <a:cubicBezTo>
                                  <a:pt x="447" y="373"/>
                                  <a:pt x="442" y="388"/>
                                  <a:pt x="436" y="403"/>
                                </a:cubicBezTo>
                                <a:cubicBezTo>
                                  <a:pt x="434" y="410"/>
                                  <a:pt x="431" y="417"/>
                                  <a:pt x="427" y="424"/>
                                </a:cubicBezTo>
                                <a:cubicBezTo>
                                  <a:pt x="394" y="493"/>
                                  <a:pt x="332" y="547"/>
                                  <a:pt x="255" y="568"/>
                                </a:cubicBezTo>
                                <a:cubicBezTo>
                                  <a:pt x="257" y="575"/>
                                  <a:pt x="259" y="582"/>
                                  <a:pt x="259" y="589"/>
                                </a:cubicBezTo>
                                <a:cubicBezTo>
                                  <a:pt x="259" y="592"/>
                                  <a:pt x="259" y="595"/>
                                  <a:pt x="259" y="597"/>
                                </a:cubicBezTo>
                                <a:cubicBezTo>
                                  <a:pt x="286" y="590"/>
                                  <a:pt x="311" y="579"/>
                                  <a:pt x="334" y="566"/>
                                </a:cubicBezTo>
                                <a:cubicBezTo>
                                  <a:pt x="339" y="563"/>
                                  <a:pt x="343" y="561"/>
                                  <a:pt x="347" y="558"/>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79" name="Freeform 48"/>
                        <wps:cNvSpPr>
                          <a:spLocks/>
                        </wps:cNvSpPr>
                        <wps:spPr bwMode="auto">
                          <a:xfrm>
                            <a:off x="1962150" y="161925"/>
                            <a:ext cx="1306830" cy="1712595"/>
                          </a:xfrm>
                          <a:custGeom>
                            <a:avLst/>
                            <a:gdLst>
                              <a:gd name="T0" fmla="*/ 489 w 570"/>
                              <a:gd name="T1" fmla="*/ 692 h 747"/>
                              <a:gd name="T2" fmla="*/ 398 w 570"/>
                              <a:gd name="T3" fmla="*/ 710 h 747"/>
                              <a:gd name="T4" fmla="*/ 205 w 570"/>
                              <a:gd name="T5" fmla="*/ 662 h 747"/>
                              <a:gd name="T6" fmla="*/ 191 w 570"/>
                              <a:gd name="T7" fmla="*/ 653 h 747"/>
                              <a:gd name="T8" fmla="*/ 170 w 570"/>
                              <a:gd name="T9" fmla="*/ 638 h 747"/>
                              <a:gd name="T10" fmla="*/ 52 w 570"/>
                              <a:gd name="T11" fmla="*/ 460 h 747"/>
                              <a:gd name="T12" fmla="*/ 46 w 570"/>
                              <a:gd name="T13" fmla="*/ 434 h 747"/>
                              <a:gd name="T14" fmla="*/ 44 w 570"/>
                              <a:gd name="T15" fmla="*/ 418 h 747"/>
                              <a:gd name="T16" fmla="*/ 41 w 570"/>
                              <a:gd name="T17" fmla="*/ 393 h 747"/>
                              <a:gd name="T18" fmla="*/ 358 w 570"/>
                              <a:gd name="T19" fmla="*/ 36 h 747"/>
                              <a:gd name="T20" fmla="*/ 548 w 570"/>
                              <a:gd name="T21" fmla="*/ 82 h 747"/>
                              <a:gd name="T22" fmla="*/ 570 w 570"/>
                              <a:gd name="T23" fmla="*/ 53 h 747"/>
                              <a:gd name="T24" fmla="*/ 552 w 570"/>
                              <a:gd name="T25" fmla="*/ 43 h 747"/>
                              <a:gd name="T26" fmla="*/ 536 w 570"/>
                              <a:gd name="T27" fmla="*/ 35 h 747"/>
                              <a:gd name="T28" fmla="*/ 503 w 570"/>
                              <a:gd name="T29" fmla="*/ 21 h 747"/>
                              <a:gd name="T30" fmla="*/ 485 w 570"/>
                              <a:gd name="T31" fmla="*/ 16 h 747"/>
                              <a:gd name="T32" fmla="*/ 468 w 570"/>
                              <a:gd name="T33" fmla="*/ 11 h 747"/>
                              <a:gd name="T34" fmla="*/ 413 w 570"/>
                              <a:gd name="T35" fmla="*/ 2 h 747"/>
                              <a:gd name="T36" fmla="*/ 404 w 570"/>
                              <a:gd name="T37" fmla="*/ 1 h 747"/>
                              <a:gd name="T38" fmla="*/ 356 w 570"/>
                              <a:gd name="T39" fmla="*/ 1 h 747"/>
                              <a:gd name="T40" fmla="*/ 309 w 570"/>
                              <a:gd name="T41" fmla="*/ 6 h 747"/>
                              <a:gd name="T42" fmla="*/ 300 w 570"/>
                              <a:gd name="T43" fmla="*/ 8 h 747"/>
                              <a:gd name="T44" fmla="*/ 247 w 570"/>
                              <a:gd name="T45" fmla="*/ 24 h 747"/>
                              <a:gd name="T46" fmla="*/ 230 w 570"/>
                              <a:gd name="T47" fmla="*/ 31 h 747"/>
                              <a:gd name="T48" fmla="*/ 213 w 570"/>
                              <a:gd name="T49" fmla="*/ 39 h 747"/>
                              <a:gd name="T50" fmla="*/ 181 w 570"/>
                              <a:gd name="T51" fmla="*/ 56 h 747"/>
                              <a:gd name="T52" fmla="*/ 166 w 570"/>
                              <a:gd name="T53" fmla="*/ 66 h 747"/>
                              <a:gd name="T54" fmla="*/ 112 w 570"/>
                              <a:gd name="T55" fmla="*/ 112 h 747"/>
                              <a:gd name="T56" fmla="*/ 99 w 570"/>
                              <a:gd name="T57" fmla="*/ 125 h 747"/>
                              <a:gd name="T58" fmla="*/ 77 w 570"/>
                              <a:gd name="T59" fmla="*/ 153 h 747"/>
                              <a:gd name="T60" fmla="*/ 6 w 570"/>
                              <a:gd name="T61" fmla="*/ 395 h 747"/>
                              <a:gd name="T62" fmla="*/ 7 w 570"/>
                              <a:gd name="T63" fmla="*/ 409 h 747"/>
                              <a:gd name="T64" fmla="*/ 8 w 570"/>
                              <a:gd name="T65" fmla="*/ 424 h 747"/>
                              <a:gd name="T66" fmla="*/ 12 w 570"/>
                              <a:gd name="T67" fmla="*/ 447 h 747"/>
                              <a:gd name="T68" fmla="*/ 166 w 570"/>
                              <a:gd name="T69" fmla="*/ 680 h 747"/>
                              <a:gd name="T70" fmla="*/ 166 w 570"/>
                              <a:gd name="T71" fmla="*/ 680 h 747"/>
                              <a:gd name="T72" fmla="*/ 186 w 570"/>
                              <a:gd name="T73" fmla="*/ 692 h 747"/>
                              <a:gd name="T74" fmla="*/ 199 w 570"/>
                              <a:gd name="T75" fmla="*/ 700 h 747"/>
                              <a:gd name="T76" fmla="*/ 307 w 570"/>
                              <a:gd name="T77" fmla="*/ 739 h 747"/>
                              <a:gd name="T78" fmla="*/ 400 w 570"/>
                              <a:gd name="T79" fmla="*/ 746 h 747"/>
                              <a:gd name="T80" fmla="*/ 513 w 570"/>
                              <a:gd name="T81" fmla="*/ 721 h 747"/>
                              <a:gd name="T82" fmla="*/ 489 w 570"/>
                              <a:gd name="T83" fmla="*/ 692 h 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0" h="747">
                                <a:moveTo>
                                  <a:pt x="489" y="692"/>
                                </a:moveTo>
                                <a:cubicBezTo>
                                  <a:pt x="460" y="702"/>
                                  <a:pt x="430" y="708"/>
                                  <a:pt x="398" y="710"/>
                                </a:cubicBezTo>
                                <a:cubicBezTo>
                                  <a:pt x="328" y="714"/>
                                  <a:pt x="261" y="696"/>
                                  <a:pt x="205" y="662"/>
                                </a:cubicBezTo>
                                <a:cubicBezTo>
                                  <a:pt x="200" y="660"/>
                                  <a:pt x="195" y="657"/>
                                  <a:pt x="191" y="653"/>
                                </a:cubicBezTo>
                                <a:cubicBezTo>
                                  <a:pt x="184" y="649"/>
                                  <a:pt x="177" y="643"/>
                                  <a:pt x="170" y="638"/>
                                </a:cubicBezTo>
                                <a:cubicBezTo>
                                  <a:pt x="113" y="594"/>
                                  <a:pt x="71" y="532"/>
                                  <a:pt x="52" y="460"/>
                                </a:cubicBezTo>
                                <a:cubicBezTo>
                                  <a:pt x="50" y="452"/>
                                  <a:pt x="48" y="443"/>
                                  <a:pt x="46" y="434"/>
                                </a:cubicBezTo>
                                <a:cubicBezTo>
                                  <a:pt x="45" y="429"/>
                                  <a:pt x="45" y="423"/>
                                  <a:pt x="44" y="418"/>
                                </a:cubicBezTo>
                                <a:cubicBezTo>
                                  <a:pt x="43" y="410"/>
                                  <a:pt x="42" y="401"/>
                                  <a:pt x="41" y="393"/>
                                </a:cubicBezTo>
                                <a:cubicBezTo>
                                  <a:pt x="30" y="207"/>
                                  <a:pt x="173" y="47"/>
                                  <a:pt x="358" y="36"/>
                                </a:cubicBezTo>
                                <a:cubicBezTo>
                                  <a:pt x="427" y="32"/>
                                  <a:pt x="493" y="49"/>
                                  <a:pt x="548" y="82"/>
                                </a:cubicBezTo>
                                <a:cubicBezTo>
                                  <a:pt x="553" y="71"/>
                                  <a:pt x="560" y="61"/>
                                  <a:pt x="570" y="53"/>
                                </a:cubicBezTo>
                                <a:cubicBezTo>
                                  <a:pt x="564" y="50"/>
                                  <a:pt x="558" y="46"/>
                                  <a:pt x="552" y="43"/>
                                </a:cubicBezTo>
                                <a:cubicBezTo>
                                  <a:pt x="547" y="40"/>
                                  <a:pt x="542" y="38"/>
                                  <a:pt x="536" y="35"/>
                                </a:cubicBezTo>
                                <a:cubicBezTo>
                                  <a:pt x="525" y="30"/>
                                  <a:pt x="514" y="26"/>
                                  <a:pt x="503" y="21"/>
                                </a:cubicBezTo>
                                <a:cubicBezTo>
                                  <a:pt x="497" y="19"/>
                                  <a:pt x="491" y="18"/>
                                  <a:pt x="485" y="16"/>
                                </a:cubicBezTo>
                                <a:cubicBezTo>
                                  <a:pt x="480" y="14"/>
                                  <a:pt x="474" y="12"/>
                                  <a:pt x="468" y="11"/>
                                </a:cubicBezTo>
                                <a:cubicBezTo>
                                  <a:pt x="450" y="7"/>
                                  <a:pt x="432" y="3"/>
                                  <a:pt x="413" y="2"/>
                                </a:cubicBezTo>
                                <a:cubicBezTo>
                                  <a:pt x="410" y="1"/>
                                  <a:pt x="407" y="1"/>
                                  <a:pt x="404" y="1"/>
                                </a:cubicBezTo>
                                <a:cubicBezTo>
                                  <a:pt x="388" y="0"/>
                                  <a:pt x="372" y="0"/>
                                  <a:pt x="356" y="1"/>
                                </a:cubicBezTo>
                                <a:cubicBezTo>
                                  <a:pt x="340" y="2"/>
                                  <a:pt x="324" y="4"/>
                                  <a:pt x="309" y="6"/>
                                </a:cubicBezTo>
                                <a:cubicBezTo>
                                  <a:pt x="306" y="7"/>
                                  <a:pt x="303" y="8"/>
                                  <a:pt x="300" y="8"/>
                                </a:cubicBezTo>
                                <a:cubicBezTo>
                                  <a:pt x="281" y="12"/>
                                  <a:pt x="264" y="17"/>
                                  <a:pt x="247" y="24"/>
                                </a:cubicBezTo>
                                <a:cubicBezTo>
                                  <a:pt x="241" y="26"/>
                                  <a:pt x="235" y="28"/>
                                  <a:pt x="230" y="31"/>
                                </a:cubicBezTo>
                                <a:cubicBezTo>
                                  <a:pt x="224" y="33"/>
                                  <a:pt x="218" y="36"/>
                                  <a:pt x="213" y="39"/>
                                </a:cubicBezTo>
                                <a:cubicBezTo>
                                  <a:pt x="202" y="44"/>
                                  <a:pt x="192" y="50"/>
                                  <a:pt x="181" y="56"/>
                                </a:cubicBezTo>
                                <a:cubicBezTo>
                                  <a:pt x="176" y="59"/>
                                  <a:pt x="171" y="63"/>
                                  <a:pt x="166" y="66"/>
                                </a:cubicBezTo>
                                <a:cubicBezTo>
                                  <a:pt x="147" y="80"/>
                                  <a:pt x="128" y="95"/>
                                  <a:pt x="112" y="112"/>
                                </a:cubicBezTo>
                                <a:cubicBezTo>
                                  <a:pt x="107" y="117"/>
                                  <a:pt x="103" y="121"/>
                                  <a:pt x="99" y="125"/>
                                </a:cubicBezTo>
                                <a:cubicBezTo>
                                  <a:pt x="91" y="134"/>
                                  <a:pt x="84" y="144"/>
                                  <a:pt x="77" y="153"/>
                                </a:cubicBezTo>
                                <a:cubicBezTo>
                                  <a:pt x="27" y="221"/>
                                  <a:pt x="0" y="305"/>
                                  <a:pt x="6" y="395"/>
                                </a:cubicBezTo>
                                <a:cubicBezTo>
                                  <a:pt x="6" y="400"/>
                                  <a:pt x="6" y="404"/>
                                  <a:pt x="7" y="409"/>
                                </a:cubicBezTo>
                                <a:cubicBezTo>
                                  <a:pt x="7" y="414"/>
                                  <a:pt x="8" y="419"/>
                                  <a:pt x="8" y="424"/>
                                </a:cubicBezTo>
                                <a:cubicBezTo>
                                  <a:pt x="10" y="432"/>
                                  <a:pt x="11" y="439"/>
                                  <a:pt x="12" y="447"/>
                                </a:cubicBezTo>
                                <a:cubicBezTo>
                                  <a:pt x="32" y="544"/>
                                  <a:pt x="89" y="626"/>
                                  <a:pt x="166" y="680"/>
                                </a:cubicBezTo>
                                <a:cubicBezTo>
                                  <a:pt x="166" y="680"/>
                                  <a:pt x="166" y="680"/>
                                  <a:pt x="166" y="680"/>
                                </a:cubicBezTo>
                                <a:cubicBezTo>
                                  <a:pt x="173" y="684"/>
                                  <a:pt x="179" y="689"/>
                                  <a:pt x="186" y="692"/>
                                </a:cubicBezTo>
                                <a:cubicBezTo>
                                  <a:pt x="190" y="695"/>
                                  <a:pt x="194" y="698"/>
                                  <a:pt x="199" y="700"/>
                                </a:cubicBezTo>
                                <a:cubicBezTo>
                                  <a:pt x="232" y="719"/>
                                  <a:pt x="269" y="732"/>
                                  <a:pt x="307" y="739"/>
                                </a:cubicBezTo>
                                <a:cubicBezTo>
                                  <a:pt x="337" y="745"/>
                                  <a:pt x="368" y="747"/>
                                  <a:pt x="400" y="746"/>
                                </a:cubicBezTo>
                                <a:cubicBezTo>
                                  <a:pt x="440" y="743"/>
                                  <a:pt x="478" y="735"/>
                                  <a:pt x="513" y="721"/>
                                </a:cubicBezTo>
                                <a:cubicBezTo>
                                  <a:pt x="504" y="713"/>
                                  <a:pt x="496" y="703"/>
                                  <a:pt x="489" y="69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0" name="Freeform 49"/>
                        <wps:cNvSpPr>
                          <a:spLocks/>
                        </wps:cNvSpPr>
                        <wps:spPr bwMode="auto">
                          <a:xfrm>
                            <a:off x="3448050" y="485775"/>
                            <a:ext cx="250190" cy="994410"/>
                          </a:xfrm>
                          <a:custGeom>
                            <a:avLst/>
                            <a:gdLst>
                              <a:gd name="T0" fmla="*/ 44 w 109"/>
                              <a:gd name="T1" fmla="*/ 434 h 434"/>
                              <a:gd name="T2" fmla="*/ 105 w 109"/>
                              <a:gd name="T3" fmla="*/ 208 h 434"/>
                              <a:gd name="T4" fmla="*/ 25 w 109"/>
                              <a:gd name="T5" fmla="*/ 0 h 434"/>
                              <a:gd name="T6" fmla="*/ 0 w 109"/>
                              <a:gd name="T7" fmla="*/ 25 h 434"/>
                              <a:gd name="T8" fmla="*/ 69 w 109"/>
                              <a:gd name="T9" fmla="*/ 210 h 434"/>
                              <a:gd name="T10" fmla="*/ 21 w 109"/>
                              <a:gd name="T11" fmla="*/ 404 h 434"/>
                              <a:gd name="T12" fmla="*/ 44 w 109"/>
                              <a:gd name="T13" fmla="*/ 434 h 434"/>
                            </a:gdLst>
                            <a:ahLst/>
                            <a:cxnLst>
                              <a:cxn ang="0">
                                <a:pos x="T0" y="T1"/>
                              </a:cxn>
                              <a:cxn ang="0">
                                <a:pos x="T2" y="T3"/>
                              </a:cxn>
                              <a:cxn ang="0">
                                <a:pos x="T4" y="T5"/>
                              </a:cxn>
                              <a:cxn ang="0">
                                <a:pos x="T6" y="T7"/>
                              </a:cxn>
                              <a:cxn ang="0">
                                <a:pos x="T8" y="T9"/>
                              </a:cxn>
                              <a:cxn ang="0">
                                <a:pos x="T10" y="T11"/>
                              </a:cxn>
                              <a:cxn ang="0">
                                <a:pos x="T12" y="T13"/>
                              </a:cxn>
                            </a:cxnLst>
                            <a:rect l="0" t="0" r="r" b="b"/>
                            <a:pathLst>
                              <a:path w="109" h="434">
                                <a:moveTo>
                                  <a:pt x="44" y="434"/>
                                </a:moveTo>
                                <a:cubicBezTo>
                                  <a:pt x="87" y="369"/>
                                  <a:pt x="109" y="291"/>
                                  <a:pt x="105" y="208"/>
                                </a:cubicBezTo>
                                <a:cubicBezTo>
                                  <a:pt x="100" y="129"/>
                                  <a:pt x="71" y="58"/>
                                  <a:pt x="25" y="0"/>
                                </a:cubicBezTo>
                                <a:cubicBezTo>
                                  <a:pt x="19" y="10"/>
                                  <a:pt x="10" y="19"/>
                                  <a:pt x="0" y="25"/>
                                </a:cubicBezTo>
                                <a:cubicBezTo>
                                  <a:pt x="39" y="77"/>
                                  <a:pt x="65" y="140"/>
                                  <a:pt x="69" y="210"/>
                                </a:cubicBezTo>
                                <a:cubicBezTo>
                                  <a:pt x="73" y="281"/>
                                  <a:pt x="55" y="348"/>
                                  <a:pt x="21" y="404"/>
                                </a:cubicBezTo>
                                <a:cubicBezTo>
                                  <a:pt x="30" y="413"/>
                                  <a:pt x="38" y="423"/>
                                  <a:pt x="44" y="434"/>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1" name="Freeform 50"/>
                        <wps:cNvSpPr>
                          <a:spLocks noEditPoints="1"/>
                        </wps:cNvSpPr>
                        <wps:spPr bwMode="auto">
                          <a:xfrm>
                            <a:off x="1133475" y="2295525"/>
                            <a:ext cx="862330" cy="861695"/>
                          </a:xfrm>
                          <a:custGeom>
                            <a:avLst/>
                            <a:gdLst>
                              <a:gd name="T0" fmla="*/ 180 w 376"/>
                              <a:gd name="T1" fmla="*/ 6 h 376"/>
                              <a:gd name="T2" fmla="*/ 6 w 376"/>
                              <a:gd name="T3" fmla="*/ 201 h 376"/>
                              <a:gd name="T4" fmla="*/ 21 w 376"/>
                              <a:gd name="T5" fmla="*/ 264 h 376"/>
                              <a:gd name="T6" fmla="*/ 29 w 376"/>
                              <a:gd name="T7" fmla="*/ 280 h 376"/>
                              <a:gd name="T8" fmla="*/ 38 w 376"/>
                              <a:gd name="T9" fmla="*/ 295 h 376"/>
                              <a:gd name="T10" fmla="*/ 49 w 376"/>
                              <a:gd name="T11" fmla="*/ 309 h 376"/>
                              <a:gd name="T12" fmla="*/ 61 w 376"/>
                              <a:gd name="T13" fmla="*/ 322 h 376"/>
                              <a:gd name="T14" fmla="*/ 75 w 376"/>
                              <a:gd name="T15" fmla="*/ 334 h 376"/>
                              <a:gd name="T16" fmla="*/ 89 w 376"/>
                              <a:gd name="T17" fmla="*/ 344 h 376"/>
                              <a:gd name="T18" fmla="*/ 112 w 376"/>
                              <a:gd name="T19" fmla="*/ 357 h 376"/>
                              <a:gd name="T20" fmla="*/ 201 w 376"/>
                              <a:gd name="T21" fmla="*/ 374 h 376"/>
                              <a:gd name="T22" fmla="*/ 288 w 376"/>
                              <a:gd name="T23" fmla="*/ 347 h 376"/>
                              <a:gd name="T24" fmla="*/ 309 w 376"/>
                              <a:gd name="T25" fmla="*/ 331 h 376"/>
                              <a:gd name="T26" fmla="*/ 322 w 376"/>
                              <a:gd name="T27" fmla="*/ 319 h 376"/>
                              <a:gd name="T28" fmla="*/ 334 w 376"/>
                              <a:gd name="T29" fmla="*/ 306 h 376"/>
                              <a:gd name="T30" fmla="*/ 345 w 376"/>
                              <a:gd name="T31" fmla="*/ 292 h 376"/>
                              <a:gd name="T32" fmla="*/ 354 w 376"/>
                              <a:gd name="T33" fmla="*/ 276 h 376"/>
                              <a:gd name="T34" fmla="*/ 361 w 376"/>
                              <a:gd name="T35" fmla="*/ 260 h 376"/>
                              <a:gd name="T36" fmla="*/ 367 w 376"/>
                              <a:gd name="T37" fmla="*/ 243 h 376"/>
                              <a:gd name="T38" fmla="*/ 375 w 376"/>
                              <a:gd name="T39" fmla="*/ 179 h 376"/>
                              <a:gd name="T40" fmla="*/ 180 w 376"/>
                              <a:gd name="T41" fmla="*/ 6 h 376"/>
                              <a:gd name="T42" fmla="*/ 200 w 376"/>
                              <a:gd name="T43" fmla="*/ 357 h 376"/>
                              <a:gd name="T44" fmla="*/ 24 w 376"/>
                              <a:gd name="T45" fmla="*/ 200 h 376"/>
                              <a:gd name="T46" fmla="*/ 181 w 376"/>
                              <a:gd name="T47" fmla="*/ 23 h 376"/>
                              <a:gd name="T48" fmla="*/ 357 w 376"/>
                              <a:gd name="T49" fmla="*/ 180 h 376"/>
                              <a:gd name="T50" fmla="*/ 200 w 376"/>
                              <a:gd name="T51" fmla="*/ 357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6" h="376">
                                <a:moveTo>
                                  <a:pt x="180" y="6"/>
                                </a:moveTo>
                                <a:cubicBezTo>
                                  <a:pt x="78" y="12"/>
                                  <a:pt x="0" y="99"/>
                                  <a:pt x="6" y="201"/>
                                </a:cubicBezTo>
                                <a:cubicBezTo>
                                  <a:pt x="7" y="223"/>
                                  <a:pt x="13" y="244"/>
                                  <a:pt x="21" y="264"/>
                                </a:cubicBezTo>
                                <a:cubicBezTo>
                                  <a:pt x="23" y="269"/>
                                  <a:pt x="26" y="274"/>
                                  <a:pt x="29" y="280"/>
                                </a:cubicBezTo>
                                <a:cubicBezTo>
                                  <a:pt x="32" y="285"/>
                                  <a:pt x="35" y="290"/>
                                  <a:pt x="38" y="295"/>
                                </a:cubicBezTo>
                                <a:cubicBezTo>
                                  <a:pt x="42" y="300"/>
                                  <a:pt x="45" y="304"/>
                                  <a:pt x="49" y="309"/>
                                </a:cubicBezTo>
                                <a:cubicBezTo>
                                  <a:pt x="53" y="313"/>
                                  <a:pt x="57" y="318"/>
                                  <a:pt x="61" y="322"/>
                                </a:cubicBezTo>
                                <a:cubicBezTo>
                                  <a:pt x="66" y="326"/>
                                  <a:pt x="70" y="330"/>
                                  <a:pt x="75" y="334"/>
                                </a:cubicBezTo>
                                <a:cubicBezTo>
                                  <a:pt x="79" y="337"/>
                                  <a:pt x="84" y="341"/>
                                  <a:pt x="89" y="344"/>
                                </a:cubicBezTo>
                                <a:cubicBezTo>
                                  <a:pt x="96" y="349"/>
                                  <a:pt x="104" y="353"/>
                                  <a:pt x="112" y="357"/>
                                </a:cubicBezTo>
                                <a:cubicBezTo>
                                  <a:pt x="139" y="370"/>
                                  <a:pt x="170" y="376"/>
                                  <a:pt x="201" y="374"/>
                                </a:cubicBezTo>
                                <a:cubicBezTo>
                                  <a:pt x="233" y="373"/>
                                  <a:pt x="263" y="363"/>
                                  <a:pt x="288" y="347"/>
                                </a:cubicBezTo>
                                <a:cubicBezTo>
                                  <a:pt x="295" y="342"/>
                                  <a:pt x="303" y="337"/>
                                  <a:pt x="309" y="331"/>
                                </a:cubicBezTo>
                                <a:cubicBezTo>
                                  <a:pt x="314" y="327"/>
                                  <a:pt x="318" y="323"/>
                                  <a:pt x="322" y="319"/>
                                </a:cubicBezTo>
                                <a:cubicBezTo>
                                  <a:pt x="327" y="315"/>
                                  <a:pt x="330" y="310"/>
                                  <a:pt x="334" y="306"/>
                                </a:cubicBezTo>
                                <a:cubicBezTo>
                                  <a:pt x="338" y="301"/>
                                  <a:pt x="341" y="296"/>
                                  <a:pt x="345" y="292"/>
                                </a:cubicBezTo>
                                <a:cubicBezTo>
                                  <a:pt x="348" y="287"/>
                                  <a:pt x="351" y="281"/>
                                  <a:pt x="354" y="276"/>
                                </a:cubicBezTo>
                                <a:cubicBezTo>
                                  <a:pt x="356" y="271"/>
                                  <a:pt x="359" y="266"/>
                                  <a:pt x="361" y="260"/>
                                </a:cubicBezTo>
                                <a:cubicBezTo>
                                  <a:pt x="364" y="255"/>
                                  <a:pt x="366" y="249"/>
                                  <a:pt x="367" y="243"/>
                                </a:cubicBezTo>
                                <a:cubicBezTo>
                                  <a:pt x="373" y="223"/>
                                  <a:pt x="376" y="201"/>
                                  <a:pt x="375" y="179"/>
                                </a:cubicBezTo>
                                <a:cubicBezTo>
                                  <a:pt x="369" y="77"/>
                                  <a:pt x="281" y="0"/>
                                  <a:pt x="180" y="6"/>
                                </a:cubicBezTo>
                                <a:close/>
                                <a:moveTo>
                                  <a:pt x="200" y="357"/>
                                </a:moveTo>
                                <a:cubicBezTo>
                                  <a:pt x="108" y="362"/>
                                  <a:pt x="29" y="292"/>
                                  <a:pt x="24" y="200"/>
                                </a:cubicBezTo>
                                <a:cubicBezTo>
                                  <a:pt x="18" y="108"/>
                                  <a:pt x="89" y="29"/>
                                  <a:pt x="181" y="23"/>
                                </a:cubicBezTo>
                                <a:cubicBezTo>
                                  <a:pt x="273" y="18"/>
                                  <a:pt x="352" y="88"/>
                                  <a:pt x="357" y="180"/>
                                </a:cubicBezTo>
                                <a:cubicBezTo>
                                  <a:pt x="363" y="272"/>
                                  <a:pt x="292" y="351"/>
                                  <a:pt x="200" y="357"/>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2" name="Freeform 51"/>
                        <wps:cNvSpPr>
                          <a:spLocks/>
                        </wps:cNvSpPr>
                        <wps:spPr bwMode="auto">
                          <a:xfrm>
                            <a:off x="3267075" y="1524000"/>
                            <a:ext cx="641985" cy="644525"/>
                          </a:xfrm>
                          <a:custGeom>
                            <a:avLst/>
                            <a:gdLst>
                              <a:gd name="T0" fmla="*/ 279 w 280"/>
                              <a:gd name="T1" fmla="*/ 125 h 281"/>
                              <a:gd name="T2" fmla="*/ 275 w 280"/>
                              <a:gd name="T3" fmla="*/ 104 h 281"/>
                              <a:gd name="T4" fmla="*/ 270 w 280"/>
                              <a:gd name="T5" fmla="*/ 91 h 281"/>
                              <a:gd name="T6" fmla="*/ 265 w 280"/>
                              <a:gd name="T7" fmla="*/ 78 h 281"/>
                              <a:gd name="T8" fmla="*/ 258 w 280"/>
                              <a:gd name="T9" fmla="*/ 66 h 281"/>
                              <a:gd name="T10" fmla="*/ 255 w 280"/>
                              <a:gd name="T11" fmla="*/ 61 h 281"/>
                              <a:gd name="T12" fmla="*/ 246 w 280"/>
                              <a:gd name="T13" fmla="*/ 50 h 281"/>
                              <a:gd name="T14" fmla="*/ 237 w 280"/>
                              <a:gd name="T15" fmla="*/ 40 h 281"/>
                              <a:gd name="T16" fmla="*/ 232 w 280"/>
                              <a:gd name="T17" fmla="*/ 35 h 281"/>
                              <a:gd name="T18" fmla="*/ 216 w 280"/>
                              <a:gd name="T19" fmla="*/ 23 h 281"/>
                              <a:gd name="T20" fmla="*/ 199 w 280"/>
                              <a:gd name="T21" fmla="*/ 13 h 281"/>
                              <a:gd name="T22" fmla="*/ 186 w 280"/>
                              <a:gd name="T23" fmla="*/ 8 h 281"/>
                              <a:gd name="T24" fmla="*/ 173 w 280"/>
                              <a:gd name="T25" fmla="*/ 4 h 281"/>
                              <a:gd name="T26" fmla="*/ 159 w 280"/>
                              <a:gd name="T27" fmla="*/ 1 h 281"/>
                              <a:gd name="T28" fmla="*/ 131 w 280"/>
                              <a:gd name="T29" fmla="*/ 0 h 281"/>
                              <a:gd name="T30" fmla="*/ 129 w 280"/>
                              <a:gd name="T31" fmla="*/ 0 h 281"/>
                              <a:gd name="T32" fmla="*/ 133 w 280"/>
                              <a:gd name="T33" fmla="*/ 14 h 281"/>
                              <a:gd name="T34" fmla="*/ 266 w 280"/>
                              <a:gd name="T35" fmla="*/ 133 h 281"/>
                              <a:gd name="T36" fmla="*/ 147 w 280"/>
                              <a:gd name="T37" fmla="*/ 267 h 281"/>
                              <a:gd name="T38" fmla="*/ 13 w 280"/>
                              <a:gd name="T39" fmla="*/ 154 h 281"/>
                              <a:gd name="T40" fmla="*/ 0 w 280"/>
                              <a:gd name="T41" fmla="*/ 152 h 281"/>
                              <a:gd name="T42" fmla="*/ 57 w 280"/>
                              <a:gd name="T43" fmla="*/ 253 h 281"/>
                              <a:gd name="T44" fmla="*/ 74 w 280"/>
                              <a:gd name="T45" fmla="*/ 264 h 281"/>
                              <a:gd name="T46" fmla="*/ 106 w 280"/>
                              <a:gd name="T47" fmla="*/ 276 h 281"/>
                              <a:gd name="T48" fmla="*/ 119 w 280"/>
                              <a:gd name="T49" fmla="*/ 279 h 281"/>
                              <a:gd name="T50" fmla="*/ 148 w 280"/>
                              <a:gd name="T51" fmla="*/ 280 h 281"/>
                              <a:gd name="T52" fmla="*/ 176 w 280"/>
                              <a:gd name="T53" fmla="*/ 276 h 281"/>
                              <a:gd name="T54" fmla="*/ 189 w 280"/>
                              <a:gd name="T55" fmla="*/ 271 h 281"/>
                              <a:gd name="T56" fmla="*/ 217 w 280"/>
                              <a:gd name="T57" fmla="*/ 257 h 281"/>
                              <a:gd name="T58" fmla="*/ 222 w 280"/>
                              <a:gd name="T59" fmla="*/ 253 h 281"/>
                              <a:gd name="T60" fmla="*/ 232 w 280"/>
                              <a:gd name="T61" fmla="*/ 245 h 281"/>
                              <a:gd name="T62" fmla="*/ 244 w 280"/>
                              <a:gd name="T63" fmla="*/ 233 h 281"/>
                              <a:gd name="T64" fmla="*/ 266 w 280"/>
                              <a:gd name="T65" fmla="*/ 199 h 281"/>
                              <a:gd name="T66" fmla="*/ 271 w 280"/>
                              <a:gd name="T67" fmla="*/ 187 h 281"/>
                              <a:gd name="T68" fmla="*/ 279 w 280"/>
                              <a:gd name="T69" fmla="*/ 132 h 281"/>
                              <a:gd name="T70" fmla="*/ 279 w 280"/>
                              <a:gd name="T71" fmla="*/ 125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0" h="281">
                                <a:moveTo>
                                  <a:pt x="279" y="125"/>
                                </a:moveTo>
                                <a:cubicBezTo>
                                  <a:pt x="278" y="118"/>
                                  <a:pt x="277" y="111"/>
                                  <a:pt x="275" y="104"/>
                                </a:cubicBezTo>
                                <a:cubicBezTo>
                                  <a:pt x="273" y="99"/>
                                  <a:pt x="272" y="95"/>
                                  <a:pt x="270" y="91"/>
                                </a:cubicBezTo>
                                <a:cubicBezTo>
                                  <a:pt x="269" y="86"/>
                                  <a:pt x="267" y="82"/>
                                  <a:pt x="265" y="78"/>
                                </a:cubicBezTo>
                                <a:cubicBezTo>
                                  <a:pt x="263" y="74"/>
                                  <a:pt x="261" y="70"/>
                                  <a:pt x="258" y="66"/>
                                </a:cubicBezTo>
                                <a:cubicBezTo>
                                  <a:pt x="257" y="64"/>
                                  <a:pt x="256" y="62"/>
                                  <a:pt x="255" y="61"/>
                                </a:cubicBezTo>
                                <a:cubicBezTo>
                                  <a:pt x="252" y="57"/>
                                  <a:pt x="249" y="53"/>
                                  <a:pt x="246" y="50"/>
                                </a:cubicBezTo>
                                <a:cubicBezTo>
                                  <a:pt x="244" y="46"/>
                                  <a:pt x="240" y="43"/>
                                  <a:pt x="237" y="40"/>
                                </a:cubicBezTo>
                                <a:cubicBezTo>
                                  <a:pt x="236" y="38"/>
                                  <a:pt x="234" y="37"/>
                                  <a:pt x="232" y="35"/>
                                </a:cubicBezTo>
                                <a:cubicBezTo>
                                  <a:pt x="227" y="31"/>
                                  <a:pt x="222" y="27"/>
                                  <a:pt x="216" y="23"/>
                                </a:cubicBezTo>
                                <a:cubicBezTo>
                                  <a:pt x="211" y="19"/>
                                  <a:pt x="205" y="16"/>
                                  <a:pt x="199" y="13"/>
                                </a:cubicBezTo>
                                <a:cubicBezTo>
                                  <a:pt x="195" y="11"/>
                                  <a:pt x="190" y="9"/>
                                  <a:pt x="186" y="8"/>
                                </a:cubicBezTo>
                                <a:cubicBezTo>
                                  <a:pt x="182" y="6"/>
                                  <a:pt x="177" y="5"/>
                                  <a:pt x="173" y="4"/>
                                </a:cubicBezTo>
                                <a:cubicBezTo>
                                  <a:pt x="168" y="3"/>
                                  <a:pt x="164" y="2"/>
                                  <a:pt x="159" y="1"/>
                                </a:cubicBezTo>
                                <a:cubicBezTo>
                                  <a:pt x="150" y="0"/>
                                  <a:pt x="141" y="0"/>
                                  <a:pt x="131" y="0"/>
                                </a:cubicBezTo>
                                <a:cubicBezTo>
                                  <a:pt x="130" y="0"/>
                                  <a:pt x="130" y="0"/>
                                  <a:pt x="129" y="0"/>
                                </a:cubicBezTo>
                                <a:cubicBezTo>
                                  <a:pt x="131" y="5"/>
                                  <a:pt x="132" y="9"/>
                                  <a:pt x="133" y="14"/>
                                </a:cubicBezTo>
                                <a:cubicBezTo>
                                  <a:pt x="202" y="10"/>
                                  <a:pt x="262" y="63"/>
                                  <a:pt x="266" y="133"/>
                                </a:cubicBezTo>
                                <a:cubicBezTo>
                                  <a:pt x="270" y="202"/>
                                  <a:pt x="216" y="262"/>
                                  <a:pt x="147" y="267"/>
                                </a:cubicBezTo>
                                <a:cubicBezTo>
                                  <a:pt x="79" y="271"/>
                                  <a:pt x="20" y="220"/>
                                  <a:pt x="13" y="154"/>
                                </a:cubicBezTo>
                                <a:cubicBezTo>
                                  <a:pt x="9" y="153"/>
                                  <a:pt x="4" y="153"/>
                                  <a:pt x="0" y="152"/>
                                </a:cubicBezTo>
                                <a:cubicBezTo>
                                  <a:pt x="3" y="194"/>
                                  <a:pt x="25" y="230"/>
                                  <a:pt x="57" y="253"/>
                                </a:cubicBezTo>
                                <a:cubicBezTo>
                                  <a:pt x="62" y="257"/>
                                  <a:pt x="68" y="261"/>
                                  <a:pt x="74" y="264"/>
                                </a:cubicBezTo>
                                <a:cubicBezTo>
                                  <a:pt x="84" y="269"/>
                                  <a:pt x="94" y="273"/>
                                  <a:pt x="106" y="276"/>
                                </a:cubicBezTo>
                                <a:cubicBezTo>
                                  <a:pt x="110" y="277"/>
                                  <a:pt x="115" y="278"/>
                                  <a:pt x="119" y="279"/>
                                </a:cubicBezTo>
                                <a:cubicBezTo>
                                  <a:pt x="128" y="280"/>
                                  <a:pt x="138" y="281"/>
                                  <a:pt x="148" y="280"/>
                                </a:cubicBezTo>
                                <a:cubicBezTo>
                                  <a:pt x="157" y="279"/>
                                  <a:pt x="167" y="278"/>
                                  <a:pt x="176" y="276"/>
                                </a:cubicBezTo>
                                <a:cubicBezTo>
                                  <a:pt x="180" y="274"/>
                                  <a:pt x="184" y="273"/>
                                  <a:pt x="189" y="271"/>
                                </a:cubicBezTo>
                                <a:cubicBezTo>
                                  <a:pt x="199" y="268"/>
                                  <a:pt x="208" y="263"/>
                                  <a:pt x="217" y="257"/>
                                </a:cubicBezTo>
                                <a:cubicBezTo>
                                  <a:pt x="219" y="256"/>
                                  <a:pt x="221" y="254"/>
                                  <a:pt x="222" y="253"/>
                                </a:cubicBezTo>
                                <a:cubicBezTo>
                                  <a:pt x="226" y="250"/>
                                  <a:pt x="229" y="248"/>
                                  <a:pt x="232" y="245"/>
                                </a:cubicBezTo>
                                <a:cubicBezTo>
                                  <a:pt x="236" y="241"/>
                                  <a:pt x="240" y="237"/>
                                  <a:pt x="244" y="233"/>
                                </a:cubicBezTo>
                                <a:cubicBezTo>
                                  <a:pt x="253" y="223"/>
                                  <a:pt x="260" y="212"/>
                                  <a:pt x="266" y="199"/>
                                </a:cubicBezTo>
                                <a:cubicBezTo>
                                  <a:pt x="268" y="195"/>
                                  <a:pt x="270" y="191"/>
                                  <a:pt x="271" y="187"/>
                                </a:cubicBezTo>
                                <a:cubicBezTo>
                                  <a:pt x="278" y="170"/>
                                  <a:pt x="280" y="151"/>
                                  <a:pt x="279" y="132"/>
                                </a:cubicBezTo>
                                <a:cubicBezTo>
                                  <a:pt x="279" y="129"/>
                                  <a:pt x="279" y="127"/>
                                  <a:pt x="279" y="125"/>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3" name="Freeform 52"/>
                        <wps:cNvSpPr>
                          <a:spLocks noEditPoints="1"/>
                        </wps:cNvSpPr>
                        <wps:spPr bwMode="auto">
                          <a:xfrm>
                            <a:off x="3076575" y="1381125"/>
                            <a:ext cx="467360" cy="462915"/>
                          </a:xfrm>
                          <a:custGeom>
                            <a:avLst/>
                            <a:gdLst>
                              <a:gd name="T0" fmla="*/ 109 w 204"/>
                              <a:gd name="T1" fmla="*/ 202 h 202"/>
                              <a:gd name="T2" fmla="*/ 185 w 204"/>
                              <a:gd name="T3" fmla="*/ 161 h 202"/>
                              <a:gd name="T4" fmla="*/ 192 w 204"/>
                              <a:gd name="T5" fmla="*/ 148 h 202"/>
                              <a:gd name="T6" fmla="*/ 197 w 204"/>
                              <a:gd name="T7" fmla="*/ 139 h 202"/>
                              <a:gd name="T8" fmla="*/ 201 w 204"/>
                              <a:gd name="T9" fmla="*/ 125 h 202"/>
                              <a:gd name="T10" fmla="*/ 203 w 204"/>
                              <a:gd name="T11" fmla="*/ 116 h 202"/>
                              <a:gd name="T12" fmla="*/ 204 w 204"/>
                              <a:gd name="T13" fmla="*/ 105 h 202"/>
                              <a:gd name="T14" fmla="*/ 204 w 204"/>
                              <a:gd name="T15" fmla="*/ 95 h 202"/>
                              <a:gd name="T16" fmla="*/ 202 w 204"/>
                              <a:gd name="T17" fmla="*/ 78 h 202"/>
                              <a:gd name="T18" fmla="*/ 201 w 204"/>
                              <a:gd name="T19" fmla="*/ 75 h 202"/>
                              <a:gd name="T20" fmla="*/ 198 w 204"/>
                              <a:gd name="T21" fmla="*/ 65 h 202"/>
                              <a:gd name="T22" fmla="*/ 195 w 204"/>
                              <a:gd name="T23" fmla="*/ 59 h 202"/>
                              <a:gd name="T24" fmla="*/ 191 w 204"/>
                              <a:gd name="T25" fmla="*/ 51 h 202"/>
                              <a:gd name="T26" fmla="*/ 177 w 204"/>
                              <a:gd name="T27" fmla="*/ 32 h 202"/>
                              <a:gd name="T28" fmla="*/ 173 w 204"/>
                              <a:gd name="T29" fmla="*/ 28 h 202"/>
                              <a:gd name="T30" fmla="*/ 170 w 204"/>
                              <a:gd name="T31" fmla="*/ 25 h 202"/>
                              <a:gd name="T32" fmla="*/ 163 w 204"/>
                              <a:gd name="T33" fmla="*/ 19 h 202"/>
                              <a:gd name="T34" fmla="*/ 159 w 204"/>
                              <a:gd name="T35" fmla="*/ 17 h 202"/>
                              <a:gd name="T36" fmla="*/ 150 w 204"/>
                              <a:gd name="T37" fmla="*/ 12 h 202"/>
                              <a:gd name="T38" fmla="*/ 141 w 204"/>
                              <a:gd name="T39" fmla="*/ 7 h 202"/>
                              <a:gd name="T40" fmla="*/ 112 w 204"/>
                              <a:gd name="T41" fmla="*/ 0 h 202"/>
                              <a:gd name="T42" fmla="*/ 97 w 204"/>
                              <a:gd name="T43" fmla="*/ 0 h 202"/>
                              <a:gd name="T44" fmla="*/ 82 w 204"/>
                              <a:gd name="T45" fmla="*/ 2 h 202"/>
                              <a:gd name="T46" fmla="*/ 54 w 204"/>
                              <a:gd name="T47" fmla="*/ 13 h 202"/>
                              <a:gd name="T48" fmla="*/ 45 w 204"/>
                              <a:gd name="T49" fmla="*/ 18 h 202"/>
                              <a:gd name="T50" fmla="*/ 38 w 204"/>
                              <a:gd name="T51" fmla="*/ 24 h 202"/>
                              <a:gd name="T52" fmla="*/ 34 w 204"/>
                              <a:gd name="T53" fmla="*/ 27 h 202"/>
                              <a:gd name="T54" fmla="*/ 27 w 204"/>
                              <a:gd name="T55" fmla="*/ 34 h 202"/>
                              <a:gd name="T56" fmla="*/ 21 w 204"/>
                              <a:gd name="T57" fmla="*/ 41 h 202"/>
                              <a:gd name="T58" fmla="*/ 2 w 204"/>
                              <a:gd name="T59" fmla="*/ 107 h 202"/>
                              <a:gd name="T60" fmla="*/ 3 w 204"/>
                              <a:gd name="T61" fmla="*/ 117 h 202"/>
                              <a:gd name="T62" fmla="*/ 5 w 204"/>
                              <a:gd name="T63" fmla="*/ 127 h 202"/>
                              <a:gd name="T64" fmla="*/ 8 w 204"/>
                              <a:gd name="T65" fmla="*/ 137 h 202"/>
                              <a:gd name="T66" fmla="*/ 14 w 204"/>
                              <a:gd name="T67" fmla="*/ 150 h 202"/>
                              <a:gd name="T68" fmla="*/ 17 w 204"/>
                              <a:gd name="T69" fmla="*/ 154 h 202"/>
                              <a:gd name="T70" fmla="*/ 20 w 204"/>
                              <a:gd name="T71" fmla="*/ 158 h 202"/>
                              <a:gd name="T72" fmla="*/ 29 w 204"/>
                              <a:gd name="T73" fmla="*/ 170 h 202"/>
                              <a:gd name="T74" fmla="*/ 43 w 204"/>
                              <a:gd name="T75" fmla="*/ 182 h 202"/>
                              <a:gd name="T76" fmla="*/ 58 w 204"/>
                              <a:gd name="T77" fmla="*/ 192 h 202"/>
                              <a:gd name="T78" fmla="*/ 68 w 204"/>
                              <a:gd name="T79" fmla="*/ 196 h 202"/>
                              <a:gd name="T80" fmla="*/ 82 w 204"/>
                              <a:gd name="T81" fmla="*/ 200 h 202"/>
                              <a:gd name="T82" fmla="*/ 96 w 204"/>
                              <a:gd name="T83" fmla="*/ 202 h 202"/>
                              <a:gd name="T84" fmla="*/ 109 w 204"/>
                              <a:gd name="T85" fmla="*/ 202 h 202"/>
                              <a:gd name="T86" fmla="*/ 69 w 204"/>
                              <a:gd name="T87" fmla="*/ 186 h 202"/>
                              <a:gd name="T88" fmla="*/ 68 w 204"/>
                              <a:gd name="T89" fmla="*/ 186 h 202"/>
                              <a:gd name="T90" fmla="*/ 53 w 204"/>
                              <a:gd name="T91" fmla="*/ 178 h 202"/>
                              <a:gd name="T92" fmla="*/ 26 w 204"/>
                              <a:gd name="T93" fmla="*/ 151 h 202"/>
                              <a:gd name="T94" fmla="*/ 12 w 204"/>
                              <a:gd name="T95" fmla="*/ 106 h 202"/>
                              <a:gd name="T96" fmla="*/ 98 w 204"/>
                              <a:gd name="T97" fmla="*/ 10 h 202"/>
                              <a:gd name="T98" fmla="*/ 167 w 204"/>
                              <a:gd name="T99" fmla="*/ 36 h 202"/>
                              <a:gd name="T100" fmla="*/ 181 w 204"/>
                              <a:gd name="T101" fmla="*/ 54 h 202"/>
                              <a:gd name="T102" fmla="*/ 188 w 204"/>
                              <a:gd name="T103" fmla="*/ 67 h 202"/>
                              <a:gd name="T104" fmla="*/ 188 w 204"/>
                              <a:gd name="T105" fmla="*/ 68 h 202"/>
                              <a:gd name="T106" fmla="*/ 192 w 204"/>
                              <a:gd name="T107" fmla="*/ 80 h 202"/>
                              <a:gd name="T108" fmla="*/ 193 w 204"/>
                              <a:gd name="T109" fmla="*/ 85 h 202"/>
                              <a:gd name="T110" fmla="*/ 194 w 204"/>
                              <a:gd name="T111" fmla="*/ 96 h 202"/>
                              <a:gd name="T112" fmla="*/ 108 w 204"/>
                              <a:gd name="T113" fmla="*/ 192 h 202"/>
                              <a:gd name="T114" fmla="*/ 96 w 204"/>
                              <a:gd name="T115" fmla="*/ 192 h 202"/>
                              <a:gd name="T116" fmla="*/ 83 w 204"/>
                              <a:gd name="T117" fmla="*/ 190 h 202"/>
                              <a:gd name="T118" fmla="*/ 69 w 204"/>
                              <a:gd name="T119" fmla="*/ 186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4" h="202">
                                <a:moveTo>
                                  <a:pt x="109" y="202"/>
                                </a:moveTo>
                                <a:cubicBezTo>
                                  <a:pt x="140" y="200"/>
                                  <a:pt x="167" y="184"/>
                                  <a:pt x="185" y="161"/>
                                </a:cubicBezTo>
                                <a:cubicBezTo>
                                  <a:pt x="188" y="157"/>
                                  <a:pt x="190" y="153"/>
                                  <a:pt x="192" y="148"/>
                                </a:cubicBezTo>
                                <a:cubicBezTo>
                                  <a:pt x="194" y="145"/>
                                  <a:pt x="195" y="142"/>
                                  <a:pt x="197" y="139"/>
                                </a:cubicBezTo>
                                <a:cubicBezTo>
                                  <a:pt x="198" y="135"/>
                                  <a:pt x="200" y="130"/>
                                  <a:pt x="201" y="125"/>
                                </a:cubicBezTo>
                                <a:cubicBezTo>
                                  <a:pt x="202" y="122"/>
                                  <a:pt x="203" y="119"/>
                                  <a:pt x="203" y="116"/>
                                </a:cubicBezTo>
                                <a:cubicBezTo>
                                  <a:pt x="204" y="112"/>
                                  <a:pt x="204" y="109"/>
                                  <a:pt x="204" y="105"/>
                                </a:cubicBezTo>
                                <a:cubicBezTo>
                                  <a:pt x="204" y="102"/>
                                  <a:pt x="204" y="99"/>
                                  <a:pt x="204" y="95"/>
                                </a:cubicBezTo>
                                <a:cubicBezTo>
                                  <a:pt x="204" y="89"/>
                                  <a:pt x="203" y="84"/>
                                  <a:pt x="202" y="78"/>
                                </a:cubicBezTo>
                                <a:cubicBezTo>
                                  <a:pt x="201" y="77"/>
                                  <a:pt x="201" y="76"/>
                                  <a:pt x="201" y="75"/>
                                </a:cubicBezTo>
                                <a:cubicBezTo>
                                  <a:pt x="200" y="72"/>
                                  <a:pt x="199" y="68"/>
                                  <a:pt x="198" y="65"/>
                                </a:cubicBezTo>
                                <a:cubicBezTo>
                                  <a:pt x="197" y="63"/>
                                  <a:pt x="196" y="61"/>
                                  <a:pt x="195" y="59"/>
                                </a:cubicBezTo>
                                <a:cubicBezTo>
                                  <a:pt x="194" y="56"/>
                                  <a:pt x="193" y="54"/>
                                  <a:pt x="191" y="51"/>
                                </a:cubicBezTo>
                                <a:cubicBezTo>
                                  <a:pt x="187" y="44"/>
                                  <a:pt x="182" y="38"/>
                                  <a:pt x="177" y="32"/>
                                </a:cubicBezTo>
                                <a:cubicBezTo>
                                  <a:pt x="176" y="31"/>
                                  <a:pt x="174" y="29"/>
                                  <a:pt x="173" y="28"/>
                                </a:cubicBezTo>
                                <a:cubicBezTo>
                                  <a:pt x="172" y="27"/>
                                  <a:pt x="171" y="26"/>
                                  <a:pt x="170" y="25"/>
                                </a:cubicBezTo>
                                <a:cubicBezTo>
                                  <a:pt x="168" y="23"/>
                                  <a:pt x="165" y="21"/>
                                  <a:pt x="163" y="19"/>
                                </a:cubicBezTo>
                                <a:cubicBezTo>
                                  <a:pt x="161" y="18"/>
                                  <a:pt x="160" y="17"/>
                                  <a:pt x="159" y="17"/>
                                </a:cubicBezTo>
                                <a:cubicBezTo>
                                  <a:pt x="156" y="15"/>
                                  <a:pt x="153" y="13"/>
                                  <a:pt x="150" y="12"/>
                                </a:cubicBezTo>
                                <a:cubicBezTo>
                                  <a:pt x="147" y="10"/>
                                  <a:pt x="144" y="9"/>
                                  <a:pt x="141" y="7"/>
                                </a:cubicBezTo>
                                <a:cubicBezTo>
                                  <a:pt x="132" y="4"/>
                                  <a:pt x="123" y="1"/>
                                  <a:pt x="112" y="0"/>
                                </a:cubicBezTo>
                                <a:cubicBezTo>
                                  <a:pt x="107" y="0"/>
                                  <a:pt x="102" y="0"/>
                                  <a:pt x="97" y="0"/>
                                </a:cubicBezTo>
                                <a:cubicBezTo>
                                  <a:pt x="92" y="0"/>
                                  <a:pt x="87" y="1"/>
                                  <a:pt x="82" y="2"/>
                                </a:cubicBezTo>
                                <a:cubicBezTo>
                                  <a:pt x="72" y="4"/>
                                  <a:pt x="62" y="8"/>
                                  <a:pt x="54" y="13"/>
                                </a:cubicBezTo>
                                <a:cubicBezTo>
                                  <a:pt x="51" y="14"/>
                                  <a:pt x="48" y="16"/>
                                  <a:pt x="45" y="18"/>
                                </a:cubicBezTo>
                                <a:cubicBezTo>
                                  <a:pt x="43" y="20"/>
                                  <a:pt x="40" y="22"/>
                                  <a:pt x="38" y="24"/>
                                </a:cubicBezTo>
                                <a:cubicBezTo>
                                  <a:pt x="37" y="25"/>
                                  <a:pt x="35" y="26"/>
                                  <a:pt x="34" y="27"/>
                                </a:cubicBezTo>
                                <a:cubicBezTo>
                                  <a:pt x="32" y="29"/>
                                  <a:pt x="29" y="31"/>
                                  <a:pt x="27" y="34"/>
                                </a:cubicBezTo>
                                <a:cubicBezTo>
                                  <a:pt x="25" y="36"/>
                                  <a:pt x="23" y="39"/>
                                  <a:pt x="21" y="41"/>
                                </a:cubicBezTo>
                                <a:cubicBezTo>
                                  <a:pt x="8" y="60"/>
                                  <a:pt x="0" y="83"/>
                                  <a:pt x="2" y="107"/>
                                </a:cubicBezTo>
                                <a:cubicBezTo>
                                  <a:pt x="2" y="110"/>
                                  <a:pt x="2" y="114"/>
                                  <a:pt x="3" y="117"/>
                                </a:cubicBezTo>
                                <a:cubicBezTo>
                                  <a:pt x="4" y="121"/>
                                  <a:pt x="4" y="124"/>
                                  <a:pt x="5" y="127"/>
                                </a:cubicBezTo>
                                <a:cubicBezTo>
                                  <a:pt x="6" y="130"/>
                                  <a:pt x="7" y="134"/>
                                  <a:pt x="8" y="137"/>
                                </a:cubicBezTo>
                                <a:cubicBezTo>
                                  <a:pt x="10" y="141"/>
                                  <a:pt x="12" y="146"/>
                                  <a:pt x="14" y="150"/>
                                </a:cubicBezTo>
                                <a:cubicBezTo>
                                  <a:pt x="15" y="152"/>
                                  <a:pt x="16" y="153"/>
                                  <a:pt x="17" y="154"/>
                                </a:cubicBezTo>
                                <a:cubicBezTo>
                                  <a:pt x="18" y="156"/>
                                  <a:pt x="19" y="157"/>
                                  <a:pt x="20" y="158"/>
                                </a:cubicBezTo>
                                <a:cubicBezTo>
                                  <a:pt x="22" y="163"/>
                                  <a:pt x="25" y="166"/>
                                  <a:pt x="29" y="170"/>
                                </a:cubicBezTo>
                                <a:cubicBezTo>
                                  <a:pt x="33" y="174"/>
                                  <a:pt x="38" y="179"/>
                                  <a:pt x="43" y="182"/>
                                </a:cubicBezTo>
                                <a:cubicBezTo>
                                  <a:pt x="48" y="186"/>
                                  <a:pt x="53" y="189"/>
                                  <a:pt x="58" y="192"/>
                                </a:cubicBezTo>
                                <a:cubicBezTo>
                                  <a:pt x="61" y="193"/>
                                  <a:pt x="64" y="195"/>
                                  <a:pt x="68" y="196"/>
                                </a:cubicBezTo>
                                <a:cubicBezTo>
                                  <a:pt x="72" y="198"/>
                                  <a:pt x="77" y="199"/>
                                  <a:pt x="82" y="200"/>
                                </a:cubicBezTo>
                                <a:cubicBezTo>
                                  <a:pt x="87" y="201"/>
                                  <a:pt x="91" y="202"/>
                                  <a:pt x="96" y="202"/>
                                </a:cubicBezTo>
                                <a:cubicBezTo>
                                  <a:pt x="100" y="202"/>
                                  <a:pt x="104" y="202"/>
                                  <a:pt x="109" y="202"/>
                                </a:cubicBezTo>
                                <a:close/>
                                <a:moveTo>
                                  <a:pt x="69" y="186"/>
                                </a:moveTo>
                                <a:cubicBezTo>
                                  <a:pt x="69" y="186"/>
                                  <a:pt x="69" y="186"/>
                                  <a:pt x="68" y="186"/>
                                </a:cubicBezTo>
                                <a:cubicBezTo>
                                  <a:pt x="63" y="184"/>
                                  <a:pt x="58" y="181"/>
                                  <a:pt x="53" y="178"/>
                                </a:cubicBezTo>
                                <a:cubicBezTo>
                                  <a:pt x="42" y="171"/>
                                  <a:pt x="33" y="161"/>
                                  <a:pt x="26" y="151"/>
                                </a:cubicBezTo>
                                <a:cubicBezTo>
                                  <a:pt x="18" y="138"/>
                                  <a:pt x="13" y="123"/>
                                  <a:pt x="12" y="106"/>
                                </a:cubicBezTo>
                                <a:cubicBezTo>
                                  <a:pt x="9" y="56"/>
                                  <a:pt x="47" y="13"/>
                                  <a:pt x="98" y="10"/>
                                </a:cubicBezTo>
                                <a:cubicBezTo>
                                  <a:pt x="124" y="8"/>
                                  <a:pt x="149" y="18"/>
                                  <a:pt x="167" y="36"/>
                                </a:cubicBezTo>
                                <a:cubicBezTo>
                                  <a:pt x="173" y="41"/>
                                  <a:pt x="177" y="47"/>
                                  <a:pt x="181" y="54"/>
                                </a:cubicBezTo>
                                <a:cubicBezTo>
                                  <a:pt x="184" y="58"/>
                                  <a:pt x="186" y="63"/>
                                  <a:pt x="188" y="67"/>
                                </a:cubicBezTo>
                                <a:cubicBezTo>
                                  <a:pt x="188" y="67"/>
                                  <a:pt x="188" y="68"/>
                                  <a:pt x="188" y="68"/>
                                </a:cubicBezTo>
                                <a:cubicBezTo>
                                  <a:pt x="190" y="72"/>
                                  <a:pt x="191" y="76"/>
                                  <a:pt x="192" y="80"/>
                                </a:cubicBezTo>
                                <a:cubicBezTo>
                                  <a:pt x="192" y="82"/>
                                  <a:pt x="193" y="84"/>
                                  <a:pt x="193" y="85"/>
                                </a:cubicBezTo>
                                <a:cubicBezTo>
                                  <a:pt x="194" y="89"/>
                                  <a:pt x="194" y="92"/>
                                  <a:pt x="194" y="96"/>
                                </a:cubicBezTo>
                                <a:cubicBezTo>
                                  <a:pt x="197" y="146"/>
                                  <a:pt x="159" y="189"/>
                                  <a:pt x="108" y="192"/>
                                </a:cubicBezTo>
                                <a:cubicBezTo>
                                  <a:pt x="104" y="193"/>
                                  <a:pt x="100" y="193"/>
                                  <a:pt x="96" y="192"/>
                                </a:cubicBezTo>
                                <a:cubicBezTo>
                                  <a:pt x="91" y="192"/>
                                  <a:pt x="87" y="191"/>
                                  <a:pt x="83" y="190"/>
                                </a:cubicBezTo>
                                <a:cubicBezTo>
                                  <a:pt x="78" y="189"/>
                                  <a:pt x="73" y="188"/>
                                  <a:pt x="69" y="186"/>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4" name="Freeform 53"/>
                        <wps:cNvSpPr>
                          <a:spLocks/>
                        </wps:cNvSpPr>
                        <wps:spPr bwMode="auto">
                          <a:xfrm>
                            <a:off x="0" y="847725"/>
                            <a:ext cx="375920" cy="440055"/>
                          </a:xfrm>
                          <a:custGeom>
                            <a:avLst/>
                            <a:gdLst>
                              <a:gd name="T0" fmla="*/ 5 w 164"/>
                              <a:gd name="T1" fmla="*/ 169 h 192"/>
                              <a:gd name="T2" fmla="*/ 12 w 164"/>
                              <a:gd name="T3" fmla="*/ 174 h 192"/>
                              <a:gd name="T4" fmla="*/ 36 w 164"/>
                              <a:gd name="T5" fmla="*/ 187 h 192"/>
                              <a:gd name="T6" fmla="*/ 59 w 164"/>
                              <a:gd name="T7" fmla="*/ 192 h 192"/>
                              <a:gd name="T8" fmla="*/ 74 w 164"/>
                              <a:gd name="T9" fmla="*/ 192 h 192"/>
                              <a:gd name="T10" fmla="*/ 75 w 164"/>
                              <a:gd name="T11" fmla="*/ 192 h 192"/>
                              <a:gd name="T12" fmla="*/ 111 w 164"/>
                              <a:gd name="T13" fmla="*/ 182 h 192"/>
                              <a:gd name="T14" fmla="*/ 111 w 164"/>
                              <a:gd name="T15" fmla="*/ 182 h 192"/>
                              <a:gd name="T16" fmla="*/ 116 w 164"/>
                              <a:gd name="T17" fmla="*/ 179 h 192"/>
                              <a:gd name="T18" fmla="*/ 121 w 164"/>
                              <a:gd name="T19" fmla="*/ 176 h 192"/>
                              <a:gd name="T20" fmla="*/ 124 w 164"/>
                              <a:gd name="T21" fmla="*/ 174 h 192"/>
                              <a:gd name="T22" fmla="*/ 129 w 164"/>
                              <a:gd name="T23" fmla="*/ 171 h 192"/>
                              <a:gd name="T24" fmla="*/ 133 w 164"/>
                              <a:gd name="T25" fmla="*/ 166 h 192"/>
                              <a:gd name="T26" fmla="*/ 140 w 164"/>
                              <a:gd name="T27" fmla="*/ 160 h 192"/>
                              <a:gd name="T28" fmla="*/ 153 w 164"/>
                              <a:gd name="T29" fmla="*/ 141 h 192"/>
                              <a:gd name="T30" fmla="*/ 163 w 164"/>
                              <a:gd name="T31" fmla="*/ 112 h 192"/>
                              <a:gd name="T32" fmla="*/ 164 w 164"/>
                              <a:gd name="T33" fmla="*/ 90 h 192"/>
                              <a:gd name="T34" fmla="*/ 162 w 164"/>
                              <a:gd name="T35" fmla="*/ 74 h 192"/>
                              <a:gd name="T36" fmla="*/ 157 w 164"/>
                              <a:gd name="T37" fmla="*/ 59 h 192"/>
                              <a:gd name="T38" fmla="*/ 150 w 164"/>
                              <a:gd name="T39" fmla="*/ 46 h 192"/>
                              <a:gd name="T40" fmla="*/ 146 w 164"/>
                              <a:gd name="T41" fmla="*/ 40 h 192"/>
                              <a:gd name="T42" fmla="*/ 142 w 164"/>
                              <a:gd name="T43" fmla="*/ 34 h 192"/>
                              <a:gd name="T44" fmla="*/ 137 w 164"/>
                              <a:gd name="T45" fmla="*/ 29 h 192"/>
                              <a:gd name="T46" fmla="*/ 132 w 164"/>
                              <a:gd name="T47" fmla="*/ 24 h 192"/>
                              <a:gd name="T48" fmla="*/ 125 w 164"/>
                              <a:gd name="T49" fmla="*/ 19 h 192"/>
                              <a:gd name="T50" fmla="*/ 119 w 164"/>
                              <a:gd name="T51" fmla="*/ 15 h 192"/>
                              <a:gd name="T52" fmla="*/ 115 w 164"/>
                              <a:gd name="T53" fmla="*/ 12 h 192"/>
                              <a:gd name="T54" fmla="*/ 109 w 164"/>
                              <a:gd name="T55" fmla="*/ 9 h 192"/>
                              <a:gd name="T56" fmla="*/ 100 w 164"/>
                              <a:gd name="T57" fmla="*/ 6 h 192"/>
                              <a:gd name="T58" fmla="*/ 96 w 164"/>
                              <a:gd name="T59" fmla="*/ 4 h 192"/>
                              <a:gd name="T60" fmla="*/ 87 w 164"/>
                              <a:gd name="T61" fmla="*/ 2 h 192"/>
                              <a:gd name="T62" fmla="*/ 82 w 164"/>
                              <a:gd name="T63" fmla="*/ 1 h 192"/>
                              <a:gd name="T64" fmla="*/ 67 w 164"/>
                              <a:gd name="T65" fmla="*/ 0 h 192"/>
                              <a:gd name="T66" fmla="*/ 63 w 164"/>
                              <a:gd name="T67" fmla="*/ 0 h 192"/>
                              <a:gd name="T68" fmla="*/ 58 w 164"/>
                              <a:gd name="T69" fmla="*/ 1 h 192"/>
                              <a:gd name="T70" fmla="*/ 43 w 164"/>
                              <a:gd name="T71" fmla="*/ 3 h 192"/>
                              <a:gd name="T72" fmla="*/ 39 w 164"/>
                              <a:gd name="T73" fmla="*/ 5 h 192"/>
                              <a:gd name="T74" fmla="*/ 30 w 164"/>
                              <a:gd name="T75" fmla="*/ 8 h 192"/>
                              <a:gd name="T76" fmla="*/ 26 w 164"/>
                              <a:gd name="T77" fmla="*/ 10 h 192"/>
                              <a:gd name="T78" fmla="*/ 18 w 164"/>
                              <a:gd name="T79" fmla="*/ 15 h 192"/>
                              <a:gd name="T80" fmla="*/ 3 w 164"/>
                              <a:gd name="T81" fmla="*/ 26 h 192"/>
                              <a:gd name="T82" fmla="*/ 0 w 164"/>
                              <a:gd name="T83" fmla="*/ 29 h 192"/>
                              <a:gd name="T84" fmla="*/ 0 w 164"/>
                              <a:gd name="T85" fmla="*/ 43 h 192"/>
                              <a:gd name="T86" fmla="*/ 63 w 164"/>
                              <a:gd name="T87" fmla="*/ 10 h 192"/>
                              <a:gd name="T88" fmla="*/ 149 w 164"/>
                              <a:gd name="T89" fmla="*/ 65 h 192"/>
                              <a:gd name="T90" fmla="*/ 154 w 164"/>
                              <a:gd name="T91" fmla="*/ 81 h 192"/>
                              <a:gd name="T92" fmla="*/ 155 w 164"/>
                              <a:gd name="T93" fmla="*/ 91 h 192"/>
                              <a:gd name="T94" fmla="*/ 150 w 164"/>
                              <a:gd name="T95" fmla="*/ 125 h 192"/>
                              <a:gd name="T96" fmla="*/ 121 w 164"/>
                              <a:gd name="T97" fmla="*/ 165 h 192"/>
                              <a:gd name="T98" fmla="*/ 79 w 164"/>
                              <a:gd name="T99" fmla="*/ 182 h 192"/>
                              <a:gd name="T100" fmla="*/ 73 w 164"/>
                              <a:gd name="T101" fmla="*/ 183 h 192"/>
                              <a:gd name="T102" fmla="*/ 63 w 164"/>
                              <a:gd name="T103" fmla="*/ 183 h 192"/>
                              <a:gd name="T104" fmla="*/ 9 w 164"/>
                              <a:gd name="T105" fmla="*/ 159 h 192"/>
                              <a:gd name="T106" fmla="*/ 0 w 164"/>
                              <a:gd name="T107" fmla="*/ 149 h 192"/>
                              <a:gd name="T108" fmla="*/ 0 w 164"/>
                              <a:gd name="T109" fmla="*/ 164 h 192"/>
                              <a:gd name="T110" fmla="*/ 4 w 164"/>
                              <a:gd name="T111" fmla="*/ 168 h 192"/>
                              <a:gd name="T112" fmla="*/ 5 w 164"/>
                              <a:gd name="T113" fmla="*/ 169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4" h="192">
                                <a:moveTo>
                                  <a:pt x="5" y="169"/>
                                </a:moveTo>
                                <a:cubicBezTo>
                                  <a:pt x="7" y="170"/>
                                  <a:pt x="9" y="172"/>
                                  <a:pt x="12" y="174"/>
                                </a:cubicBezTo>
                                <a:cubicBezTo>
                                  <a:pt x="19" y="179"/>
                                  <a:pt x="27" y="183"/>
                                  <a:pt x="36" y="187"/>
                                </a:cubicBezTo>
                                <a:cubicBezTo>
                                  <a:pt x="43" y="189"/>
                                  <a:pt x="51" y="191"/>
                                  <a:pt x="59" y="192"/>
                                </a:cubicBezTo>
                                <a:cubicBezTo>
                                  <a:pt x="64" y="192"/>
                                  <a:pt x="69" y="192"/>
                                  <a:pt x="74" y="192"/>
                                </a:cubicBezTo>
                                <a:cubicBezTo>
                                  <a:pt x="74" y="192"/>
                                  <a:pt x="74" y="192"/>
                                  <a:pt x="75" y="192"/>
                                </a:cubicBezTo>
                                <a:cubicBezTo>
                                  <a:pt x="88" y="191"/>
                                  <a:pt x="100" y="188"/>
                                  <a:pt x="111" y="182"/>
                                </a:cubicBezTo>
                                <a:cubicBezTo>
                                  <a:pt x="111" y="182"/>
                                  <a:pt x="111" y="182"/>
                                  <a:pt x="111" y="182"/>
                                </a:cubicBezTo>
                                <a:cubicBezTo>
                                  <a:pt x="113" y="181"/>
                                  <a:pt x="115" y="180"/>
                                  <a:pt x="116" y="179"/>
                                </a:cubicBezTo>
                                <a:cubicBezTo>
                                  <a:pt x="118" y="178"/>
                                  <a:pt x="120" y="177"/>
                                  <a:pt x="121" y="176"/>
                                </a:cubicBezTo>
                                <a:cubicBezTo>
                                  <a:pt x="122" y="175"/>
                                  <a:pt x="123" y="175"/>
                                  <a:pt x="124" y="174"/>
                                </a:cubicBezTo>
                                <a:cubicBezTo>
                                  <a:pt x="126" y="173"/>
                                  <a:pt x="127" y="172"/>
                                  <a:pt x="129" y="171"/>
                                </a:cubicBezTo>
                                <a:cubicBezTo>
                                  <a:pt x="130" y="169"/>
                                  <a:pt x="132" y="168"/>
                                  <a:pt x="133" y="166"/>
                                </a:cubicBezTo>
                                <a:cubicBezTo>
                                  <a:pt x="136" y="164"/>
                                  <a:pt x="138" y="162"/>
                                  <a:pt x="140" y="160"/>
                                </a:cubicBezTo>
                                <a:cubicBezTo>
                                  <a:pt x="145" y="154"/>
                                  <a:pt x="149" y="148"/>
                                  <a:pt x="153" y="141"/>
                                </a:cubicBezTo>
                                <a:cubicBezTo>
                                  <a:pt x="158" y="132"/>
                                  <a:pt x="161" y="122"/>
                                  <a:pt x="163" y="112"/>
                                </a:cubicBezTo>
                                <a:cubicBezTo>
                                  <a:pt x="164" y="105"/>
                                  <a:pt x="164" y="98"/>
                                  <a:pt x="164" y="90"/>
                                </a:cubicBezTo>
                                <a:cubicBezTo>
                                  <a:pt x="164" y="85"/>
                                  <a:pt x="163" y="79"/>
                                  <a:pt x="162" y="74"/>
                                </a:cubicBezTo>
                                <a:cubicBezTo>
                                  <a:pt x="160" y="69"/>
                                  <a:pt x="159" y="64"/>
                                  <a:pt x="157" y="59"/>
                                </a:cubicBezTo>
                                <a:cubicBezTo>
                                  <a:pt x="155" y="54"/>
                                  <a:pt x="152" y="50"/>
                                  <a:pt x="150" y="46"/>
                                </a:cubicBezTo>
                                <a:cubicBezTo>
                                  <a:pt x="149" y="44"/>
                                  <a:pt x="147" y="42"/>
                                  <a:pt x="146" y="40"/>
                                </a:cubicBezTo>
                                <a:cubicBezTo>
                                  <a:pt x="145" y="38"/>
                                  <a:pt x="143" y="36"/>
                                  <a:pt x="142" y="34"/>
                                </a:cubicBezTo>
                                <a:cubicBezTo>
                                  <a:pt x="140" y="32"/>
                                  <a:pt x="138" y="31"/>
                                  <a:pt x="137" y="29"/>
                                </a:cubicBezTo>
                                <a:cubicBezTo>
                                  <a:pt x="135" y="27"/>
                                  <a:pt x="134" y="26"/>
                                  <a:pt x="132" y="24"/>
                                </a:cubicBezTo>
                                <a:cubicBezTo>
                                  <a:pt x="130" y="22"/>
                                  <a:pt x="127" y="20"/>
                                  <a:pt x="125" y="19"/>
                                </a:cubicBezTo>
                                <a:cubicBezTo>
                                  <a:pt x="123" y="17"/>
                                  <a:pt x="121" y="16"/>
                                  <a:pt x="119" y="15"/>
                                </a:cubicBezTo>
                                <a:cubicBezTo>
                                  <a:pt x="118" y="14"/>
                                  <a:pt x="116" y="13"/>
                                  <a:pt x="115" y="12"/>
                                </a:cubicBezTo>
                                <a:cubicBezTo>
                                  <a:pt x="113" y="11"/>
                                  <a:pt x="111" y="10"/>
                                  <a:pt x="109" y="9"/>
                                </a:cubicBezTo>
                                <a:cubicBezTo>
                                  <a:pt x="106" y="8"/>
                                  <a:pt x="103" y="7"/>
                                  <a:pt x="100" y="6"/>
                                </a:cubicBezTo>
                                <a:cubicBezTo>
                                  <a:pt x="99" y="5"/>
                                  <a:pt x="97" y="5"/>
                                  <a:pt x="96" y="4"/>
                                </a:cubicBezTo>
                                <a:cubicBezTo>
                                  <a:pt x="93" y="3"/>
                                  <a:pt x="90" y="3"/>
                                  <a:pt x="87" y="2"/>
                                </a:cubicBezTo>
                                <a:cubicBezTo>
                                  <a:pt x="85" y="2"/>
                                  <a:pt x="84" y="1"/>
                                  <a:pt x="82" y="1"/>
                                </a:cubicBezTo>
                                <a:cubicBezTo>
                                  <a:pt x="77" y="0"/>
                                  <a:pt x="72" y="0"/>
                                  <a:pt x="67" y="0"/>
                                </a:cubicBezTo>
                                <a:cubicBezTo>
                                  <a:pt x="66" y="0"/>
                                  <a:pt x="64" y="0"/>
                                  <a:pt x="63" y="0"/>
                                </a:cubicBezTo>
                                <a:cubicBezTo>
                                  <a:pt x="61" y="0"/>
                                  <a:pt x="59" y="1"/>
                                  <a:pt x="58" y="1"/>
                                </a:cubicBezTo>
                                <a:cubicBezTo>
                                  <a:pt x="53" y="1"/>
                                  <a:pt x="48" y="2"/>
                                  <a:pt x="43" y="3"/>
                                </a:cubicBezTo>
                                <a:cubicBezTo>
                                  <a:pt x="42" y="4"/>
                                  <a:pt x="40" y="4"/>
                                  <a:pt x="39" y="5"/>
                                </a:cubicBezTo>
                                <a:cubicBezTo>
                                  <a:pt x="36" y="6"/>
                                  <a:pt x="33" y="7"/>
                                  <a:pt x="30" y="8"/>
                                </a:cubicBezTo>
                                <a:cubicBezTo>
                                  <a:pt x="29" y="9"/>
                                  <a:pt x="27" y="9"/>
                                  <a:pt x="26" y="10"/>
                                </a:cubicBezTo>
                                <a:cubicBezTo>
                                  <a:pt x="23" y="11"/>
                                  <a:pt x="20" y="13"/>
                                  <a:pt x="18" y="15"/>
                                </a:cubicBezTo>
                                <a:cubicBezTo>
                                  <a:pt x="12" y="18"/>
                                  <a:pt x="7" y="22"/>
                                  <a:pt x="3" y="26"/>
                                </a:cubicBezTo>
                                <a:cubicBezTo>
                                  <a:pt x="2" y="27"/>
                                  <a:pt x="1" y="28"/>
                                  <a:pt x="0" y="29"/>
                                </a:cubicBezTo>
                                <a:cubicBezTo>
                                  <a:pt x="0" y="43"/>
                                  <a:pt x="0" y="43"/>
                                  <a:pt x="0" y="43"/>
                                </a:cubicBezTo>
                                <a:cubicBezTo>
                                  <a:pt x="15" y="24"/>
                                  <a:pt x="37" y="11"/>
                                  <a:pt x="63" y="10"/>
                                </a:cubicBezTo>
                                <a:cubicBezTo>
                                  <a:pt x="102" y="7"/>
                                  <a:pt x="136" y="31"/>
                                  <a:pt x="149" y="65"/>
                                </a:cubicBezTo>
                                <a:cubicBezTo>
                                  <a:pt x="151" y="70"/>
                                  <a:pt x="153" y="75"/>
                                  <a:pt x="154" y="81"/>
                                </a:cubicBezTo>
                                <a:cubicBezTo>
                                  <a:pt x="154" y="84"/>
                                  <a:pt x="155" y="87"/>
                                  <a:pt x="155" y="91"/>
                                </a:cubicBezTo>
                                <a:cubicBezTo>
                                  <a:pt x="156" y="103"/>
                                  <a:pt x="154" y="115"/>
                                  <a:pt x="150" y="125"/>
                                </a:cubicBezTo>
                                <a:cubicBezTo>
                                  <a:pt x="144" y="141"/>
                                  <a:pt x="134" y="155"/>
                                  <a:pt x="121" y="165"/>
                                </a:cubicBezTo>
                                <a:cubicBezTo>
                                  <a:pt x="109" y="174"/>
                                  <a:pt x="94" y="180"/>
                                  <a:pt x="79" y="182"/>
                                </a:cubicBezTo>
                                <a:cubicBezTo>
                                  <a:pt x="77" y="182"/>
                                  <a:pt x="75" y="183"/>
                                  <a:pt x="73" y="183"/>
                                </a:cubicBezTo>
                                <a:cubicBezTo>
                                  <a:pt x="70" y="183"/>
                                  <a:pt x="66" y="183"/>
                                  <a:pt x="63" y="183"/>
                                </a:cubicBezTo>
                                <a:cubicBezTo>
                                  <a:pt x="42" y="181"/>
                                  <a:pt x="23" y="173"/>
                                  <a:pt x="9" y="159"/>
                                </a:cubicBezTo>
                                <a:cubicBezTo>
                                  <a:pt x="6" y="156"/>
                                  <a:pt x="3" y="153"/>
                                  <a:pt x="0" y="149"/>
                                </a:cubicBezTo>
                                <a:cubicBezTo>
                                  <a:pt x="0" y="164"/>
                                  <a:pt x="0" y="164"/>
                                  <a:pt x="0" y="164"/>
                                </a:cubicBezTo>
                                <a:cubicBezTo>
                                  <a:pt x="1" y="165"/>
                                  <a:pt x="3" y="166"/>
                                  <a:pt x="4" y="168"/>
                                </a:cubicBezTo>
                                <a:cubicBezTo>
                                  <a:pt x="5" y="168"/>
                                  <a:pt x="5" y="168"/>
                                  <a:pt x="5" y="16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5" name="Freeform 54"/>
                        <wps:cNvSpPr>
                          <a:spLocks noEditPoints="1"/>
                        </wps:cNvSpPr>
                        <wps:spPr bwMode="auto">
                          <a:xfrm>
                            <a:off x="3248025" y="276225"/>
                            <a:ext cx="249555" cy="252095"/>
                          </a:xfrm>
                          <a:custGeom>
                            <a:avLst/>
                            <a:gdLst>
                              <a:gd name="T0" fmla="*/ 0 w 109"/>
                              <a:gd name="T1" fmla="*/ 59 h 110"/>
                              <a:gd name="T2" fmla="*/ 15 w 109"/>
                              <a:gd name="T3" fmla="*/ 92 h 110"/>
                              <a:gd name="T4" fmla="*/ 18 w 109"/>
                              <a:gd name="T5" fmla="*/ 96 h 110"/>
                              <a:gd name="T6" fmla="*/ 27 w 109"/>
                              <a:gd name="T7" fmla="*/ 102 h 110"/>
                              <a:gd name="T8" fmla="*/ 31 w 109"/>
                              <a:gd name="T9" fmla="*/ 105 h 110"/>
                              <a:gd name="T10" fmla="*/ 41 w 109"/>
                              <a:gd name="T11" fmla="*/ 108 h 110"/>
                              <a:gd name="T12" fmla="*/ 57 w 109"/>
                              <a:gd name="T13" fmla="*/ 110 h 110"/>
                              <a:gd name="T14" fmla="*/ 73 w 109"/>
                              <a:gd name="T15" fmla="*/ 106 h 110"/>
                              <a:gd name="T16" fmla="*/ 78 w 109"/>
                              <a:gd name="T17" fmla="*/ 104 h 110"/>
                              <a:gd name="T18" fmla="*/ 83 w 109"/>
                              <a:gd name="T19" fmla="*/ 102 h 110"/>
                              <a:gd name="T20" fmla="*/ 87 w 109"/>
                              <a:gd name="T21" fmla="*/ 99 h 110"/>
                              <a:gd name="T22" fmla="*/ 95 w 109"/>
                              <a:gd name="T23" fmla="*/ 92 h 110"/>
                              <a:gd name="T24" fmla="*/ 98 w 109"/>
                              <a:gd name="T25" fmla="*/ 88 h 110"/>
                              <a:gd name="T26" fmla="*/ 103 w 109"/>
                              <a:gd name="T27" fmla="*/ 79 h 110"/>
                              <a:gd name="T28" fmla="*/ 108 w 109"/>
                              <a:gd name="T29" fmla="*/ 62 h 110"/>
                              <a:gd name="T30" fmla="*/ 108 w 109"/>
                              <a:gd name="T31" fmla="*/ 52 h 110"/>
                              <a:gd name="T32" fmla="*/ 51 w 109"/>
                              <a:gd name="T33" fmla="*/ 1 h 110"/>
                              <a:gd name="T34" fmla="*/ 41 w 109"/>
                              <a:gd name="T35" fmla="*/ 3 h 110"/>
                              <a:gd name="T36" fmla="*/ 25 w 109"/>
                              <a:gd name="T37" fmla="*/ 10 h 110"/>
                              <a:gd name="T38" fmla="*/ 3 w 109"/>
                              <a:gd name="T39" fmla="*/ 38 h 110"/>
                              <a:gd name="T40" fmla="*/ 0 w 109"/>
                              <a:gd name="T41" fmla="*/ 59 h 110"/>
                              <a:gd name="T42" fmla="*/ 8 w 109"/>
                              <a:gd name="T43" fmla="*/ 41 h 110"/>
                              <a:gd name="T44" fmla="*/ 30 w 109"/>
                              <a:gd name="T45" fmla="*/ 13 h 110"/>
                              <a:gd name="T46" fmla="*/ 47 w 109"/>
                              <a:gd name="T47" fmla="*/ 7 h 110"/>
                              <a:gd name="T48" fmla="*/ 51 w 109"/>
                              <a:gd name="T49" fmla="*/ 7 h 110"/>
                              <a:gd name="T50" fmla="*/ 103 w 109"/>
                              <a:gd name="T51" fmla="*/ 53 h 110"/>
                              <a:gd name="T52" fmla="*/ 103 w 109"/>
                              <a:gd name="T53" fmla="*/ 57 h 110"/>
                              <a:gd name="T54" fmla="*/ 100 w 109"/>
                              <a:gd name="T55" fmla="*/ 74 h 110"/>
                              <a:gd name="T56" fmla="*/ 75 w 109"/>
                              <a:gd name="T57" fmla="*/ 100 h 110"/>
                              <a:gd name="T58" fmla="*/ 57 w 109"/>
                              <a:gd name="T59" fmla="*/ 105 h 110"/>
                              <a:gd name="T60" fmla="*/ 5 w 109"/>
                              <a:gd name="T61" fmla="*/ 58 h 110"/>
                              <a:gd name="T62" fmla="*/ 8 w 109"/>
                              <a:gd name="T63" fmla="*/ 4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9" h="110">
                                <a:moveTo>
                                  <a:pt x="0" y="59"/>
                                </a:moveTo>
                                <a:cubicBezTo>
                                  <a:pt x="1" y="72"/>
                                  <a:pt x="6" y="84"/>
                                  <a:pt x="15" y="92"/>
                                </a:cubicBezTo>
                                <a:cubicBezTo>
                                  <a:pt x="16" y="94"/>
                                  <a:pt x="17" y="95"/>
                                  <a:pt x="18" y="96"/>
                                </a:cubicBezTo>
                                <a:cubicBezTo>
                                  <a:pt x="21" y="98"/>
                                  <a:pt x="24" y="100"/>
                                  <a:pt x="27" y="102"/>
                                </a:cubicBezTo>
                                <a:cubicBezTo>
                                  <a:pt x="28" y="103"/>
                                  <a:pt x="30" y="104"/>
                                  <a:pt x="31" y="105"/>
                                </a:cubicBezTo>
                                <a:cubicBezTo>
                                  <a:pt x="34" y="106"/>
                                  <a:pt x="38" y="107"/>
                                  <a:pt x="41" y="108"/>
                                </a:cubicBezTo>
                                <a:cubicBezTo>
                                  <a:pt x="46" y="110"/>
                                  <a:pt x="52" y="110"/>
                                  <a:pt x="57" y="110"/>
                                </a:cubicBezTo>
                                <a:cubicBezTo>
                                  <a:pt x="63" y="109"/>
                                  <a:pt x="68" y="108"/>
                                  <a:pt x="73" y="106"/>
                                </a:cubicBezTo>
                                <a:cubicBezTo>
                                  <a:pt x="75" y="106"/>
                                  <a:pt x="77" y="105"/>
                                  <a:pt x="78" y="104"/>
                                </a:cubicBezTo>
                                <a:cubicBezTo>
                                  <a:pt x="80" y="103"/>
                                  <a:pt x="81" y="103"/>
                                  <a:pt x="83" y="102"/>
                                </a:cubicBezTo>
                                <a:cubicBezTo>
                                  <a:pt x="84" y="101"/>
                                  <a:pt x="86" y="100"/>
                                  <a:pt x="87" y="99"/>
                                </a:cubicBezTo>
                                <a:cubicBezTo>
                                  <a:pt x="90" y="97"/>
                                  <a:pt x="93" y="94"/>
                                  <a:pt x="95" y="92"/>
                                </a:cubicBezTo>
                                <a:cubicBezTo>
                                  <a:pt x="96" y="90"/>
                                  <a:pt x="97" y="89"/>
                                  <a:pt x="98" y="88"/>
                                </a:cubicBezTo>
                                <a:cubicBezTo>
                                  <a:pt x="100" y="85"/>
                                  <a:pt x="102" y="82"/>
                                  <a:pt x="103" y="79"/>
                                </a:cubicBezTo>
                                <a:cubicBezTo>
                                  <a:pt x="106" y="73"/>
                                  <a:pt x="107" y="68"/>
                                  <a:pt x="108" y="62"/>
                                </a:cubicBezTo>
                                <a:cubicBezTo>
                                  <a:pt x="108" y="59"/>
                                  <a:pt x="109" y="56"/>
                                  <a:pt x="108" y="52"/>
                                </a:cubicBezTo>
                                <a:cubicBezTo>
                                  <a:pt x="107" y="23"/>
                                  <a:pt x="81" y="0"/>
                                  <a:pt x="51" y="1"/>
                                </a:cubicBezTo>
                                <a:cubicBezTo>
                                  <a:pt x="48" y="2"/>
                                  <a:pt x="45" y="2"/>
                                  <a:pt x="41" y="3"/>
                                </a:cubicBezTo>
                                <a:cubicBezTo>
                                  <a:pt x="36" y="4"/>
                                  <a:pt x="30" y="7"/>
                                  <a:pt x="25" y="10"/>
                                </a:cubicBezTo>
                                <a:cubicBezTo>
                                  <a:pt x="15" y="16"/>
                                  <a:pt x="7" y="26"/>
                                  <a:pt x="3" y="38"/>
                                </a:cubicBezTo>
                                <a:cubicBezTo>
                                  <a:pt x="1" y="44"/>
                                  <a:pt x="0" y="51"/>
                                  <a:pt x="0" y="59"/>
                                </a:cubicBezTo>
                                <a:close/>
                                <a:moveTo>
                                  <a:pt x="8" y="41"/>
                                </a:moveTo>
                                <a:cubicBezTo>
                                  <a:pt x="11" y="29"/>
                                  <a:pt x="19" y="19"/>
                                  <a:pt x="30" y="13"/>
                                </a:cubicBezTo>
                                <a:cubicBezTo>
                                  <a:pt x="35" y="10"/>
                                  <a:pt x="41" y="8"/>
                                  <a:pt x="47" y="7"/>
                                </a:cubicBezTo>
                                <a:cubicBezTo>
                                  <a:pt x="49" y="7"/>
                                  <a:pt x="50" y="7"/>
                                  <a:pt x="51" y="7"/>
                                </a:cubicBezTo>
                                <a:cubicBezTo>
                                  <a:pt x="78" y="5"/>
                                  <a:pt x="102" y="26"/>
                                  <a:pt x="103" y="53"/>
                                </a:cubicBezTo>
                                <a:cubicBezTo>
                                  <a:pt x="103" y="54"/>
                                  <a:pt x="103" y="55"/>
                                  <a:pt x="103" y="57"/>
                                </a:cubicBezTo>
                                <a:cubicBezTo>
                                  <a:pt x="103" y="63"/>
                                  <a:pt x="102" y="69"/>
                                  <a:pt x="100" y="74"/>
                                </a:cubicBezTo>
                                <a:cubicBezTo>
                                  <a:pt x="95" y="86"/>
                                  <a:pt x="86" y="95"/>
                                  <a:pt x="75" y="100"/>
                                </a:cubicBezTo>
                                <a:cubicBezTo>
                                  <a:pt x="69" y="103"/>
                                  <a:pt x="63" y="104"/>
                                  <a:pt x="57" y="105"/>
                                </a:cubicBezTo>
                                <a:cubicBezTo>
                                  <a:pt x="30" y="106"/>
                                  <a:pt x="7" y="85"/>
                                  <a:pt x="5" y="58"/>
                                </a:cubicBezTo>
                                <a:cubicBezTo>
                                  <a:pt x="5" y="52"/>
                                  <a:pt x="6" y="46"/>
                                  <a:pt x="8" y="41"/>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6" name="Freeform 55"/>
                        <wps:cNvSpPr>
                          <a:spLocks/>
                        </wps:cNvSpPr>
                        <wps:spPr bwMode="auto">
                          <a:xfrm>
                            <a:off x="590550" y="2028825"/>
                            <a:ext cx="371475" cy="371475"/>
                          </a:xfrm>
                          <a:custGeom>
                            <a:avLst/>
                            <a:gdLst>
                              <a:gd name="T0" fmla="*/ 161 w 162"/>
                              <a:gd name="T1" fmla="*/ 69 h 162"/>
                              <a:gd name="T2" fmla="*/ 158 w 162"/>
                              <a:gd name="T3" fmla="*/ 59 h 162"/>
                              <a:gd name="T4" fmla="*/ 156 w 162"/>
                              <a:gd name="T5" fmla="*/ 53 h 162"/>
                              <a:gd name="T6" fmla="*/ 153 w 162"/>
                              <a:gd name="T7" fmla="*/ 46 h 162"/>
                              <a:gd name="T8" fmla="*/ 149 w 162"/>
                              <a:gd name="T9" fmla="*/ 39 h 162"/>
                              <a:gd name="T10" fmla="*/ 145 w 162"/>
                              <a:gd name="T11" fmla="*/ 33 h 162"/>
                              <a:gd name="T12" fmla="*/ 140 w 162"/>
                              <a:gd name="T13" fmla="*/ 27 h 162"/>
                              <a:gd name="T14" fmla="*/ 137 w 162"/>
                              <a:gd name="T15" fmla="*/ 24 h 162"/>
                              <a:gd name="T16" fmla="*/ 76 w 162"/>
                              <a:gd name="T17" fmla="*/ 1 h 162"/>
                              <a:gd name="T18" fmla="*/ 18 w 162"/>
                              <a:gd name="T19" fmla="*/ 31 h 162"/>
                              <a:gd name="T20" fmla="*/ 16 w 162"/>
                              <a:gd name="T21" fmla="*/ 34 h 162"/>
                              <a:gd name="T22" fmla="*/ 11 w 162"/>
                              <a:gd name="T23" fmla="*/ 41 h 162"/>
                              <a:gd name="T24" fmla="*/ 8 w 162"/>
                              <a:gd name="T25" fmla="*/ 47 h 162"/>
                              <a:gd name="T26" fmla="*/ 7 w 162"/>
                              <a:gd name="T27" fmla="*/ 50 h 162"/>
                              <a:gd name="T28" fmla="*/ 5 w 162"/>
                              <a:gd name="T29" fmla="*/ 55 h 162"/>
                              <a:gd name="T30" fmla="*/ 2 w 162"/>
                              <a:gd name="T31" fmla="*/ 62 h 162"/>
                              <a:gd name="T32" fmla="*/ 0 w 162"/>
                              <a:gd name="T33" fmla="*/ 78 h 162"/>
                              <a:gd name="T34" fmla="*/ 0 w 162"/>
                              <a:gd name="T35" fmla="*/ 78 h 162"/>
                              <a:gd name="T36" fmla="*/ 0 w 162"/>
                              <a:gd name="T37" fmla="*/ 86 h 162"/>
                              <a:gd name="T38" fmla="*/ 1 w 162"/>
                              <a:gd name="T39" fmla="*/ 94 h 162"/>
                              <a:gd name="T40" fmla="*/ 7 w 162"/>
                              <a:gd name="T41" fmla="*/ 114 h 162"/>
                              <a:gd name="T42" fmla="*/ 8 w 162"/>
                              <a:gd name="T43" fmla="*/ 117 h 162"/>
                              <a:gd name="T44" fmla="*/ 15 w 162"/>
                              <a:gd name="T45" fmla="*/ 128 h 162"/>
                              <a:gd name="T46" fmla="*/ 22 w 162"/>
                              <a:gd name="T47" fmla="*/ 124 h 162"/>
                              <a:gd name="T48" fmla="*/ 9 w 162"/>
                              <a:gd name="T49" fmla="*/ 97 h 162"/>
                              <a:gd name="T50" fmla="*/ 8 w 162"/>
                              <a:gd name="T51" fmla="*/ 86 h 162"/>
                              <a:gd name="T52" fmla="*/ 8 w 162"/>
                              <a:gd name="T53" fmla="*/ 81 h 162"/>
                              <a:gd name="T54" fmla="*/ 14 w 162"/>
                              <a:gd name="T55" fmla="*/ 52 h 162"/>
                              <a:gd name="T56" fmla="*/ 77 w 162"/>
                              <a:gd name="T57" fmla="*/ 9 h 162"/>
                              <a:gd name="T58" fmla="*/ 151 w 162"/>
                              <a:gd name="T59" fmla="*/ 60 h 162"/>
                              <a:gd name="T60" fmla="*/ 154 w 162"/>
                              <a:gd name="T61" fmla="*/ 77 h 162"/>
                              <a:gd name="T62" fmla="*/ 153 w 162"/>
                              <a:gd name="T63" fmla="*/ 89 h 162"/>
                              <a:gd name="T64" fmla="*/ 150 w 162"/>
                              <a:gd name="T65" fmla="*/ 105 h 162"/>
                              <a:gd name="T66" fmla="*/ 85 w 162"/>
                              <a:gd name="T67" fmla="*/ 155 h 162"/>
                              <a:gd name="T68" fmla="*/ 85 w 162"/>
                              <a:gd name="T69" fmla="*/ 155 h 162"/>
                              <a:gd name="T70" fmla="*/ 87 w 162"/>
                              <a:gd name="T71" fmla="*/ 162 h 162"/>
                              <a:gd name="T72" fmla="*/ 157 w 162"/>
                              <a:gd name="T73" fmla="*/ 109 h 162"/>
                              <a:gd name="T74" fmla="*/ 158 w 162"/>
                              <a:gd name="T75" fmla="*/ 105 h 162"/>
                              <a:gd name="T76" fmla="*/ 159 w 162"/>
                              <a:gd name="T77" fmla="*/ 103 h 162"/>
                              <a:gd name="T78" fmla="*/ 161 w 162"/>
                              <a:gd name="T79" fmla="*/ 88 h 162"/>
                              <a:gd name="T80" fmla="*/ 161 w 162"/>
                              <a:gd name="T81" fmla="*/ 77 h 162"/>
                              <a:gd name="T82" fmla="*/ 161 w 162"/>
                              <a:gd name="T83" fmla="*/ 69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2" h="162">
                                <a:moveTo>
                                  <a:pt x="161" y="69"/>
                                </a:moveTo>
                                <a:cubicBezTo>
                                  <a:pt x="160" y="65"/>
                                  <a:pt x="159" y="62"/>
                                  <a:pt x="158" y="59"/>
                                </a:cubicBezTo>
                                <a:cubicBezTo>
                                  <a:pt x="158" y="57"/>
                                  <a:pt x="157" y="55"/>
                                  <a:pt x="156" y="53"/>
                                </a:cubicBezTo>
                                <a:cubicBezTo>
                                  <a:pt x="156" y="51"/>
                                  <a:pt x="154" y="48"/>
                                  <a:pt x="153" y="46"/>
                                </a:cubicBezTo>
                                <a:cubicBezTo>
                                  <a:pt x="152" y="44"/>
                                  <a:pt x="151" y="41"/>
                                  <a:pt x="149" y="39"/>
                                </a:cubicBezTo>
                                <a:cubicBezTo>
                                  <a:pt x="148" y="37"/>
                                  <a:pt x="147" y="35"/>
                                  <a:pt x="145" y="33"/>
                                </a:cubicBezTo>
                                <a:cubicBezTo>
                                  <a:pt x="143" y="31"/>
                                  <a:pt x="142" y="29"/>
                                  <a:pt x="140" y="27"/>
                                </a:cubicBezTo>
                                <a:cubicBezTo>
                                  <a:pt x="139" y="26"/>
                                  <a:pt x="138" y="25"/>
                                  <a:pt x="137" y="24"/>
                                </a:cubicBezTo>
                                <a:cubicBezTo>
                                  <a:pt x="122" y="9"/>
                                  <a:pt x="100" y="0"/>
                                  <a:pt x="76" y="1"/>
                                </a:cubicBezTo>
                                <a:cubicBezTo>
                                  <a:pt x="52" y="2"/>
                                  <a:pt x="32" y="14"/>
                                  <a:pt x="18" y="31"/>
                                </a:cubicBezTo>
                                <a:cubicBezTo>
                                  <a:pt x="17" y="32"/>
                                  <a:pt x="16" y="33"/>
                                  <a:pt x="16" y="34"/>
                                </a:cubicBezTo>
                                <a:cubicBezTo>
                                  <a:pt x="14" y="36"/>
                                  <a:pt x="13" y="38"/>
                                  <a:pt x="11" y="41"/>
                                </a:cubicBezTo>
                                <a:cubicBezTo>
                                  <a:pt x="10" y="43"/>
                                  <a:pt x="9" y="45"/>
                                  <a:pt x="8" y="47"/>
                                </a:cubicBezTo>
                                <a:cubicBezTo>
                                  <a:pt x="7" y="48"/>
                                  <a:pt x="7" y="49"/>
                                  <a:pt x="7" y="50"/>
                                </a:cubicBezTo>
                                <a:cubicBezTo>
                                  <a:pt x="6" y="51"/>
                                  <a:pt x="5" y="53"/>
                                  <a:pt x="5" y="55"/>
                                </a:cubicBezTo>
                                <a:cubicBezTo>
                                  <a:pt x="4" y="57"/>
                                  <a:pt x="3" y="60"/>
                                  <a:pt x="2" y="62"/>
                                </a:cubicBezTo>
                                <a:cubicBezTo>
                                  <a:pt x="1" y="67"/>
                                  <a:pt x="0" y="73"/>
                                  <a:pt x="0" y="78"/>
                                </a:cubicBezTo>
                                <a:cubicBezTo>
                                  <a:pt x="0" y="78"/>
                                  <a:pt x="0" y="78"/>
                                  <a:pt x="0" y="78"/>
                                </a:cubicBezTo>
                                <a:cubicBezTo>
                                  <a:pt x="0" y="81"/>
                                  <a:pt x="0" y="84"/>
                                  <a:pt x="0" y="86"/>
                                </a:cubicBezTo>
                                <a:cubicBezTo>
                                  <a:pt x="0" y="89"/>
                                  <a:pt x="1" y="92"/>
                                  <a:pt x="1" y="94"/>
                                </a:cubicBezTo>
                                <a:cubicBezTo>
                                  <a:pt x="2" y="101"/>
                                  <a:pt x="4" y="108"/>
                                  <a:pt x="7" y="114"/>
                                </a:cubicBezTo>
                                <a:cubicBezTo>
                                  <a:pt x="7" y="115"/>
                                  <a:pt x="8" y="116"/>
                                  <a:pt x="8" y="117"/>
                                </a:cubicBezTo>
                                <a:cubicBezTo>
                                  <a:pt x="10" y="121"/>
                                  <a:pt x="12" y="125"/>
                                  <a:pt x="15" y="128"/>
                                </a:cubicBezTo>
                                <a:cubicBezTo>
                                  <a:pt x="17" y="127"/>
                                  <a:pt x="19" y="125"/>
                                  <a:pt x="22" y="124"/>
                                </a:cubicBezTo>
                                <a:cubicBezTo>
                                  <a:pt x="16" y="116"/>
                                  <a:pt x="12" y="107"/>
                                  <a:pt x="9" y="97"/>
                                </a:cubicBezTo>
                                <a:cubicBezTo>
                                  <a:pt x="9" y="93"/>
                                  <a:pt x="8" y="90"/>
                                  <a:pt x="8" y="86"/>
                                </a:cubicBezTo>
                                <a:cubicBezTo>
                                  <a:pt x="8" y="84"/>
                                  <a:pt x="8" y="83"/>
                                  <a:pt x="8" y="81"/>
                                </a:cubicBezTo>
                                <a:cubicBezTo>
                                  <a:pt x="8" y="71"/>
                                  <a:pt x="10" y="61"/>
                                  <a:pt x="14" y="52"/>
                                </a:cubicBezTo>
                                <a:cubicBezTo>
                                  <a:pt x="25" y="28"/>
                                  <a:pt x="48" y="10"/>
                                  <a:pt x="77" y="9"/>
                                </a:cubicBezTo>
                                <a:cubicBezTo>
                                  <a:pt x="111" y="7"/>
                                  <a:pt x="141" y="29"/>
                                  <a:pt x="151" y="60"/>
                                </a:cubicBezTo>
                                <a:cubicBezTo>
                                  <a:pt x="152" y="66"/>
                                  <a:pt x="153" y="71"/>
                                  <a:pt x="154" y="77"/>
                                </a:cubicBezTo>
                                <a:cubicBezTo>
                                  <a:pt x="154" y="81"/>
                                  <a:pt x="154" y="85"/>
                                  <a:pt x="153" y="89"/>
                                </a:cubicBezTo>
                                <a:cubicBezTo>
                                  <a:pt x="153" y="95"/>
                                  <a:pt x="152" y="100"/>
                                  <a:pt x="150" y="105"/>
                                </a:cubicBezTo>
                                <a:cubicBezTo>
                                  <a:pt x="141" y="132"/>
                                  <a:pt x="116" y="153"/>
                                  <a:pt x="85" y="155"/>
                                </a:cubicBezTo>
                                <a:cubicBezTo>
                                  <a:pt x="85" y="155"/>
                                  <a:pt x="85" y="155"/>
                                  <a:pt x="85" y="155"/>
                                </a:cubicBezTo>
                                <a:cubicBezTo>
                                  <a:pt x="86" y="157"/>
                                  <a:pt x="87" y="160"/>
                                  <a:pt x="87" y="162"/>
                                </a:cubicBezTo>
                                <a:cubicBezTo>
                                  <a:pt x="120" y="160"/>
                                  <a:pt x="147" y="138"/>
                                  <a:pt x="157" y="109"/>
                                </a:cubicBezTo>
                                <a:cubicBezTo>
                                  <a:pt x="157" y="107"/>
                                  <a:pt x="158" y="106"/>
                                  <a:pt x="158" y="105"/>
                                </a:cubicBezTo>
                                <a:cubicBezTo>
                                  <a:pt x="158" y="104"/>
                                  <a:pt x="158" y="104"/>
                                  <a:pt x="159" y="103"/>
                                </a:cubicBezTo>
                                <a:cubicBezTo>
                                  <a:pt x="160" y="98"/>
                                  <a:pt x="161" y="93"/>
                                  <a:pt x="161" y="88"/>
                                </a:cubicBezTo>
                                <a:cubicBezTo>
                                  <a:pt x="162" y="84"/>
                                  <a:pt x="162" y="81"/>
                                  <a:pt x="161" y="77"/>
                                </a:cubicBezTo>
                                <a:cubicBezTo>
                                  <a:pt x="161" y="74"/>
                                  <a:pt x="161" y="71"/>
                                  <a:pt x="161" y="69"/>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7" name="Freeform 56"/>
                        <wps:cNvSpPr>
                          <a:spLocks noEditPoints="1"/>
                        </wps:cNvSpPr>
                        <wps:spPr bwMode="auto">
                          <a:xfrm>
                            <a:off x="600075" y="2333625"/>
                            <a:ext cx="156210" cy="158115"/>
                          </a:xfrm>
                          <a:custGeom>
                            <a:avLst/>
                            <a:gdLst>
                              <a:gd name="T0" fmla="*/ 67 w 68"/>
                              <a:gd name="T1" fmla="*/ 27 h 69"/>
                              <a:gd name="T2" fmla="*/ 64 w 68"/>
                              <a:gd name="T3" fmla="*/ 20 h 69"/>
                              <a:gd name="T4" fmla="*/ 64 w 68"/>
                              <a:gd name="T5" fmla="*/ 19 h 69"/>
                              <a:gd name="T6" fmla="*/ 61 w 68"/>
                              <a:gd name="T7" fmla="*/ 14 h 69"/>
                              <a:gd name="T8" fmla="*/ 57 w 68"/>
                              <a:gd name="T9" fmla="*/ 9 h 69"/>
                              <a:gd name="T10" fmla="*/ 32 w 68"/>
                              <a:gd name="T11" fmla="*/ 1 h 69"/>
                              <a:gd name="T12" fmla="*/ 28 w 68"/>
                              <a:gd name="T13" fmla="*/ 2 h 69"/>
                              <a:gd name="T14" fmla="*/ 19 w 68"/>
                              <a:gd name="T15" fmla="*/ 4 h 69"/>
                              <a:gd name="T16" fmla="*/ 9 w 68"/>
                              <a:gd name="T17" fmla="*/ 12 h 69"/>
                              <a:gd name="T18" fmla="*/ 8 w 68"/>
                              <a:gd name="T19" fmla="*/ 13 h 69"/>
                              <a:gd name="T20" fmla="*/ 0 w 68"/>
                              <a:gd name="T21" fmla="*/ 37 h 69"/>
                              <a:gd name="T22" fmla="*/ 12 w 68"/>
                              <a:gd name="T23" fmla="*/ 60 h 69"/>
                              <a:gd name="T24" fmla="*/ 17 w 68"/>
                              <a:gd name="T25" fmla="*/ 64 h 69"/>
                              <a:gd name="T26" fmla="*/ 20 w 68"/>
                              <a:gd name="T27" fmla="*/ 65 h 69"/>
                              <a:gd name="T28" fmla="*/ 36 w 68"/>
                              <a:gd name="T29" fmla="*/ 69 h 69"/>
                              <a:gd name="T30" fmla="*/ 52 w 68"/>
                              <a:gd name="T31" fmla="*/ 64 h 69"/>
                              <a:gd name="T32" fmla="*/ 55 w 68"/>
                              <a:gd name="T33" fmla="*/ 62 h 69"/>
                              <a:gd name="T34" fmla="*/ 59 w 68"/>
                              <a:gd name="T35" fmla="*/ 57 h 69"/>
                              <a:gd name="T36" fmla="*/ 65 w 68"/>
                              <a:gd name="T37" fmla="*/ 49 h 69"/>
                              <a:gd name="T38" fmla="*/ 67 w 68"/>
                              <a:gd name="T39" fmla="*/ 43 h 69"/>
                              <a:gd name="T40" fmla="*/ 67 w 68"/>
                              <a:gd name="T41" fmla="*/ 42 h 69"/>
                              <a:gd name="T42" fmla="*/ 68 w 68"/>
                              <a:gd name="T43" fmla="*/ 33 h 69"/>
                              <a:gd name="T44" fmla="*/ 68 w 68"/>
                              <a:gd name="T45" fmla="*/ 29 h 69"/>
                              <a:gd name="T46" fmla="*/ 67 w 68"/>
                              <a:gd name="T47" fmla="*/ 27 h 69"/>
                              <a:gd name="T48" fmla="*/ 64 w 68"/>
                              <a:gd name="T49" fmla="*/ 41 h 69"/>
                              <a:gd name="T50" fmla="*/ 36 w 68"/>
                              <a:gd name="T51" fmla="*/ 65 h 69"/>
                              <a:gd name="T52" fmla="*/ 3 w 68"/>
                              <a:gd name="T53" fmla="*/ 37 h 69"/>
                              <a:gd name="T54" fmla="*/ 10 w 68"/>
                              <a:gd name="T55" fmla="*/ 16 h 69"/>
                              <a:gd name="T56" fmla="*/ 22 w 68"/>
                              <a:gd name="T57" fmla="*/ 7 h 69"/>
                              <a:gd name="T58" fmla="*/ 31 w 68"/>
                              <a:gd name="T59" fmla="*/ 4 h 69"/>
                              <a:gd name="T60" fmla="*/ 32 w 68"/>
                              <a:gd name="T61" fmla="*/ 4 h 69"/>
                              <a:gd name="T62" fmla="*/ 59 w 68"/>
                              <a:gd name="T63" fmla="*/ 18 h 69"/>
                              <a:gd name="T64" fmla="*/ 64 w 68"/>
                              <a:gd name="T65" fmla="*/ 26 h 69"/>
                              <a:gd name="T66" fmla="*/ 65 w 68"/>
                              <a:gd name="T67" fmla="*/ 33 h 69"/>
                              <a:gd name="T68" fmla="*/ 64 w 68"/>
                              <a:gd name="T69" fmla="*/ 4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8" h="69">
                                <a:moveTo>
                                  <a:pt x="67" y="27"/>
                                </a:moveTo>
                                <a:cubicBezTo>
                                  <a:pt x="66" y="24"/>
                                  <a:pt x="66" y="22"/>
                                  <a:pt x="64" y="20"/>
                                </a:cubicBezTo>
                                <a:cubicBezTo>
                                  <a:pt x="64" y="19"/>
                                  <a:pt x="64" y="19"/>
                                  <a:pt x="64" y="19"/>
                                </a:cubicBezTo>
                                <a:cubicBezTo>
                                  <a:pt x="63" y="17"/>
                                  <a:pt x="62" y="16"/>
                                  <a:pt x="61" y="14"/>
                                </a:cubicBezTo>
                                <a:cubicBezTo>
                                  <a:pt x="60" y="13"/>
                                  <a:pt x="58" y="11"/>
                                  <a:pt x="57" y="9"/>
                                </a:cubicBezTo>
                                <a:cubicBezTo>
                                  <a:pt x="50" y="4"/>
                                  <a:pt x="41" y="0"/>
                                  <a:pt x="32" y="1"/>
                                </a:cubicBezTo>
                                <a:cubicBezTo>
                                  <a:pt x="31" y="1"/>
                                  <a:pt x="29" y="1"/>
                                  <a:pt x="28" y="2"/>
                                </a:cubicBezTo>
                                <a:cubicBezTo>
                                  <a:pt x="25" y="2"/>
                                  <a:pt x="22" y="3"/>
                                  <a:pt x="19" y="4"/>
                                </a:cubicBezTo>
                                <a:cubicBezTo>
                                  <a:pt x="15" y="6"/>
                                  <a:pt x="12" y="9"/>
                                  <a:pt x="9" y="12"/>
                                </a:cubicBezTo>
                                <a:cubicBezTo>
                                  <a:pt x="8" y="13"/>
                                  <a:pt x="8" y="13"/>
                                  <a:pt x="8" y="13"/>
                                </a:cubicBezTo>
                                <a:cubicBezTo>
                                  <a:pt x="3" y="20"/>
                                  <a:pt x="0" y="28"/>
                                  <a:pt x="0" y="37"/>
                                </a:cubicBezTo>
                                <a:cubicBezTo>
                                  <a:pt x="1" y="46"/>
                                  <a:pt x="5" y="54"/>
                                  <a:pt x="12" y="60"/>
                                </a:cubicBezTo>
                                <a:cubicBezTo>
                                  <a:pt x="13" y="62"/>
                                  <a:pt x="15" y="63"/>
                                  <a:pt x="17" y="64"/>
                                </a:cubicBezTo>
                                <a:cubicBezTo>
                                  <a:pt x="18" y="65"/>
                                  <a:pt x="19" y="65"/>
                                  <a:pt x="20" y="65"/>
                                </a:cubicBezTo>
                                <a:cubicBezTo>
                                  <a:pt x="25" y="68"/>
                                  <a:pt x="30" y="69"/>
                                  <a:pt x="36" y="69"/>
                                </a:cubicBezTo>
                                <a:cubicBezTo>
                                  <a:pt x="42" y="68"/>
                                  <a:pt x="47" y="66"/>
                                  <a:pt x="52" y="64"/>
                                </a:cubicBezTo>
                                <a:cubicBezTo>
                                  <a:pt x="53" y="63"/>
                                  <a:pt x="54" y="62"/>
                                  <a:pt x="55" y="62"/>
                                </a:cubicBezTo>
                                <a:cubicBezTo>
                                  <a:pt x="56" y="60"/>
                                  <a:pt x="58" y="59"/>
                                  <a:pt x="59" y="57"/>
                                </a:cubicBezTo>
                                <a:cubicBezTo>
                                  <a:pt x="62" y="55"/>
                                  <a:pt x="63" y="52"/>
                                  <a:pt x="65" y="49"/>
                                </a:cubicBezTo>
                                <a:cubicBezTo>
                                  <a:pt x="66" y="47"/>
                                  <a:pt x="66" y="45"/>
                                  <a:pt x="67" y="43"/>
                                </a:cubicBezTo>
                                <a:cubicBezTo>
                                  <a:pt x="67" y="43"/>
                                  <a:pt x="67" y="42"/>
                                  <a:pt x="67" y="42"/>
                                </a:cubicBezTo>
                                <a:cubicBezTo>
                                  <a:pt x="68" y="39"/>
                                  <a:pt x="68" y="36"/>
                                  <a:pt x="68" y="33"/>
                                </a:cubicBezTo>
                                <a:cubicBezTo>
                                  <a:pt x="68" y="32"/>
                                  <a:pt x="68" y="30"/>
                                  <a:pt x="68" y="29"/>
                                </a:cubicBezTo>
                                <a:cubicBezTo>
                                  <a:pt x="67" y="29"/>
                                  <a:pt x="67" y="28"/>
                                  <a:pt x="67" y="27"/>
                                </a:cubicBezTo>
                                <a:close/>
                                <a:moveTo>
                                  <a:pt x="64" y="41"/>
                                </a:moveTo>
                                <a:cubicBezTo>
                                  <a:pt x="61" y="54"/>
                                  <a:pt x="50" y="65"/>
                                  <a:pt x="36" y="65"/>
                                </a:cubicBezTo>
                                <a:cubicBezTo>
                                  <a:pt x="19" y="66"/>
                                  <a:pt x="4" y="53"/>
                                  <a:pt x="3" y="37"/>
                                </a:cubicBezTo>
                                <a:cubicBezTo>
                                  <a:pt x="3" y="29"/>
                                  <a:pt x="6" y="21"/>
                                  <a:pt x="10" y="16"/>
                                </a:cubicBezTo>
                                <a:cubicBezTo>
                                  <a:pt x="13" y="12"/>
                                  <a:pt x="17" y="9"/>
                                  <a:pt x="22" y="7"/>
                                </a:cubicBezTo>
                                <a:cubicBezTo>
                                  <a:pt x="25" y="5"/>
                                  <a:pt x="28" y="5"/>
                                  <a:pt x="31" y="4"/>
                                </a:cubicBezTo>
                                <a:cubicBezTo>
                                  <a:pt x="32" y="4"/>
                                  <a:pt x="32" y="4"/>
                                  <a:pt x="32" y="4"/>
                                </a:cubicBezTo>
                                <a:cubicBezTo>
                                  <a:pt x="43" y="4"/>
                                  <a:pt x="54" y="9"/>
                                  <a:pt x="59" y="18"/>
                                </a:cubicBezTo>
                                <a:cubicBezTo>
                                  <a:pt x="61" y="20"/>
                                  <a:pt x="63" y="23"/>
                                  <a:pt x="64" y="26"/>
                                </a:cubicBezTo>
                                <a:cubicBezTo>
                                  <a:pt x="64" y="29"/>
                                  <a:pt x="65" y="31"/>
                                  <a:pt x="65" y="33"/>
                                </a:cubicBezTo>
                                <a:cubicBezTo>
                                  <a:pt x="65" y="36"/>
                                  <a:pt x="65" y="39"/>
                                  <a:pt x="64" y="41"/>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8" name="Freeform 57"/>
                        <wps:cNvSpPr>
                          <a:spLocks noEditPoints="1"/>
                        </wps:cNvSpPr>
                        <wps:spPr bwMode="auto">
                          <a:xfrm>
                            <a:off x="4267200" y="400050"/>
                            <a:ext cx="623570" cy="623570"/>
                          </a:xfrm>
                          <a:custGeom>
                            <a:avLst/>
                            <a:gdLst>
                              <a:gd name="T0" fmla="*/ 136 w 272"/>
                              <a:gd name="T1" fmla="*/ 0 h 272"/>
                              <a:gd name="T2" fmla="*/ 0 w 272"/>
                              <a:gd name="T3" fmla="*/ 136 h 272"/>
                              <a:gd name="T4" fmla="*/ 136 w 272"/>
                              <a:gd name="T5" fmla="*/ 272 h 272"/>
                              <a:gd name="T6" fmla="*/ 272 w 272"/>
                              <a:gd name="T7" fmla="*/ 136 h 272"/>
                              <a:gd name="T8" fmla="*/ 136 w 272"/>
                              <a:gd name="T9" fmla="*/ 0 h 272"/>
                              <a:gd name="T10" fmla="*/ 136 w 272"/>
                              <a:gd name="T11" fmla="*/ 262 h 272"/>
                              <a:gd name="T12" fmla="*/ 10 w 272"/>
                              <a:gd name="T13" fmla="*/ 136 h 272"/>
                              <a:gd name="T14" fmla="*/ 136 w 272"/>
                              <a:gd name="T15" fmla="*/ 10 h 272"/>
                              <a:gd name="T16" fmla="*/ 261 w 272"/>
                              <a:gd name="T17" fmla="*/ 136 h 272"/>
                              <a:gd name="T18" fmla="*/ 136 w 272"/>
                              <a:gd name="T19" fmla="*/ 26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2" h="272">
                                <a:moveTo>
                                  <a:pt x="136" y="0"/>
                                </a:moveTo>
                                <a:cubicBezTo>
                                  <a:pt x="61" y="0"/>
                                  <a:pt x="0" y="61"/>
                                  <a:pt x="0" y="136"/>
                                </a:cubicBezTo>
                                <a:cubicBezTo>
                                  <a:pt x="0" y="211"/>
                                  <a:pt x="61" y="272"/>
                                  <a:pt x="136" y="272"/>
                                </a:cubicBezTo>
                                <a:cubicBezTo>
                                  <a:pt x="211" y="272"/>
                                  <a:pt x="272" y="211"/>
                                  <a:pt x="272" y="136"/>
                                </a:cubicBezTo>
                                <a:cubicBezTo>
                                  <a:pt x="272" y="61"/>
                                  <a:pt x="211" y="0"/>
                                  <a:pt x="136" y="0"/>
                                </a:cubicBezTo>
                                <a:close/>
                                <a:moveTo>
                                  <a:pt x="136" y="262"/>
                                </a:moveTo>
                                <a:cubicBezTo>
                                  <a:pt x="66" y="262"/>
                                  <a:pt x="10" y="205"/>
                                  <a:pt x="10" y="136"/>
                                </a:cubicBezTo>
                                <a:cubicBezTo>
                                  <a:pt x="10" y="67"/>
                                  <a:pt x="66" y="10"/>
                                  <a:pt x="136" y="10"/>
                                </a:cubicBezTo>
                                <a:cubicBezTo>
                                  <a:pt x="205" y="10"/>
                                  <a:pt x="261" y="67"/>
                                  <a:pt x="261" y="136"/>
                                </a:cubicBezTo>
                                <a:cubicBezTo>
                                  <a:pt x="261" y="205"/>
                                  <a:pt x="205" y="262"/>
                                  <a:pt x="136" y="262"/>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89" name="Freeform 58"/>
                        <wps:cNvSpPr>
                          <a:spLocks/>
                        </wps:cNvSpPr>
                        <wps:spPr bwMode="auto">
                          <a:xfrm>
                            <a:off x="4371975" y="581025"/>
                            <a:ext cx="183515" cy="215900"/>
                          </a:xfrm>
                          <a:custGeom>
                            <a:avLst/>
                            <a:gdLst>
                              <a:gd name="T0" fmla="*/ 59 w 80"/>
                              <a:gd name="T1" fmla="*/ 0 h 94"/>
                              <a:gd name="T2" fmla="*/ 42 w 80"/>
                              <a:gd name="T3" fmla="*/ 4 h 94"/>
                              <a:gd name="T4" fmla="*/ 29 w 80"/>
                              <a:gd name="T5" fmla="*/ 13 h 94"/>
                              <a:gd name="T6" fmla="*/ 28 w 80"/>
                              <a:gd name="T7" fmla="*/ 2 h 94"/>
                              <a:gd name="T8" fmla="*/ 0 w 80"/>
                              <a:gd name="T9" fmla="*/ 2 h 94"/>
                              <a:gd name="T10" fmla="*/ 0 w 80"/>
                              <a:gd name="T11" fmla="*/ 13 h 94"/>
                              <a:gd name="T12" fmla="*/ 6 w 80"/>
                              <a:gd name="T13" fmla="*/ 14 h 94"/>
                              <a:gd name="T14" fmla="*/ 13 w 80"/>
                              <a:gd name="T15" fmla="*/ 16 h 94"/>
                              <a:gd name="T16" fmla="*/ 13 w 80"/>
                              <a:gd name="T17" fmla="*/ 79 h 94"/>
                              <a:gd name="T18" fmla="*/ 1 w 80"/>
                              <a:gd name="T19" fmla="*/ 86 h 94"/>
                              <a:gd name="T20" fmla="*/ 1 w 80"/>
                              <a:gd name="T21" fmla="*/ 94 h 94"/>
                              <a:gd name="T22" fmla="*/ 43 w 80"/>
                              <a:gd name="T23" fmla="*/ 94 h 94"/>
                              <a:gd name="T24" fmla="*/ 43 w 80"/>
                              <a:gd name="T25" fmla="*/ 86 h 94"/>
                              <a:gd name="T26" fmla="*/ 32 w 80"/>
                              <a:gd name="T27" fmla="*/ 80 h 94"/>
                              <a:gd name="T28" fmla="*/ 33 w 80"/>
                              <a:gd name="T29" fmla="*/ 29 h 94"/>
                              <a:gd name="T30" fmla="*/ 39 w 80"/>
                              <a:gd name="T31" fmla="*/ 18 h 94"/>
                              <a:gd name="T32" fmla="*/ 56 w 80"/>
                              <a:gd name="T33" fmla="*/ 13 h 94"/>
                              <a:gd name="T34" fmla="*/ 60 w 80"/>
                              <a:gd name="T35" fmla="*/ 14 h 94"/>
                              <a:gd name="T36" fmla="*/ 80 w 80"/>
                              <a:gd name="T37" fmla="*/ 6 h 94"/>
                              <a:gd name="T38" fmla="*/ 59 w 80"/>
                              <a:gd name="T39"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94">
                                <a:moveTo>
                                  <a:pt x="59" y="0"/>
                                </a:moveTo>
                                <a:cubicBezTo>
                                  <a:pt x="52" y="0"/>
                                  <a:pt x="49" y="1"/>
                                  <a:pt x="42" y="4"/>
                                </a:cubicBezTo>
                                <a:cubicBezTo>
                                  <a:pt x="35" y="6"/>
                                  <a:pt x="29" y="13"/>
                                  <a:pt x="29" y="13"/>
                                </a:cubicBezTo>
                                <a:cubicBezTo>
                                  <a:pt x="28" y="2"/>
                                  <a:pt x="28" y="2"/>
                                  <a:pt x="28" y="2"/>
                                </a:cubicBezTo>
                                <a:cubicBezTo>
                                  <a:pt x="0" y="2"/>
                                  <a:pt x="0" y="2"/>
                                  <a:pt x="0" y="2"/>
                                </a:cubicBezTo>
                                <a:cubicBezTo>
                                  <a:pt x="0" y="13"/>
                                  <a:pt x="0" y="13"/>
                                  <a:pt x="0" y="13"/>
                                </a:cubicBezTo>
                                <a:cubicBezTo>
                                  <a:pt x="0" y="13"/>
                                  <a:pt x="3" y="13"/>
                                  <a:pt x="6" y="14"/>
                                </a:cubicBezTo>
                                <a:cubicBezTo>
                                  <a:pt x="9" y="15"/>
                                  <a:pt x="13" y="16"/>
                                  <a:pt x="13" y="16"/>
                                </a:cubicBezTo>
                                <a:cubicBezTo>
                                  <a:pt x="13" y="79"/>
                                  <a:pt x="13" y="79"/>
                                  <a:pt x="13" y="79"/>
                                </a:cubicBezTo>
                                <a:cubicBezTo>
                                  <a:pt x="1" y="86"/>
                                  <a:pt x="1" y="86"/>
                                  <a:pt x="1" y="86"/>
                                </a:cubicBezTo>
                                <a:cubicBezTo>
                                  <a:pt x="1" y="94"/>
                                  <a:pt x="1" y="94"/>
                                  <a:pt x="1" y="94"/>
                                </a:cubicBezTo>
                                <a:cubicBezTo>
                                  <a:pt x="43" y="94"/>
                                  <a:pt x="43" y="94"/>
                                  <a:pt x="43" y="94"/>
                                </a:cubicBezTo>
                                <a:cubicBezTo>
                                  <a:pt x="43" y="86"/>
                                  <a:pt x="43" y="86"/>
                                  <a:pt x="43" y="86"/>
                                </a:cubicBezTo>
                                <a:cubicBezTo>
                                  <a:pt x="32" y="80"/>
                                  <a:pt x="32" y="80"/>
                                  <a:pt x="32" y="80"/>
                                </a:cubicBezTo>
                                <a:cubicBezTo>
                                  <a:pt x="32" y="80"/>
                                  <a:pt x="33" y="36"/>
                                  <a:pt x="33" y="29"/>
                                </a:cubicBezTo>
                                <a:cubicBezTo>
                                  <a:pt x="33" y="22"/>
                                  <a:pt x="36" y="19"/>
                                  <a:pt x="39" y="18"/>
                                </a:cubicBezTo>
                                <a:cubicBezTo>
                                  <a:pt x="42" y="15"/>
                                  <a:pt x="47" y="13"/>
                                  <a:pt x="56" y="13"/>
                                </a:cubicBezTo>
                                <a:cubicBezTo>
                                  <a:pt x="57" y="13"/>
                                  <a:pt x="59" y="13"/>
                                  <a:pt x="60" y="14"/>
                                </a:cubicBezTo>
                                <a:cubicBezTo>
                                  <a:pt x="66" y="10"/>
                                  <a:pt x="73" y="7"/>
                                  <a:pt x="80" y="6"/>
                                </a:cubicBezTo>
                                <a:cubicBezTo>
                                  <a:pt x="74" y="2"/>
                                  <a:pt x="66" y="0"/>
                                  <a:pt x="59" y="0"/>
                                </a:cubicBezTo>
                                <a:close/>
                              </a:path>
                            </a:pathLst>
                          </a:custGeom>
                          <a:solidFill>
                            <a:srgbClr val="F7F7F7">
                              <a:alpha val="50000"/>
                            </a:srgbClr>
                          </a:solidFill>
                          <a:ln>
                            <a:noFill/>
                          </a:ln>
                        </wps:spPr>
                        <wps:bodyPr rot="0" vert="horz" wrap="square" lIns="91440" tIns="45720" rIns="91440" bIns="45720" anchor="t" anchorCtr="0" upright="1">
                          <a:noAutofit/>
                        </wps:bodyPr>
                      </wps:wsp>
                      <wps:wsp>
                        <wps:cNvPr id="90" name="Freeform 59"/>
                        <wps:cNvSpPr>
                          <a:spLocks/>
                        </wps:cNvSpPr>
                        <wps:spPr bwMode="auto">
                          <a:xfrm>
                            <a:off x="4514850" y="619125"/>
                            <a:ext cx="91440" cy="176530"/>
                          </a:xfrm>
                          <a:custGeom>
                            <a:avLst/>
                            <a:gdLst>
                              <a:gd name="T0" fmla="*/ 28 w 40"/>
                              <a:gd name="T1" fmla="*/ 9 h 77"/>
                              <a:gd name="T2" fmla="*/ 26 w 40"/>
                              <a:gd name="T3" fmla="*/ 0 h 77"/>
                              <a:gd name="T4" fmla="*/ 9 w 40"/>
                              <a:gd name="T5" fmla="*/ 4 h 77"/>
                              <a:gd name="T6" fmla="*/ 10 w 40"/>
                              <a:gd name="T7" fmla="*/ 8 h 77"/>
                              <a:gd name="T8" fmla="*/ 10 w 40"/>
                              <a:gd name="T9" fmla="*/ 62 h 77"/>
                              <a:gd name="T10" fmla="*/ 0 w 40"/>
                              <a:gd name="T11" fmla="*/ 69 h 77"/>
                              <a:gd name="T12" fmla="*/ 0 w 40"/>
                              <a:gd name="T13" fmla="*/ 77 h 77"/>
                              <a:gd name="T14" fmla="*/ 40 w 40"/>
                              <a:gd name="T15" fmla="*/ 77 h 77"/>
                              <a:gd name="T16" fmla="*/ 40 w 40"/>
                              <a:gd name="T17" fmla="*/ 68 h 77"/>
                              <a:gd name="T18" fmla="*/ 28 w 40"/>
                              <a:gd name="T19" fmla="*/ 62 h 77"/>
                              <a:gd name="T20" fmla="*/ 28 w 40"/>
                              <a:gd name="T21" fmla="*/ 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77">
                                <a:moveTo>
                                  <a:pt x="28" y="9"/>
                                </a:moveTo>
                                <a:cubicBezTo>
                                  <a:pt x="28" y="7"/>
                                  <a:pt x="27" y="4"/>
                                  <a:pt x="26" y="0"/>
                                </a:cubicBezTo>
                                <a:cubicBezTo>
                                  <a:pt x="20" y="0"/>
                                  <a:pt x="14" y="2"/>
                                  <a:pt x="9" y="4"/>
                                </a:cubicBezTo>
                                <a:cubicBezTo>
                                  <a:pt x="10" y="6"/>
                                  <a:pt x="10" y="7"/>
                                  <a:pt x="10" y="8"/>
                                </a:cubicBezTo>
                                <a:cubicBezTo>
                                  <a:pt x="10" y="14"/>
                                  <a:pt x="10" y="62"/>
                                  <a:pt x="10" y="62"/>
                                </a:cubicBezTo>
                                <a:cubicBezTo>
                                  <a:pt x="0" y="69"/>
                                  <a:pt x="0" y="69"/>
                                  <a:pt x="0" y="69"/>
                                </a:cubicBezTo>
                                <a:cubicBezTo>
                                  <a:pt x="0" y="77"/>
                                  <a:pt x="0" y="77"/>
                                  <a:pt x="0" y="77"/>
                                </a:cubicBezTo>
                                <a:cubicBezTo>
                                  <a:pt x="40" y="77"/>
                                  <a:pt x="40" y="77"/>
                                  <a:pt x="40" y="77"/>
                                </a:cubicBezTo>
                                <a:cubicBezTo>
                                  <a:pt x="40" y="68"/>
                                  <a:pt x="40" y="68"/>
                                  <a:pt x="40" y="68"/>
                                </a:cubicBezTo>
                                <a:cubicBezTo>
                                  <a:pt x="28" y="62"/>
                                  <a:pt x="28" y="62"/>
                                  <a:pt x="28" y="62"/>
                                </a:cubicBezTo>
                                <a:cubicBezTo>
                                  <a:pt x="28" y="62"/>
                                  <a:pt x="28" y="13"/>
                                  <a:pt x="28" y="9"/>
                                </a:cubicBezTo>
                                <a:close/>
                              </a:path>
                            </a:pathLst>
                          </a:custGeom>
                          <a:solidFill>
                            <a:srgbClr val="F7F7F7">
                              <a:alpha val="50000"/>
                            </a:srgbClr>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FifthElementAnd(n)" style="position:absolute;margin-left:1.15pt;margin-top:4.55pt;width:532.9pt;height:344.15pt;z-index:251663359;mso-position-horizontal-relative:page;mso-position-vertical-relative:page;mso-width-relative:margin;mso-height-relative:margin" coordsize="48907,31572" o:spid="_x0000_s1026" w14:anchorId="2D32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">
                <o:lock v:ext="edit" aspectratio="t"/>
                <v:shape id="Freeform 42" style="position:absolute;top:24860;width:254;height:1810;visibility:visible;mso-wrap-style:square;v-text-anchor:top" coordsize="11,79" o:spid="_x0000_s1027" fillcolor="#f7f7f7" stroked="f" path="m3,72c5,69,6,66,7,63v,-2,1,-4,1,-6c10,50,11,43,10,35,9,23,6,12,1,1,,1,,1,,,,21,,21,,21v1,5,2,9,2,15c3,43,2,51,,59,,79,,79,,79,1,78,1,77,2,76v,-1,1,-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">
                  <v:fill opacity="32896f"/>
                  <v:path arrowok="t" o:connecttype="custom" o:connectlocs="6927,164939;16164,144322;18473,130577;23091,80179;2309,2291;0,0;0,48107;4618,82470;0,135159;0,180975;4618,174103;6927,164939" o:connectangles="0,0,0,0,0,0,0,0,0,0,0,0"/>
                </v:shape>
                <v:shape id="Freeform 43" style="position:absolute;left:15049;top:11239;width:4540;height:2381;visibility:visible;mso-wrap-style:square;v-text-anchor:top" coordsize="198,104" o:spid="_x0000_s1028" fillcolor="#f7f7f7" stroked="f" path="m158,22v13,-1,27,,40,2c197,16,195,9,194,2,182,,169,,156,1,137,2,119,5,101,11,80,18,61,27,43,40,31,48,20,57,10,67,8,70,6,72,3,75,2,76,1,78,,79v2,8,5,17,7,25c41,57,95,26,15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">
                  <v:fill opacity="32896f"/>
                  <v:path arrowok="t" o:connecttype="custom" o:connectlocs="362303,50373;454025,54952;444853,4579;357717,2290;231599,25186;98601,91587;22931,153407;6879,171725;0,180883;16051,238125;362303,50373" o:connectangles="0,0,0,0,0,0,0,0,0,0,0"/>
                </v:shape>
                <v:shape id="Freeform 44" style="position:absolute;left:14573;top:17526;width:9283;height:3917;visibility:visible;mso-wrap-style:square;v-text-anchor:top" coordsize="405,171" o:spid="_x0000_s1029" fillcolor="#f7f7f7" stroked="f" path="m203,149c121,154,47,108,12,39,8,47,5,54,,62v5,7,9,14,15,21c21,91,28,100,36,107v5,5,10,10,16,14c63,130,75,138,88,145v6,3,12,6,19,9c117,158,127,161,138,164v7,2,14,3,22,4c174,170,189,171,205,170v15,-1,30,-3,44,-7c256,161,263,159,270,156v10,-4,20,-8,30,-13c306,139,312,135,318,131v12,-8,23,-17,33,-27c356,98,360,93,365,88v6,-9,13,-18,18,-27c389,52,393,42,397,32v3,-6,6,-13,8,-20c398,8,392,4,386,,364,82,292,144,203,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">
                  <v:fill opacity="32896f"/>
                  <v:path arrowok="t" o:connecttype="custom" o:connectlocs="465331,341389;27507,89357;0,142054;34384,190170;82522,245158;119198,277235;201720,332224;245273,352845;316333,375757;366763,384921;469916,389504;570776,373465;618913,357427;687681,327641;728942,300147;804587,238285;836679,201625;877940,139763;910032,73318;928370,27494;884817,0;465331,341389" o:connectangles="0,0,0,0,0,0,0,0,0,0,0,0,0,0,0,0,0,0,0,0,0,0"/>
                </v:shape>
                <v:shape id="Freeform 45" style="position:absolute;left:35528;width:3778;height:3784;visibility:visible;mso-wrap-style:square;v-text-anchor:top" coordsize="165,165" o:spid="_x0000_s1030" fillcolor="#f7f7f7" stroked="f" path="m159,54v-1,-3,-2,-5,-3,-7c152,38,146,31,140,24v-2,-1,-4,-3,-6,-5c118,7,99,,78,1v-3,,-6,1,-9,1c64,3,59,4,54,6v-3,1,-5,2,-8,4c44,11,42,12,39,13v-3,2,-6,5,-9,7c28,22,26,24,24,26v-2,2,-3,4,-5,6c16,35,14,38,12,41v-1,2,-2,5,-3,7c7,51,6,53,5,56v,2,-1,5,-2,7c1,71,,79,1,88v,5,1,10,2,15c5,110,8,117,11,123v1,1,2,3,3,4c15,128,16,130,17,131v1,2,2,3,3,4c22,137,24,139,25,141v2,2,4,4,6,5c33,148,35,150,38,151v3,2,6,4,10,6c50,158,53,159,55,160v10,3,21,5,32,4c97,164,106,161,115,158v1,-1,2,-1,4,-2c121,155,123,154,126,152v7,-5,14,-11,20,-18c148,132,149,130,151,128v1,-3,2,-5,4,-7c161,108,165,93,164,78v-1,-8,-2,-17,-5,-24xm87,156c46,159,11,128,9,87,6,46,37,11,78,9v41,-2,76,29,78,69c159,119,127,154,87,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">
                  <v:fill opacity="32896f"/>
                  <v:path arrowok="t" o:connecttype="custom" o:connectlocs="364086,123860;357216,107804;320579,55049;306840,43580;178608,2294;158000,4587;123652,13762;105333,22937;89304,29818;68695,45874;54956,59636;43507,73398;27478,94042;20609,110097;11449,128447;6870,144503;2290,201845;6870,236251;25188,282125;32058,291300;38927,300474;45797,309649;57246,323411;70985,334880;87014,346348;109913,360110;125942,366992;199217,376166;263333,362404;272492,357817;288521,348642;334318,307355;345767,293593;354927,277537;375535,178908;364086,123860;199217,357817;20609,199552;178608,20643;357216,178908;199217,357817" o:connectangles="0,0,0,0,0,0,0,0,0,0,0,0,0,0,0,0,0,0,0,0,0,0,0,0,0,0,0,0,0,0,0,0,0,0,0,0,0,0,0,0,0"/>
                  <o:lock v:ext="edit" verticies="t"/>
                </v:shape>
                <v:shape id="Freeform 46" style="position:absolute;left:1143;top:13049;width:4584;height:8871;visibility:visible;mso-wrap-style:square;v-text-anchor:top" coordsize="200,387" o:spid="_x0000_s1031" fillcolor="#f7f7f7" stroked="f" path="m32,122c29,79,37,38,52,,43,3,34,5,25,6v-2,,-4,,-6,c6,42,,82,3,123v2,34,9,67,21,96c34,245,48,268,64,289v3,4,6,8,9,12c76,304,80,308,83,312v3,3,7,7,10,10c98,327,104,332,109,337v6,4,12,9,17,13c132,355,138,359,145,363v4,2,8,5,12,7c161,372,166,375,170,377v4,2,9,4,13,6c186,384,190,386,193,387v1,-10,3,-20,7,-28c106,319,38,230,32,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">
                  <v:fill opacity="32896f"/>
                  <v:path arrowok="t" o:connecttype="custom" o:connectlocs="73355,279653;119202,0;57309,13753;43555,13753;6877,281945;55016,501999;146710,662456;167342,689963;190265,715177;213189,738100;249866,772483;288836,802282;332391,832081;359899,848127;389700,864173;419500,877926;442424,887095;458470,822912;73355,279653" o:connectangles="0,0,0,0,0,0,0,0,0,0,0,0,0,0,0,0,0,0,0"/>
                </v:shape>
                <v:shape id="Freeform 47" style="position:absolute;left:4000;top:8477;width:11119;height:13684;visibility:visible;mso-wrap-style:square;v-text-anchor:top" coordsize="485,597" o:spid="_x0000_s1032" fillcolor="#f7f7f7" stroked="f" path="m347,558v4,-3,8,-5,12,-8c363,547,367,544,370,541v6,-5,12,-9,17,-14c392,522,397,516,402,511v5,-5,10,-11,15,-16c420,491,423,487,426,483v2,-4,5,-8,8,-12c436,467,439,463,442,459v,-1,,-1,1,-2c445,452,448,447,451,442v4,-9,8,-18,12,-26c467,405,470,395,473,385v9,-31,12,-64,10,-98c482,271,480,256,477,241v-2,-10,-4,-19,-7,-28c468,208,466,202,464,197v-6,-16,-13,-31,-22,-46c440,147,437,143,434,139v-4,-6,-8,-12,-12,-18c420,119,419,117,417,115v-3,-4,-6,-7,-9,-11c406,102,404,100,403,99v-3,-4,-7,-7,-10,-11c391,87,389,85,387,83v-3,-3,-7,-6,-10,-9c364,63,350,53,335,44v-4,-2,-8,-5,-13,-7c316,33,309,30,303,27v-3,-1,-5,-2,-7,-3c285,20,273,16,261,12v-2,,-5,-1,-7,-1c225,3,194,,163,2,132,4,102,11,74,21v-2,1,-5,2,-7,3c56,29,45,34,34,40v-2,1,-4,2,-7,4c21,47,15,51,9,55,6,57,3,60,,62v3,8,4,17,5,26c5,90,5,93,5,95,48,58,104,35,165,31v129,-7,243,77,279,196c446,234,447,241,449,248v3,13,4,27,5,41c454,291,455,294,455,297v,20,-1,40,-5,60c447,373,442,388,436,403v-2,7,-5,14,-9,21c394,493,332,547,255,568v2,7,4,14,4,21c259,592,259,595,259,597v27,-7,52,-18,75,-31c339,563,343,561,347,5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">
                  <v:fill opacity="32896f"/>
                  <v:path arrowok="t" o:connecttype="custom" o:connectlocs="795514,1279030;823024,1260693;848242,1240064;887215,1207973;921604,1171298;955992,1134624;976625,1107118;994965,1079612;1013306,1052106;1015598,1047521;1033938,1013139;1061449,953542;1084374,882485;1107300,657853;1093545,552413;1077497,488232;1063742,451557;1013306,346118;994965,318612;967455,277352;955992,263599;935359,238386;923896,226925;900971,201711;887215,190250;864290,169621;768003,100855;738200,84810;694642,61889;678594,55012;598355,27506;582307,25214;373685,4584;169648,48136;153601,55012;77947,91687;61899,100855;20633,126069;0,142114;11463,201711;11463,217756;378270,71057;1017891,520322;1029353,568458;1040816,662437;1043109,680774;1031646,818304;999550,923744;978917,971880;584599,1301952;593770,1350088;593770,1368425;765710,1297368;795514,1279030" o:connectangles="0,0,0,0,0,0,0,0,0,0,0,0,0,0,0,0,0,0,0,0,0,0,0,0,0,0,0,0,0,0,0,0,0,0,0,0,0,0,0,0,0,0,0,0,0,0,0,0,0,0,0,0,0,0"/>
                </v:shape>
                <v:shape id="Freeform 48" style="position:absolute;left:19621;top:1619;width:13068;height:17126;visibility:visible;mso-wrap-style:square;v-text-anchor:top" coordsize="570,747" o:spid="_x0000_s1033" fillcolor="#f7f7f7" stroked="f" path="m489,692v-29,10,-59,16,-91,18c328,714,261,696,205,662v-5,-2,-10,-5,-14,-9c184,649,177,643,170,638,113,594,71,532,52,460v-2,-8,-4,-17,-6,-26c45,429,45,423,44,418v-1,-8,-2,-17,-3,-25c30,207,173,47,358,36v69,-4,135,13,190,46c553,71,560,61,570,53,564,50,558,46,552,43v-5,-3,-10,-5,-16,-8c525,30,514,26,503,21v-6,-2,-12,-3,-18,-5c480,14,474,12,468,11,450,7,432,3,413,2,410,1,407,1,404,1,388,,372,,356,1,340,2,324,4,309,6v-3,1,-6,2,-9,2c281,12,264,17,247,24v-6,2,-12,4,-17,7c224,33,218,36,213,39v-11,5,-21,11,-32,17c176,59,171,63,166,66v-19,14,-38,29,-54,46c107,117,103,121,99,125v-8,9,-15,19,-22,28c27,221,,305,6,395v,5,,9,1,14c7,414,8,419,8,424v2,8,3,15,4,23c32,544,89,626,166,680v,,,,,c173,684,179,689,186,692v4,3,8,6,13,8c232,719,269,732,307,739v30,6,61,8,93,7c440,743,478,735,513,721v-9,-8,-17,-18,-2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">
                  <v:fill opacity="32896f"/>
                  <v:path arrowok="t" o:connecttype="custom" o:connectlocs="1121123,1586500;912488,1627768;470000,1517721;437903,1497088;389756,1462698;119220,1054610;105463,995002;100878,958320;94000,901004;820781,82535;1256391,187996;1306830,121509;1265562,98583;1228879,80242;1153220,48145;1111952,36682;1072976,25219;946879,4585;926244,2293;816196,2293;708439,13756;687805,18341;566293,55023;527317,71072;488342,89413;414976,128387;380586,151314;256781,256775;226976,286579;176537,350772;13756,905589;16049,937686;18341,972075;27512,1024806;380586,1558989;380586,1558989;426439,1586500;456244,1604841;703854,1694254;917074,1710302;1176147,1652987;1121123,1586500" o:connectangles="0,0,0,0,0,0,0,0,0,0,0,0,0,0,0,0,0,0,0,0,0,0,0,0,0,0,0,0,0,0,0,0,0,0,0,0,0,0,0,0,0,0"/>
                </v:shape>
                <v:shape id="Freeform 49" style="position:absolute;left:34480;top:4857;width:2502;height:9944;visibility:visible;mso-wrap-style:square;v-text-anchor:top" coordsize="109,434" o:spid="_x0000_s1034" fillcolor="#f7f7f7" stroked="f" path="m44,434c87,369,109,291,105,208,100,129,71,58,25,,19,10,10,19,,25,39,77,65,140,69,210,73,281,55,348,21,404v9,9,17,19,2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">
                  <v:fill opacity="32896f"/>
                  <v:path arrowok="t" o:connecttype="custom" o:connectlocs="100994,994410;241009,476584;57383,0;0,57282;158377,481166;48202,925672;100994,994410" o:connectangles="0,0,0,0,0,0,0"/>
                </v:shape>
                <v:shape id="Freeform 50" style="position:absolute;left:11334;top:22955;width:8624;height:8617;visibility:visible;mso-wrap-style:square;v-text-anchor:top" coordsize="376,376" o:spid="_x0000_s1035" fillcolor="#f7f7f7" stroked="f" path="m180,6c78,12,,99,6,201v1,22,7,43,15,63c23,269,26,274,29,280v3,5,6,10,9,15c42,300,45,304,49,309v4,4,8,9,12,13c66,326,70,330,75,334v4,3,9,7,14,10c96,349,104,353,112,357v27,13,58,19,89,17c233,373,263,363,288,347v7,-5,15,-10,21,-16c314,327,318,323,322,319v5,-4,8,-9,12,-13c338,301,341,296,345,292v3,-5,6,-11,9,-16c356,271,359,266,361,260v3,-5,5,-11,6,-17c373,223,376,201,375,179,369,77,281,,180,6xm200,357c108,362,29,292,24,200,18,108,89,29,181,23v92,-5,171,65,176,157c363,272,292,351,200,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">
                  <v:fill opacity="32896f"/>
                  <v:path arrowok="t" o:connecttype="custom" o:connectlocs="412818,13750;13761,460640;48162,605020;66509,641688;87150,676064;112378,708148;139899,737941;172007,765442;204115,788359;256864,818152;460980,857112;660508,795234;708670,758567;738485,731066;766006,701273;791234,669189;811875,632521;827929,595853;841689,556893;860037,410222;412818,13750;458686,818152;55042,458348;415111,52710;818755,412514;458686,818152" o:connectangles="0,0,0,0,0,0,0,0,0,0,0,0,0,0,0,0,0,0,0,0,0,0,0,0,0,0"/>
                  <o:lock v:ext="edit" verticies="t"/>
                </v:shape>
                <v:shape id="Freeform 51" style="position:absolute;left:32670;top:15240;width:6420;height:6445;visibility:visible;mso-wrap-style:square;v-text-anchor:top" coordsize="280,281" o:spid="_x0000_s1036" fillcolor="#f7f7f7" stroked="f" path="m279,125v-1,-7,-2,-14,-4,-21c273,99,272,95,270,91v-1,-5,-3,-9,-5,-13c263,74,261,70,258,66v-1,-2,-2,-4,-3,-5c252,57,249,53,246,50v-2,-4,-6,-7,-9,-10c236,38,234,37,232,35,227,31,222,27,216,23,211,19,205,16,199,13,195,11,190,9,186,8,182,6,177,5,173,4,168,3,164,2,159,1,150,,141,,131,v-1,,-1,,-2,c131,5,132,9,133,14v69,-4,129,49,133,119c270,202,216,262,147,267,79,271,20,220,13,154,9,153,4,153,,152v3,42,25,78,57,101c62,257,68,261,74,264v10,5,20,9,32,12c110,277,115,278,119,279v9,1,19,2,29,1c157,279,167,278,176,276v4,-2,8,-3,13,-5c199,268,208,263,217,257v2,-1,4,-3,5,-4c226,250,229,248,232,245v4,-4,8,-8,12,-12c253,223,260,212,266,199v2,-4,4,-8,5,-12c278,170,280,151,279,132v,-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">
                  <v:fill opacity="32896f"/>
                  <v:path arrowok="t" o:connecttype="custom" o:connectlocs="639692,286710;630521,238543;619057,208725;607593,178907;591543,151383;584665,139915;564030,114684;543394,91747;531930,80279;495246,52755;456268,29818;426461,18349;396655,9175;364556,2294;300357,0;295772,0;304943,32112;609886,305060;337042,612413;29806,353227;0,348640;130690,580302;169667,605532;243037,633057;272844,639938;339335,642231;403533,633057;433340,621588;497538,589477;509002,580302;531930,561952;559444,534428;609886,456443;621350,428919;639692,302766;639692,286710" o:connectangles="0,0,0,0,0,0,0,0,0,0,0,0,0,0,0,0,0,0,0,0,0,0,0,0,0,0,0,0,0,0,0,0,0,0,0,0"/>
                </v:shape>
                <v:shape id="Freeform 52" style="position:absolute;left:30765;top:13811;width:4674;height:4629;visibility:visible;mso-wrap-style:square;v-text-anchor:top" coordsize="204,202" o:spid="_x0000_s1037" fillcolor="#f7f7f7" stroked="f" path="m109,202v31,-2,58,-18,76,-41c188,157,190,153,192,148v2,-3,3,-6,5,-9c198,135,200,130,201,125v1,-3,2,-6,2,-9c204,112,204,109,204,105v,-3,,-6,,-10c204,89,203,84,202,78v-1,-1,-1,-2,-1,-3c200,72,199,68,198,65v-1,-2,-2,-4,-3,-6c194,56,193,54,191,51,187,44,182,38,177,32v-1,-1,-3,-3,-4,-4c172,27,171,26,170,25v-2,-2,-5,-4,-7,-6c161,18,160,17,159,17v-3,-2,-6,-4,-9,-5c147,10,144,9,141,7,132,4,123,1,112,,107,,102,,97,,92,,87,1,82,2,72,4,62,8,54,13v-3,1,-6,3,-9,5c43,20,40,22,38,24v-1,1,-3,2,-4,3c32,29,29,31,27,34v-2,2,-4,5,-6,7c8,60,,83,2,107v,3,,7,1,10c4,121,4,124,5,127v1,3,2,7,3,10c10,141,12,146,14,150v1,2,2,3,3,4c18,156,19,157,20,158v2,5,5,8,9,12c33,174,38,179,43,182v5,4,10,7,15,10c61,193,64,195,68,196v4,2,9,3,14,4c87,201,91,202,96,202v4,,8,,13,xm69,186v,,,,-1,c63,184,58,181,53,178,42,171,33,161,26,151,18,138,13,123,12,106,9,56,47,13,98,10v26,-2,51,8,69,26c173,41,177,47,181,54v3,4,5,9,7,13c188,67,188,68,188,68v2,4,3,8,4,12c192,82,193,84,193,85v1,4,1,7,1,11c197,146,159,189,108,192v-4,1,-8,1,-12,c91,192,87,191,83,190v-5,-1,-10,-2,-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">
                  <v:fill opacity="32896f"/>
                  <v:path arrowok="t" o:connecttype="custom" o:connectlocs="249717,462915;423831,368957;439868,339165;451323,318541;460487,286457;465069,265832;467360,240624;467360,217708;462778,178749;460487,171874;453614,148958;446741,135208;437577,116875;405504,73333;396340,64166;389467,57291;373430,43542;364266,38958;343647,27500;323028,16042;256590,0;222225,0;187860,4583;123713,29792;103094,41250;87057,55000;77893,61875;61856,77916;48111,93958;4582,245207;6873,268124;11455,291041;18328,313957;32074,343749;38947,352915;45820,362082;66438,389582;98512,417082;132877,439998;155787,449165;187860,458332;219934,462915;249717,462915;158078,426248;155787,426248;121422,407915;59565,346040;27492,242916;224516,22917;382594,82500;414667,123750;430704,153541;430704,155833;439868,183333;442159,194791;444450,219999;247426,439998;219934,439998;190151,435415;158078,426248" o:connectangles="0,0,0,0,0,0,0,0,0,0,0,0,0,0,0,0,0,0,0,0,0,0,0,0,0,0,0,0,0,0,0,0,0,0,0,0,0,0,0,0,0,0,0,0,0,0,0,0,0,0,0,0,0,0,0,0,0,0,0,0"/>
                  <o:lock v:ext="edit" verticies="t"/>
                </v:shape>
                <v:shape id="Freeform 53" style="position:absolute;top:8477;width:3759;height:4400;visibility:visible;mso-wrap-style:square;v-text-anchor:top" coordsize="164,192" o:spid="_x0000_s1038" fillcolor="#f7f7f7" stroked="f" path="m5,169v2,1,4,3,7,5c19,179,27,183,36,187v7,2,15,4,23,5c64,192,69,192,74,192v,,,,1,c88,191,100,188,111,182v,,,,,c113,181,115,180,116,179v2,-1,4,-2,5,-3c122,175,123,175,124,174v2,-1,3,-2,5,-3c130,169,132,168,133,166v3,-2,5,-4,7,-6c145,154,149,148,153,141v5,-9,8,-19,10,-29c164,105,164,98,164,90v,-5,-1,-11,-2,-16c160,69,159,64,157,59v-2,-5,-5,-9,-7,-13c149,44,147,42,146,40v-1,-2,-3,-4,-4,-6c140,32,138,31,137,29v-2,-2,-3,-3,-5,-5c130,22,127,20,125,19v-2,-2,-4,-3,-6,-4c118,14,116,13,115,12v-2,-1,-4,-2,-6,-3c106,8,103,7,100,6,99,5,97,5,96,4,93,3,90,3,87,2,85,2,84,1,82,1,77,,72,,67,,66,,64,,63,,61,,59,1,58,1,53,1,48,2,43,3,42,4,40,4,39,5,36,6,33,7,30,8v-1,1,-3,1,-4,2c23,11,20,13,18,15,12,18,7,22,3,26,2,27,1,28,,29,,43,,43,,43,15,24,37,11,63,10v39,-3,73,21,86,55c151,70,153,75,154,81v,3,1,6,1,10c156,103,154,115,150,125v-6,16,-16,30,-29,40c109,174,94,180,79,182v-2,,-4,1,-6,1c70,183,66,183,63,183,42,181,23,173,9,159,6,156,3,153,,149v,15,,15,,15c1,165,3,166,4,168v1,,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">
                  <v:fill opacity="32896f"/>
                  <v:path arrowok="t" o:connecttype="custom" o:connectlocs="11461,387340;27506,398800;82519,428595;135240,440055;169622,440055;171915,440055;254434,417135;254434,417135;265895,410260;277356,403384;284232,398800;295693,391924;304862,380464;320907,366713;350706,323165;373628,256699;375920,206276;371336,169605;359875,135225;343829,105430;334660,91678;325492,77926;314031,66467;302570,55007;286524,43547;272771,34379;263602,27503;249849,20628;229220,13752;220051,9168;199421,4584;187960,2292;153577,0;144408,0;132947,2292;98564,6876;89396,11460;68766,18336;59597,22920;41260,34379;6877,59591;0,66467;0,98554;144408,22920;341537,148977;352998,185648;355290,208568;343829,286494;277356,378172;181083,417135;167330,419427;144408,419427;20630,364421;0,341501;0,375880;9169,385048;11461,387340" o:connectangles="0,0,0,0,0,0,0,0,0,0,0,0,0,0,0,0,0,0,0,0,0,0,0,0,0,0,0,0,0,0,0,0,0,0,0,0,0,0,0,0,0,0,0,0,0,0,0,0,0,0,0,0,0,0,0,0,0"/>
                </v:shape>
                <v:shape id="Freeform 54" style="position:absolute;left:32480;top:2762;width:2495;height:2521;visibility:visible;mso-wrap-style:square;v-text-anchor:top" coordsize="109,110" o:spid="_x0000_s1039" fillcolor="#f7f7f7" stroked="f" path="m,59c1,72,6,84,15,92v1,2,2,3,3,4c21,98,24,100,27,102v1,1,3,2,4,3c34,106,38,107,41,108v5,2,11,2,16,2c63,109,68,108,73,106v2,,4,-1,5,-2c80,103,81,103,83,102v1,-1,3,-2,4,-3c90,97,93,94,95,92v1,-2,2,-3,3,-4c100,85,102,82,103,79v3,-6,4,-11,5,-17c108,59,109,56,108,52,107,23,81,,51,1,48,2,45,2,41,3,36,4,30,7,25,10,15,16,7,26,3,38,1,44,,51,,59xm8,41c11,29,19,19,30,13,35,10,41,8,47,7v2,,3,,4,c78,5,102,26,103,53v,1,,2,,4c103,63,102,69,100,74,95,86,86,95,75,100v-6,3,-12,4,-18,5c30,106,7,85,5,58,5,52,6,46,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">
                  <v:fill opacity="32896f"/>
                  <v:path arrowok="t" o:connecttype="custom" o:connectlocs="0,135215;34342,210843;41211,220010;61816,233761;70974,240636;93869,247511;130501,252095;167133,242928;178581,238344;190028,233761;199186,226886;217502,210843;224371,201676;235818,181050;247266,142090;247266,119172;116764,2292;93869,6875;57237,22918;6868,87087;0,135215;18316,93963;68685,29793;107606,16042;116764,16042;235818,121464;235818,130631;228950,169591;171712,229177;130501,240636;11447,132923;18316,93963" o:connectangles="0,0,0,0,0,0,0,0,0,0,0,0,0,0,0,0,0,0,0,0,0,0,0,0,0,0,0,0,0,0,0,0"/>
                  <o:lock v:ext="edit" verticies="t"/>
                </v:shape>
                <v:shape id="Freeform 55" style="position:absolute;left:5905;top:20288;width:3715;height:3715;visibility:visible;mso-wrap-style:square;v-text-anchor:top" coordsize="162,162" o:spid="_x0000_s1040" fillcolor="#f7f7f7" stroked="f" path="m161,69v-1,-4,-2,-7,-3,-10c158,57,157,55,156,53v,-2,-2,-5,-3,-7c152,44,151,41,149,39v-1,-2,-2,-4,-4,-6c143,31,142,29,140,27v-1,-1,-2,-2,-3,-3c122,9,100,,76,1,52,2,32,14,18,31v-1,1,-2,2,-2,3c14,36,13,38,11,41v-1,2,-2,4,-3,6c7,48,7,49,7,50,6,51,5,53,5,55,4,57,3,60,2,62,1,67,,73,,78v,,,,,c,81,,84,,86v,3,1,6,1,8c2,101,4,108,7,114v,1,1,2,1,3c10,121,12,125,15,128v2,-1,4,-3,7,-4c16,116,12,107,9,97,9,93,8,90,8,86v,-2,,-3,,-5c8,71,10,61,14,52,25,28,48,10,77,9v34,-2,64,20,74,51c152,66,153,71,154,77v,4,,8,-1,12c153,95,152,100,150,105v-9,27,-34,48,-65,50c85,155,85,155,85,155v1,2,2,5,2,7c120,160,147,138,157,109v,-2,1,-3,1,-4c158,104,158,104,159,103v1,-5,2,-10,2,-15c162,84,162,81,161,77v,-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">
                  <v:fill opacity="32896f"/>
                  <v:path arrowok="t" o:connecttype="custom" o:connectlocs="369182,158221;362303,135290;357717,121532;350838,105481;341665,89429;332493,75671;321028,61913;314149,55033;174272,2293;41275,71085;36689,77964;25224,94015;18344,107774;16051,114653;11465,126118;4586,142169;0,178858;0,178858;0,197203;2293,215547;16051,261408;18344,268288;34396,293511;50447,284339;20638,222426;18344,197203;18344,185738;32103,119239;176565,20638;346251,137583;353131,176565;350838,204082;343958,240771;194910,355424;194910,355424;199496,371475;360010,249943;362303,240771;364596,236185;369182,201789;369182,176565;369182,158221" o:connectangles="0,0,0,0,0,0,0,0,0,0,0,0,0,0,0,0,0,0,0,0,0,0,0,0,0,0,0,0,0,0,0,0,0,0,0,0,0,0,0,0,0,0"/>
                </v:shape>
                <v:shape id="Freeform 56" style="position:absolute;left:6000;top:23336;width:1562;height:1581;visibility:visible;mso-wrap-style:square;v-text-anchor:top" coordsize="68,69" o:spid="_x0000_s1041" fillcolor="#f7f7f7" stroked="f" path="m67,27c66,24,66,22,64,20v,-1,,-1,,-1c63,17,62,16,61,14,60,13,58,11,57,9,50,4,41,,32,1v-1,,-3,,-4,1c25,2,22,3,19,4,15,6,12,9,9,12,8,13,8,13,8,13,3,20,,28,,37v1,9,5,17,12,23c13,62,15,63,17,64v1,1,2,1,3,1c25,68,30,69,36,69v6,-1,11,-3,16,-5c53,63,54,62,55,62v1,-2,3,-3,4,-5c62,55,63,52,65,49v1,-2,1,-4,2,-6c67,43,67,42,67,42v1,-3,1,-6,1,-9c68,32,68,30,68,29v-1,,-1,-1,-1,-2xm64,41c61,54,50,65,36,65,19,66,4,53,3,37,3,29,6,21,10,16,13,12,17,9,22,7,25,5,28,5,31,4v1,,1,,1,c43,4,54,9,59,18v2,2,4,5,5,8c64,29,65,31,65,33v,3,,6,-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">
                  <v:fill opacity="32896f"/>
                  <v:path arrowok="t" o:connecttype="custom" o:connectlocs="153913,61871;147021,45830;147021,43539;140130,32081;130941,20624;73511,2292;64322,4583;43647,9166;20675,27498;18378,29790;0,84786;27566,137491;39053,146657;45944,148949;82699,158115;119455,146657;126346,142074;135535,130617;149318,112285;153913,98535;153913,96244;156210,75620;156210,66454;153913,61871;147021,93952;82699,148949;6892,84786;22972,36664;50539,16041;71213,9166;73511,9166;135535,41247;147021,59580;149318,75620;147021,93952" o:connectangles="0,0,0,0,0,0,0,0,0,0,0,0,0,0,0,0,0,0,0,0,0,0,0,0,0,0,0,0,0,0,0,0,0,0,0"/>
                  <o:lock v:ext="edit" verticies="t"/>
                </v:shape>
                <v:shape id="Freeform 57" style="position:absolute;left:42672;top:4000;width:6235;height:6236;visibility:visible;mso-wrap-style:square;v-text-anchor:top" coordsize="272,272" o:spid="_x0000_s1042" fillcolor="#f7f7f7" stroked="f" path="m136,c61,,,61,,136v,75,61,136,136,136c211,272,272,211,272,136,272,61,211,,136,xm136,262c66,262,10,205,10,136,10,67,66,10,136,10v69,,125,57,125,126c261,205,205,262,136,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">
                  <v:fill opacity="32896f"/>
                  <v:path arrowok="t" o:connecttype="custom" o:connectlocs="311785,0;0,311785;311785,623570;623570,311785;311785,0;311785,600645;22925,311785;311785,22925;598352,311785;311785,600645" o:connectangles="0,0,0,0,0,0,0,0,0,0"/>
                  <o:lock v:ext="edit" verticies="t"/>
                </v:shape>
                <v:shape id="Freeform 58" style="position:absolute;left:43719;top:5810;width:1835;height:2159;visibility:visible;mso-wrap-style:square;v-text-anchor:top" coordsize="80,94" o:spid="_x0000_s1043" fillcolor="#f7f7f7" stroked="f" path="m59,c52,,49,1,42,4,35,6,29,13,29,13,28,2,28,2,28,2,,2,,2,,2,,13,,13,,13v,,3,,6,1c9,15,13,16,13,16v,63,,63,,63c1,86,1,86,1,86v,8,,8,,8c43,94,43,94,43,94v,-8,,-8,,-8c32,80,32,80,32,80v,,1,-44,1,-51c33,22,36,19,39,18v3,-3,8,-5,17,-5c57,13,59,13,60,14,66,10,73,7,80,6,74,2,6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">
                  <v:fill opacity="32896f"/>
                  <v:path arrowok="t" o:connecttype="custom" o:connectlocs="135342,0;96345,9187;66524,29859;64230,4594;0,4594;0,29859;13764,32155;29821,36749;29821,181448;2294,197526;2294,215900;98639,215900;98639,197526;73406,183745;75700,66607;89464,41343;128461,29859;137636,32155;183515,13781;135342,0" o:connectangles="0,0,0,0,0,0,0,0,0,0,0,0,0,0,0,0,0,0,0,0"/>
                </v:shape>
                <v:shape id="Freeform 59" style="position:absolute;left:45148;top:6191;width:914;height:1765;visibility:visible;mso-wrap-style:square;v-text-anchor:top" coordsize="40,77" o:spid="_x0000_s1044" fillcolor="#f7f7f7" stroked="f" path="m28,9c28,7,27,4,26,,20,,14,2,9,4v1,2,1,3,1,4c10,14,10,62,10,62,,69,,69,,69v,8,,8,,8c40,77,40,77,40,77v,-9,,-9,,-9c28,62,28,62,28,62v,,,-4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">
                  <v:fill opacity="32896f"/>
                  <v:path arrowok="t" o:connecttype="custom" o:connectlocs="64008,20633;59436,0;20574,9170;22860,18341;22860,142141;0,158189;0,176530;91440,176530;91440,155897;64008,142141;64008,20633" o:connectangles="0,0,0,0,0,0,0,0,0,0,0"/>
                </v:shape>
                <w10:wrap anchorx="page" anchory="page"/>
                <w10:anchorlock/>
              </v:group>
            </w:pict>
          </mc:Fallback>
        </mc:AlternateContent>
      </w:r>
      <w:r w:rsidR="00CD37E3" w:rsidRPr="003B7550">
        <w:rPr>
          <w:noProof/>
          <w:lang w:eastAsia="da-DK"/>
        </w:rPr>
        <mc:AlternateContent>
          <mc:Choice Requires="wps">
            <w:drawing>
              <wp:anchor distT="0" distB="0" distL="114300" distR="114300" simplePos="0" relativeHeight="251658244" behindDoc="0" locked="1" layoutInCell="1" allowOverlap="1" wp14:anchorId="3968CA23" wp14:editId="041F7876">
                <wp:simplePos x="0" y="0"/>
                <wp:positionH relativeFrom="page">
                  <wp:posOffset>0</wp:posOffset>
                </wp:positionH>
                <wp:positionV relativeFrom="page">
                  <wp:posOffset>0</wp:posOffset>
                </wp:positionV>
                <wp:extent cx="7560000" cy="25200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WhiteBorderTop" style="position:absolute;margin-left:0;margin-top:0;width:595.3pt;height:19.85pt;z-index:25166607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w14:anchorId="70A8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">
                <v:stroke joinstyle="round"/>
                <o:lock v:ext="edit" aspectratio="t"/>
                <w10:wrap anchorx="page" anchory="page"/>
                <w10:anchorlock/>
              </v:rect>
            </w:pict>
          </mc:Fallback>
        </mc:AlternateContent>
      </w:r>
      <w:r w:rsidR="00CD37E3" w:rsidRPr="003B7550">
        <w:rPr>
          <w:noProof/>
          <w:lang w:eastAsia="da-DK"/>
        </w:rPr>
        <mc:AlternateContent>
          <mc:Choice Requires="wps">
            <w:drawing>
              <wp:anchor distT="0" distB="0" distL="114300" distR="114300" simplePos="0" relativeHeight="251658245" behindDoc="0" locked="1" layoutInCell="1" allowOverlap="1" wp14:anchorId="465CEEE1" wp14:editId="7645076D">
                <wp:simplePos x="0" y="0"/>
                <wp:positionH relativeFrom="page">
                  <wp:posOffset>0</wp:posOffset>
                </wp:positionH>
                <wp:positionV relativeFrom="page">
                  <wp:posOffset>10437495</wp:posOffset>
                </wp:positionV>
                <wp:extent cx="7560000" cy="252000"/>
                <wp:effectExtent l="0" t="0" r="3175"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WhiteBorderBottom" style="position:absolute;margin-left:0;margin-top:821.85pt;width:595.3pt;height:19.85pt;z-index:25166668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w14:anchorId="6AB5B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">
                <v:stroke joinstyle="round"/>
                <o:lock v:ext="edit" aspectratio="t"/>
                <w10:wrap anchorx="page" anchory="page"/>
                <w10:anchorlock/>
              </v:rect>
            </w:pict>
          </mc:Fallback>
        </mc:AlternateContent>
      </w:r>
      <w:r w:rsidR="00CD37E3" w:rsidRPr="003B7550">
        <w:rPr>
          <w:noProof/>
          <w:lang w:eastAsia="da-DK"/>
        </w:rPr>
        <mc:AlternateContent>
          <mc:Choice Requires="wps">
            <w:drawing>
              <wp:anchor distT="0" distB="0" distL="114300" distR="114300" simplePos="0" relativeHeight="251658246" behindDoc="0" locked="1" layoutInCell="1" allowOverlap="1" wp14:anchorId="513ACAB2" wp14:editId="577EF04B">
                <wp:simplePos x="0" y="0"/>
                <wp:positionH relativeFrom="leftMargin">
                  <wp:posOffset>0</wp:posOffset>
                </wp:positionH>
                <wp:positionV relativeFrom="page">
                  <wp:posOffset>0</wp:posOffset>
                </wp:positionV>
                <wp:extent cx="252000" cy="106920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WhiteBorderLeft" style="position:absolute;margin-left:0;margin-top:0;width:19.85pt;height:841.9pt;z-index:251666943;visibility:visible;mso-wrap-style:non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spid="_x0000_s1026" stroked="f" w14:anchorId="2598E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">
                <v:stroke joinstyle="round"/>
                <w10:wrap anchorx="margin" anchory="page"/>
                <w10:anchorlock/>
              </v:rect>
            </w:pict>
          </mc:Fallback>
        </mc:AlternateContent>
      </w:r>
      <w:r w:rsidR="00CD37E3" w:rsidRPr="003B7550">
        <w:rPr>
          <w:noProof/>
          <w:lang w:eastAsia="da-DK"/>
        </w:rPr>
        <mc:AlternateContent>
          <mc:Choice Requires="wps">
            <w:drawing>
              <wp:anchor distT="0" distB="0" distL="114300" distR="114300" simplePos="0" relativeHeight="251658243" behindDoc="0" locked="1" layoutInCell="1" allowOverlap="1" wp14:anchorId="3BD56116" wp14:editId="03FA5BCB">
                <wp:simplePos x="0" y="0"/>
                <wp:positionH relativeFrom="rightMargin">
                  <wp:align>right</wp:align>
                </wp:positionH>
                <wp:positionV relativeFrom="page">
                  <wp:align>top</wp:align>
                </wp:positionV>
                <wp:extent cx="252000" cy="106920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WhiteBorderRight" style="position:absolute;margin-left:-31.35pt;margin-top:0;width:19.85pt;height:841.9pt;z-index:251665471;visibility:visible;mso-wrap-style:non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spid="_x0000_s1026" stroked="f" w14:anchorId="04137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">
                <v:stroke joinstyle="round"/>
                <w10:wrap anchorx="margin" anchory="page"/>
                <w10:anchorlock/>
              </v:rect>
            </w:pict>
          </mc:Fallback>
        </mc:AlternateContent>
      </w:r>
    </w:p>
    <w:tbl>
      <w:tblPr>
        <w:tblStyle w:val="Tabel-Gitter"/>
        <w:tblpPr w:leftFromText="142" w:rightFromText="142" w:horzAnchor="page" w:tblpX="96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rontpageTable"/>
      </w:tblPr>
      <w:tblGrid>
        <w:gridCol w:w="9923"/>
      </w:tblGrid>
      <w:tr w:rsidR="008D5FF2" w:rsidRPr="003B7550" w14:paraId="371C75A9" w14:textId="77777777" w:rsidTr="00937858">
        <w:trPr>
          <w:trHeight w:val="1021"/>
        </w:trPr>
        <w:tc>
          <w:tcPr>
            <w:tcW w:w="9923" w:type="dxa"/>
            <w:shd w:val="clear" w:color="auto" w:fill="auto"/>
          </w:tcPr>
          <w:p w14:paraId="2CAAFF9A" w14:textId="2E45227F" w:rsidR="008D5FF2" w:rsidRPr="003B7550" w:rsidRDefault="008D5FF2" w:rsidP="00F61925">
            <w:pPr>
              <w:pStyle w:val="Trompet"/>
              <w:rPr>
                <w:color w:val="FFFFFF" w:themeColor="background1"/>
              </w:rPr>
            </w:pPr>
          </w:p>
        </w:tc>
      </w:tr>
      <w:tr w:rsidR="008D5FF2" w:rsidRPr="003B7550" w14:paraId="358BE345" w14:textId="77777777" w:rsidTr="00937858">
        <w:trPr>
          <w:trHeight w:val="3062"/>
        </w:trPr>
        <w:tc>
          <w:tcPr>
            <w:tcW w:w="9923" w:type="dxa"/>
            <w:shd w:val="clear" w:color="auto" w:fill="auto"/>
            <w:vAlign w:val="bottom"/>
          </w:tcPr>
          <w:p w14:paraId="0A45735F" w14:textId="77777777" w:rsidR="00860DE8" w:rsidRDefault="00860DE8" w:rsidP="00937858">
            <w:pPr>
              <w:pStyle w:val="Forsidetitel"/>
              <w:framePr w:hSpace="0" w:wrap="auto" w:hAnchor="text" w:xAlign="left" w:yAlign="inline"/>
              <w:suppressOverlap w:val="0"/>
              <w:rPr>
                <w:color w:val="FFFFFF" w:themeColor="background1"/>
                <w:lang w:val="da-DK"/>
              </w:rPr>
            </w:pPr>
            <w:r>
              <w:rPr>
                <w:color w:val="FFFFFF" w:themeColor="background1"/>
                <w:lang w:val="da-DK"/>
              </w:rPr>
              <w:t>Dokument nr. 11</w:t>
            </w:r>
          </w:p>
          <w:p w14:paraId="59DAAF82" w14:textId="3FE9E00F" w:rsidR="008D5FF2" w:rsidRPr="003B7550" w:rsidRDefault="00C0340E" w:rsidP="00937858">
            <w:pPr>
              <w:pStyle w:val="Forsidetitel"/>
              <w:framePr w:hSpace="0" w:wrap="auto" w:hAnchor="text" w:xAlign="left" w:yAlign="inline"/>
              <w:suppressOverlap w:val="0"/>
              <w:rPr>
                <w:color w:val="FFFFFF" w:themeColor="background1"/>
                <w:lang w:val="da-DK"/>
              </w:rPr>
            </w:pPr>
            <w:r w:rsidRPr="00860DE8">
              <w:rPr>
                <w:color w:val="FFFFFF" w:themeColor="background1"/>
                <w:sz w:val="72"/>
                <w:szCs w:val="28"/>
                <w:lang w:val="da-DK"/>
              </w:rPr>
              <w:t>Tilbud og</w:t>
            </w:r>
            <w:r w:rsidR="00DD4154" w:rsidRPr="00860DE8">
              <w:rPr>
                <w:color w:val="FFFFFF" w:themeColor="background1"/>
                <w:sz w:val="72"/>
                <w:szCs w:val="28"/>
                <w:lang w:val="da-DK"/>
              </w:rPr>
              <w:t xml:space="preserve"> afregningsgrundlag (TAG)</w:t>
            </w:r>
          </w:p>
        </w:tc>
      </w:tr>
      <w:tr w:rsidR="008D5FF2" w:rsidRPr="003B7550" w14:paraId="1316D639" w14:textId="77777777" w:rsidTr="00937858">
        <w:trPr>
          <w:trHeight w:val="907"/>
        </w:trPr>
        <w:tc>
          <w:tcPr>
            <w:tcW w:w="9923" w:type="dxa"/>
            <w:shd w:val="clear" w:color="auto" w:fill="auto"/>
            <w:vAlign w:val="bottom"/>
          </w:tcPr>
          <w:p w14:paraId="5CA07639" w14:textId="12E456A1" w:rsidR="008D5FF2" w:rsidRPr="003B7550" w:rsidRDefault="00E23327" w:rsidP="00E23327">
            <w:pPr>
              <w:pStyle w:val="Forsideundertitel"/>
              <w:rPr>
                <w:color w:val="FFFFFF" w:themeColor="background1"/>
                <w:lang w:val="da-DK"/>
              </w:rPr>
            </w:pPr>
            <w:r w:rsidRPr="003B7550">
              <w:rPr>
                <w:color w:val="FFFFFF" w:themeColor="background1"/>
                <w:lang w:val="da-DK"/>
              </w:rPr>
              <w:t>I</w:t>
            </w:r>
            <w:r w:rsidR="00DD4154" w:rsidRPr="003B7550">
              <w:rPr>
                <w:color w:val="FFFFFF" w:themeColor="background1"/>
                <w:lang w:val="da-DK"/>
              </w:rPr>
              <w:t>ndledende und</w:t>
            </w:r>
            <w:r w:rsidRPr="003B7550">
              <w:rPr>
                <w:color w:val="FFFFFF" w:themeColor="background1"/>
                <w:lang w:val="da-DK"/>
              </w:rPr>
              <w:t>ersøgelser i Region Nordjylland</w:t>
            </w:r>
          </w:p>
          <w:p w14:paraId="529AAE20" w14:textId="2410C7C7" w:rsidR="00E23327" w:rsidRPr="003B7550" w:rsidRDefault="00E23327" w:rsidP="00E23327">
            <w:pPr>
              <w:pStyle w:val="Forsideundertitel"/>
              <w:rPr>
                <w:sz w:val="30"/>
                <w:lang w:val="da-DK"/>
              </w:rPr>
            </w:pPr>
            <w:r w:rsidRPr="003B7550">
              <w:rPr>
                <w:color w:val="FFFFFF" w:themeColor="background1"/>
                <w:lang w:val="da-DK"/>
              </w:rPr>
              <w:t xml:space="preserve">Maj </w:t>
            </w:r>
            <w:r w:rsidR="00A14F4A" w:rsidRPr="003B7550">
              <w:rPr>
                <w:color w:val="FFFFFF" w:themeColor="background1"/>
                <w:lang w:val="da-DK"/>
              </w:rPr>
              <w:t>2023</w:t>
            </w:r>
          </w:p>
        </w:tc>
      </w:tr>
      <w:tr w:rsidR="008D5FF2" w:rsidRPr="003B7550" w14:paraId="1C55C3F7" w14:textId="77777777" w:rsidTr="00374F65">
        <w:trPr>
          <w:trHeight w:hRule="exact" w:val="1871"/>
        </w:trPr>
        <w:tc>
          <w:tcPr>
            <w:tcW w:w="9923" w:type="dxa"/>
            <w:shd w:val="clear" w:color="auto" w:fill="auto"/>
            <w:vAlign w:val="bottom"/>
          </w:tcPr>
          <w:p w14:paraId="6E24FEF4" w14:textId="77777777" w:rsidR="008D5FF2" w:rsidRPr="003B7550" w:rsidRDefault="008D5FF2" w:rsidP="00937858"/>
        </w:tc>
      </w:tr>
    </w:tbl>
    <w:p w14:paraId="214B8ECF" w14:textId="6B1DC77B" w:rsidR="00EB0BF8" w:rsidRPr="003B7550" w:rsidRDefault="00220590" w:rsidP="00D340F5">
      <w:r w:rsidRPr="003B7550">
        <w:rPr>
          <w:noProof/>
        </w:rPr>
        <w:drawing>
          <wp:anchor distT="0" distB="0" distL="114300" distR="114300" simplePos="0" relativeHeight="251658250" behindDoc="1" locked="0" layoutInCell="1" allowOverlap="1" wp14:anchorId="50094E54" wp14:editId="1A946AF1">
            <wp:simplePos x="0" y="0"/>
            <wp:positionH relativeFrom="column">
              <wp:posOffset>-1809409</wp:posOffset>
            </wp:positionH>
            <wp:positionV relativeFrom="paragraph">
              <wp:posOffset>352084</wp:posOffset>
            </wp:positionV>
            <wp:extent cx="10682162" cy="8011400"/>
            <wp:effectExtent l="1905" t="0" r="698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lede 9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682162" cy="8011400"/>
                    </a:xfrm>
                    <a:prstGeom prst="rect">
                      <a:avLst/>
                    </a:prstGeom>
                  </pic:spPr>
                </pic:pic>
              </a:graphicData>
            </a:graphic>
            <wp14:sizeRelH relativeFrom="page">
              <wp14:pctWidth>0</wp14:pctWidth>
            </wp14:sizeRelH>
            <wp14:sizeRelV relativeFrom="page">
              <wp14:pctHeight>0</wp14:pctHeight>
            </wp14:sizeRelV>
          </wp:anchor>
        </w:drawing>
      </w:r>
    </w:p>
    <w:bookmarkEnd w:id="0"/>
    <w:p w14:paraId="6AB257E4" w14:textId="72CAE94A" w:rsidR="00BB1E86" w:rsidRPr="003B7550" w:rsidRDefault="00BB1E86" w:rsidP="00D340F5"/>
    <w:p w14:paraId="56E2A49D" w14:textId="0B30D310" w:rsidR="008D5FF2" w:rsidRPr="003B7550" w:rsidRDefault="008D5FF2" w:rsidP="00D340F5">
      <w:pPr>
        <w:sectPr w:rsidR="008D5FF2" w:rsidRPr="003B7550" w:rsidSect="005A6F99">
          <w:headerReference w:type="default" r:id="rId13"/>
          <w:pgSz w:w="11906" w:h="16838" w:code="9"/>
          <w:pgMar w:top="1021" w:right="1871" w:bottom="1077" w:left="1021" w:header="567" w:footer="584" w:gutter="0"/>
          <w:pgNumType w:start="1"/>
          <w:cols w:space="708"/>
          <w:docGrid w:linePitch="360"/>
        </w:sectPr>
      </w:pPr>
    </w:p>
    <w:p w14:paraId="4FD1EC42" w14:textId="77777777" w:rsidR="004C6223" w:rsidRPr="003B7550" w:rsidRDefault="004C6223" w:rsidP="005A6F99">
      <w:pPr>
        <w:pStyle w:val="Overskrift"/>
        <w:tabs>
          <w:tab w:val="left" w:pos="2410"/>
          <w:tab w:val="left" w:pos="3119"/>
          <w:tab w:val="left" w:pos="3261"/>
          <w:tab w:val="left" w:pos="3686"/>
          <w:tab w:val="left" w:pos="3969"/>
          <w:tab w:val="left" w:pos="5103"/>
        </w:tabs>
      </w:pPr>
      <w:r w:rsidRPr="003B7550">
        <w:lastRenderedPageBreak/>
        <w:t>Indhold</w:t>
      </w:r>
    </w:p>
    <w:p w14:paraId="48A95AB3" w14:textId="6F192106" w:rsidR="00A045E3" w:rsidRDefault="00934DC8">
      <w:pPr>
        <w:pStyle w:val="Indholdsfortegnelse1"/>
        <w:tabs>
          <w:tab w:val="right" w:leader="dot" w:pos="9316"/>
        </w:tabs>
        <w:rPr>
          <w:rFonts w:asciiTheme="minorHAnsi" w:eastAsiaTheme="minorEastAsia" w:hAnsiTheme="minorHAnsi"/>
          <w:b w:val="0"/>
          <w:noProof/>
          <w:sz w:val="22"/>
          <w:szCs w:val="22"/>
          <w:lang w:eastAsia="da-DK"/>
        </w:rPr>
      </w:pPr>
      <w:r w:rsidRPr="003B7550">
        <w:fldChar w:fldCharType="begin"/>
      </w:r>
      <w:r w:rsidRPr="003B7550">
        <w:instrText xml:space="preserve"> TOC \o "1-2" \t "Overskrift 1 uden nummerering;1" </w:instrText>
      </w:r>
      <w:r w:rsidRPr="003B7550">
        <w:fldChar w:fldCharType="separate"/>
      </w:r>
      <w:r w:rsidR="00A045E3">
        <w:rPr>
          <w:noProof/>
        </w:rPr>
        <w:t>Tilbuds- og afregningsgrundlag</w:t>
      </w:r>
      <w:r w:rsidR="00A045E3">
        <w:rPr>
          <w:noProof/>
        </w:rPr>
        <w:tab/>
      </w:r>
      <w:r w:rsidR="00A045E3">
        <w:rPr>
          <w:noProof/>
        </w:rPr>
        <w:fldChar w:fldCharType="begin"/>
      </w:r>
      <w:r w:rsidR="00A045E3">
        <w:rPr>
          <w:noProof/>
        </w:rPr>
        <w:instrText xml:space="preserve"> PAGEREF _Toc130383361 \h </w:instrText>
      </w:r>
      <w:r w:rsidR="00A045E3">
        <w:rPr>
          <w:noProof/>
        </w:rPr>
      </w:r>
      <w:r w:rsidR="00A045E3">
        <w:rPr>
          <w:noProof/>
        </w:rPr>
        <w:fldChar w:fldCharType="separate"/>
      </w:r>
      <w:r w:rsidR="00E76C17">
        <w:rPr>
          <w:noProof/>
        </w:rPr>
        <w:t>3</w:t>
      </w:r>
      <w:r w:rsidR="00A045E3">
        <w:rPr>
          <w:noProof/>
        </w:rPr>
        <w:fldChar w:fldCharType="end"/>
      </w:r>
    </w:p>
    <w:p w14:paraId="240959EC" w14:textId="628CE493" w:rsidR="00A045E3" w:rsidRDefault="00A045E3">
      <w:pPr>
        <w:pStyle w:val="Indholdsfortegnelse1"/>
        <w:tabs>
          <w:tab w:val="right" w:leader="dot" w:pos="9316"/>
        </w:tabs>
        <w:rPr>
          <w:rFonts w:asciiTheme="minorHAnsi" w:eastAsiaTheme="minorEastAsia" w:hAnsiTheme="minorHAnsi"/>
          <w:b w:val="0"/>
          <w:noProof/>
          <w:sz w:val="22"/>
          <w:szCs w:val="22"/>
          <w:lang w:eastAsia="da-DK"/>
        </w:rPr>
      </w:pPr>
      <w:r>
        <w:rPr>
          <w:noProof/>
        </w:rPr>
        <w:t>1</w:t>
      </w:r>
      <w:r>
        <w:rPr>
          <w:rFonts w:asciiTheme="minorHAnsi" w:eastAsiaTheme="minorEastAsia" w:hAnsiTheme="minorHAnsi"/>
          <w:b w:val="0"/>
          <w:noProof/>
          <w:sz w:val="22"/>
          <w:szCs w:val="22"/>
          <w:lang w:eastAsia="da-DK"/>
        </w:rPr>
        <w:tab/>
      </w:r>
      <w:r>
        <w:rPr>
          <w:noProof/>
        </w:rPr>
        <w:t>Indsamling af historiske oplysninger og udarbejdelse af oplæg til indledende undersøgelser</w:t>
      </w:r>
      <w:r>
        <w:rPr>
          <w:noProof/>
        </w:rPr>
        <w:tab/>
      </w:r>
      <w:r>
        <w:rPr>
          <w:noProof/>
        </w:rPr>
        <w:fldChar w:fldCharType="begin"/>
      </w:r>
      <w:r>
        <w:rPr>
          <w:noProof/>
        </w:rPr>
        <w:instrText xml:space="preserve"> PAGEREF _Toc130383362 \h </w:instrText>
      </w:r>
      <w:r>
        <w:rPr>
          <w:noProof/>
        </w:rPr>
      </w:r>
      <w:r>
        <w:rPr>
          <w:noProof/>
        </w:rPr>
        <w:fldChar w:fldCharType="separate"/>
      </w:r>
      <w:r w:rsidR="00E76C17">
        <w:rPr>
          <w:noProof/>
        </w:rPr>
        <w:t>4</w:t>
      </w:r>
      <w:r>
        <w:rPr>
          <w:noProof/>
        </w:rPr>
        <w:fldChar w:fldCharType="end"/>
      </w:r>
    </w:p>
    <w:p w14:paraId="15CB84DC" w14:textId="2A53810F"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1.1</w:t>
      </w:r>
      <w:r>
        <w:rPr>
          <w:rFonts w:asciiTheme="minorHAnsi" w:eastAsiaTheme="minorEastAsia" w:hAnsiTheme="minorHAnsi"/>
          <w:noProof/>
          <w:sz w:val="22"/>
          <w:szCs w:val="22"/>
          <w:lang w:eastAsia="da-DK"/>
        </w:rPr>
        <w:tab/>
      </w:r>
      <w:r>
        <w:rPr>
          <w:noProof/>
        </w:rPr>
        <w:t>Historisk redegørelse</w:t>
      </w:r>
      <w:r>
        <w:rPr>
          <w:noProof/>
        </w:rPr>
        <w:tab/>
      </w:r>
      <w:r>
        <w:rPr>
          <w:noProof/>
        </w:rPr>
        <w:fldChar w:fldCharType="begin"/>
      </w:r>
      <w:r>
        <w:rPr>
          <w:noProof/>
        </w:rPr>
        <w:instrText xml:space="preserve"> PAGEREF _Toc130383363 \h </w:instrText>
      </w:r>
      <w:r>
        <w:rPr>
          <w:noProof/>
        </w:rPr>
      </w:r>
      <w:r>
        <w:rPr>
          <w:noProof/>
        </w:rPr>
        <w:fldChar w:fldCharType="separate"/>
      </w:r>
      <w:r w:rsidR="00E76C17">
        <w:rPr>
          <w:noProof/>
        </w:rPr>
        <w:t>4</w:t>
      </w:r>
      <w:r>
        <w:rPr>
          <w:noProof/>
        </w:rPr>
        <w:fldChar w:fldCharType="end"/>
      </w:r>
    </w:p>
    <w:p w14:paraId="3BB4A265" w14:textId="4E4DE419"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1.2</w:t>
      </w:r>
      <w:r>
        <w:rPr>
          <w:rFonts w:asciiTheme="minorHAnsi" w:eastAsiaTheme="minorEastAsia" w:hAnsiTheme="minorHAnsi"/>
          <w:noProof/>
          <w:sz w:val="22"/>
          <w:szCs w:val="22"/>
          <w:lang w:eastAsia="da-DK"/>
        </w:rPr>
        <w:tab/>
      </w:r>
      <w:r>
        <w:rPr>
          <w:noProof/>
        </w:rPr>
        <w:t>Indsamling af historiske oplysninger</w:t>
      </w:r>
      <w:r>
        <w:rPr>
          <w:noProof/>
        </w:rPr>
        <w:tab/>
      </w:r>
      <w:r>
        <w:rPr>
          <w:noProof/>
        </w:rPr>
        <w:fldChar w:fldCharType="begin"/>
      </w:r>
      <w:r>
        <w:rPr>
          <w:noProof/>
        </w:rPr>
        <w:instrText xml:space="preserve"> PAGEREF _Toc130383364 \h </w:instrText>
      </w:r>
      <w:r>
        <w:rPr>
          <w:noProof/>
        </w:rPr>
      </w:r>
      <w:r>
        <w:rPr>
          <w:noProof/>
        </w:rPr>
        <w:fldChar w:fldCharType="separate"/>
      </w:r>
      <w:r w:rsidR="00E76C17">
        <w:rPr>
          <w:noProof/>
        </w:rPr>
        <w:t>5</w:t>
      </w:r>
      <w:r>
        <w:rPr>
          <w:noProof/>
        </w:rPr>
        <w:fldChar w:fldCharType="end"/>
      </w:r>
    </w:p>
    <w:p w14:paraId="1BC6D88E" w14:textId="7EF5CEE5"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1.3</w:t>
      </w:r>
      <w:r>
        <w:rPr>
          <w:rFonts w:asciiTheme="minorHAnsi" w:eastAsiaTheme="minorEastAsia" w:hAnsiTheme="minorHAnsi"/>
          <w:noProof/>
          <w:sz w:val="22"/>
          <w:szCs w:val="22"/>
          <w:lang w:eastAsia="da-DK"/>
        </w:rPr>
        <w:tab/>
      </w:r>
      <w:r>
        <w:rPr>
          <w:noProof/>
        </w:rPr>
        <w:t>Oplæg</w:t>
      </w:r>
      <w:r>
        <w:rPr>
          <w:noProof/>
        </w:rPr>
        <w:tab/>
      </w:r>
      <w:r>
        <w:rPr>
          <w:noProof/>
        </w:rPr>
        <w:fldChar w:fldCharType="begin"/>
      </w:r>
      <w:r>
        <w:rPr>
          <w:noProof/>
        </w:rPr>
        <w:instrText xml:space="preserve"> PAGEREF _Toc130383365 \h </w:instrText>
      </w:r>
      <w:r>
        <w:rPr>
          <w:noProof/>
        </w:rPr>
      </w:r>
      <w:r>
        <w:rPr>
          <w:noProof/>
        </w:rPr>
        <w:fldChar w:fldCharType="separate"/>
      </w:r>
      <w:r w:rsidR="00E76C17">
        <w:rPr>
          <w:noProof/>
        </w:rPr>
        <w:t>5</w:t>
      </w:r>
      <w:r>
        <w:rPr>
          <w:noProof/>
        </w:rPr>
        <w:fldChar w:fldCharType="end"/>
      </w:r>
    </w:p>
    <w:p w14:paraId="366E8D96" w14:textId="5AC346E2" w:rsidR="00A045E3" w:rsidRDefault="00A045E3">
      <w:pPr>
        <w:pStyle w:val="Indholdsfortegnelse1"/>
        <w:tabs>
          <w:tab w:val="right" w:leader="dot" w:pos="9316"/>
        </w:tabs>
        <w:rPr>
          <w:rFonts w:asciiTheme="minorHAnsi" w:eastAsiaTheme="minorEastAsia" w:hAnsiTheme="minorHAnsi"/>
          <w:b w:val="0"/>
          <w:noProof/>
          <w:sz w:val="22"/>
          <w:szCs w:val="22"/>
          <w:lang w:eastAsia="da-DK"/>
        </w:rPr>
      </w:pPr>
      <w:r>
        <w:rPr>
          <w:noProof/>
        </w:rPr>
        <w:t>2</w:t>
      </w:r>
      <w:r>
        <w:rPr>
          <w:rFonts w:asciiTheme="minorHAnsi" w:eastAsiaTheme="minorEastAsia" w:hAnsiTheme="minorHAnsi"/>
          <w:b w:val="0"/>
          <w:noProof/>
          <w:sz w:val="22"/>
          <w:szCs w:val="22"/>
          <w:lang w:eastAsia="da-DK"/>
        </w:rPr>
        <w:tab/>
      </w:r>
      <w:r>
        <w:rPr>
          <w:noProof/>
        </w:rPr>
        <w:t>Udførelse og afrapportering af indledende undersøgelser</w:t>
      </w:r>
      <w:r>
        <w:rPr>
          <w:noProof/>
        </w:rPr>
        <w:tab/>
      </w:r>
      <w:r>
        <w:rPr>
          <w:noProof/>
        </w:rPr>
        <w:fldChar w:fldCharType="begin"/>
      </w:r>
      <w:r>
        <w:rPr>
          <w:noProof/>
        </w:rPr>
        <w:instrText xml:space="preserve"> PAGEREF _Toc130383366 \h </w:instrText>
      </w:r>
      <w:r>
        <w:rPr>
          <w:noProof/>
        </w:rPr>
      </w:r>
      <w:r>
        <w:rPr>
          <w:noProof/>
        </w:rPr>
        <w:fldChar w:fldCharType="separate"/>
      </w:r>
      <w:r w:rsidR="00E76C17">
        <w:rPr>
          <w:noProof/>
        </w:rPr>
        <w:t>7</w:t>
      </w:r>
      <w:r>
        <w:rPr>
          <w:noProof/>
        </w:rPr>
        <w:fldChar w:fldCharType="end"/>
      </w:r>
    </w:p>
    <w:p w14:paraId="4A3A90B4" w14:textId="150DE0CD"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2.1</w:t>
      </w:r>
      <w:r>
        <w:rPr>
          <w:rFonts w:asciiTheme="minorHAnsi" w:eastAsiaTheme="minorEastAsia" w:hAnsiTheme="minorHAnsi"/>
          <w:noProof/>
          <w:sz w:val="22"/>
          <w:szCs w:val="22"/>
          <w:lang w:eastAsia="da-DK"/>
        </w:rPr>
        <w:tab/>
      </w:r>
      <w:r>
        <w:rPr>
          <w:noProof/>
        </w:rPr>
        <w:t>Afrapportering</w:t>
      </w:r>
      <w:r>
        <w:rPr>
          <w:noProof/>
        </w:rPr>
        <w:tab/>
      </w:r>
      <w:r>
        <w:rPr>
          <w:noProof/>
        </w:rPr>
        <w:fldChar w:fldCharType="begin"/>
      </w:r>
      <w:r>
        <w:rPr>
          <w:noProof/>
        </w:rPr>
        <w:instrText xml:space="preserve"> PAGEREF _Toc130383367 \h </w:instrText>
      </w:r>
      <w:r>
        <w:rPr>
          <w:noProof/>
        </w:rPr>
      </w:r>
      <w:r>
        <w:rPr>
          <w:noProof/>
        </w:rPr>
        <w:fldChar w:fldCharType="separate"/>
      </w:r>
      <w:r w:rsidR="00E76C17">
        <w:rPr>
          <w:noProof/>
        </w:rPr>
        <w:t>7</w:t>
      </w:r>
      <w:r>
        <w:rPr>
          <w:noProof/>
        </w:rPr>
        <w:fldChar w:fldCharType="end"/>
      </w:r>
    </w:p>
    <w:p w14:paraId="43CE21BB" w14:textId="51746294"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2.2</w:t>
      </w:r>
      <w:r>
        <w:rPr>
          <w:rFonts w:asciiTheme="minorHAnsi" w:eastAsiaTheme="minorEastAsia" w:hAnsiTheme="minorHAnsi"/>
          <w:noProof/>
          <w:sz w:val="22"/>
          <w:szCs w:val="22"/>
          <w:lang w:eastAsia="da-DK"/>
        </w:rPr>
        <w:tab/>
      </w:r>
      <w:r>
        <w:rPr>
          <w:noProof/>
        </w:rPr>
        <w:t>Borearbejde</w:t>
      </w:r>
      <w:r>
        <w:rPr>
          <w:noProof/>
        </w:rPr>
        <w:tab/>
      </w:r>
      <w:r>
        <w:rPr>
          <w:noProof/>
        </w:rPr>
        <w:fldChar w:fldCharType="begin"/>
      </w:r>
      <w:r>
        <w:rPr>
          <w:noProof/>
        </w:rPr>
        <w:instrText xml:space="preserve"> PAGEREF _Toc130383368 \h </w:instrText>
      </w:r>
      <w:r>
        <w:rPr>
          <w:noProof/>
        </w:rPr>
      </w:r>
      <w:r>
        <w:rPr>
          <w:noProof/>
        </w:rPr>
        <w:fldChar w:fldCharType="separate"/>
      </w:r>
      <w:r w:rsidR="00E76C17">
        <w:rPr>
          <w:noProof/>
        </w:rPr>
        <w:t>8</w:t>
      </w:r>
      <w:r>
        <w:rPr>
          <w:noProof/>
        </w:rPr>
        <w:fldChar w:fldCharType="end"/>
      </w:r>
    </w:p>
    <w:p w14:paraId="55F0E2B1" w14:textId="2A829362"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2.3</w:t>
      </w:r>
      <w:r>
        <w:rPr>
          <w:rFonts w:asciiTheme="minorHAnsi" w:eastAsiaTheme="minorEastAsia" w:hAnsiTheme="minorHAnsi"/>
          <w:noProof/>
          <w:sz w:val="22"/>
          <w:szCs w:val="22"/>
          <w:lang w:eastAsia="da-DK"/>
        </w:rPr>
        <w:tab/>
      </w:r>
      <w:r>
        <w:rPr>
          <w:noProof/>
        </w:rPr>
        <w:t>Poreluftmålinger</w:t>
      </w:r>
      <w:r>
        <w:rPr>
          <w:noProof/>
        </w:rPr>
        <w:tab/>
      </w:r>
      <w:r>
        <w:rPr>
          <w:noProof/>
        </w:rPr>
        <w:fldChar w:fldCharType="begin"/>
      </w:r>
      <w:r>
        <w:rPr>
          <w:noProof/>
        </w:rPr>
        <w:instrText xml:space="preserve"> PAGEREF _Toc130383369 \h </w:instrText>
      </w:r>
      <w:r>
        <w:rPr>
          <w:noProof/>
        </w:rPr>
      </w:r>
      <w:r>
        <w:rPr>
          <w:noProof/>
        </w:rPr>
        <w:fldChar w:fldCharType="separate"/>
      </w:r>
      <w:r w:rsidR="00E76C17">
        <w:rPr>
          <w:noProof/>
        </w:rPr>
        <w:t>12</w:t>
      </w:r>
      <w:r>
        <w:rPr>
          <w:noProof/>
        </w:rPr>
        <w:fldChar w:fldCharType="end"/>
      </w:r>
    </w:p>
    <w:p w14:paraId="15357F63" w14:textId="7ECBAD5B" w:rsidR="00A045E3" w:rsidRDefault="00A045E3">
      <w:pPr>
        <w:pStyle w:val="Indholdsfortegnelse2"/>
        <w:tabs>
          <w:tab w:val="left" w:pos="782"/>
          <w:tab w:val="right" w:leader="dot" w:pos="9316"/>
        </w:tabs>
        <w:rPr>
          <w:rFonts w:asciiTheme="minorHAnsi" w:eastAsiaTheme="minorEastAsia" w:hAnsiTheme="minorHAnsi"/>
          <w:noProof/>
          <w:sz w:val="22"/>
          <w:szCs w:val="22"/>
          <w:lang w:eastAsia="da-DK"/>
        </w:rPr>
      </w:pPr>
      <w:r>
        <w:rPr>
          <w:noProof/>
        </w:rPr>
        <w:t>2.4</w:t>
      </w:r>
      <w:r>
        <w:rPr>
          <w:rFonts w:asciiTheme="minorHAnsi" w:eastAsiaTheme="minorEastAsia" w:hAnsiTheme="minorHAnsi"/>
          <w:noProof/>
          <w:sz w:val="22"/>
          <w:szCs w:val="22"/>
          <w:lang w:eastAsia="da-DK"/>
        </w:rPr>
        <w:tab/>
      </w:r>
      <w:r>
        <w:rPr>
          <w:noProof/>
        </w:rPr>
        <w:t>Diverse</w:t>
      </w:r>
      <w:r>
        <w:rPr>
          <w:noProof/>
        </w:rPr>
        <w:tab/>
      </w:r>
      <w:r>
        <w:rPr>
          <w:noProof/>
        </w:rPr>
        <w:fldChar w:fldCharType="begin"/>
      </w:r>
      <w:r>
        <w:rPr>
          <w:noProof/>
        </w:rPr>
        <w:instrText xml:space="preserve"> PAGEREF _Toc130383370 \h </w:instrText>
      </w:r>
      <w:r>
        <w:rPr>
          <w:noProof/>
        </w:rPr>
      </w:r>
      <w:r>
        <w:rPr>
          <w:noProof/>
        </w:rPr>
        <w:fldChar w:fldCharType="separate"/>
      </w:r>
      <w:r w:rsidR="00E76C17">
        <w:rPr>
          <w:noProof/>
        </w:rPr>
        <w:t>13</w:t>
      </w:r>
      <w:r>
        <w:rPr>
          <w:noProof/>
        </w:rPr>
        <w:fldChar w:fldCharType="end"/>
      </w:r>
    </w:p>
    <w:p w14:paraId="4064BFB3" w14:textId="68B95B27" w:rsidR="00A045E3" w:rsidRDefault="00A045E3">
      <w:pPr>
        <w:pStyle w:val="Indholdsfortegnelse1"/>
        <w:tabs>
          <w:tab w:val="right" w:leader="dot" w:pos="9316"/>
        </w:tabs>
        <w:rPr>
          <w:rFonts w:asciiTheme="minorHAnsi" w:eastAsiaTheme="minorEastAsia" w:hAnsiTheme="minorHAnsi"/>
          <w:b w:val="0"/>
          <w:noProof/>
          <w:sz w:val="22"/>
          <w:szCs w:val="22"/>
          <w:lang w:eastAsia="da-DK"/>
        </w:rPr>
      </w:pPr>
      <w:r w:rsidRPr="002567C5">
        <w:rPr>
          <w:rFonts w:eastAsia="Times New Roman"/>
          <w:noProof/>
        </w:rPr>
        <w:t>3</w:t>
      </w:r>
      <w:r>
        <w:rPr>
          <w:rFonts w:asciiTheme="minorHAnsi" w:eastAsiaTheme="minorEastAsia" w:hAnsiTheme="minorHAnsi"/>
          <w:b w:val="0"/>
          <w:noProof/>
          <w:sz w:val="22"/>
          <w:szCs w:val="22"/>
          <w:lang w:eastAsia="da-DK"/>
        </w:rPr>
        <w:tab/>
      </w:r>
      <w:r w:rsidRPr="002567C5">
        <w:rPr>
          <w:rFonts w:eastAsia="Times New Roman"/>
          <w:noProof/>
        </w:rPr>
        <w:t>Uforudsete ydelser</w:t>
      </w:r>
      <w:r>
        <w:rPr>
          <w:noProof/>
        </w:rPr>
        <w:tab/>
      </w:r>
      <w:r>
        <w:rPr>
          <w:noProof/>
        </w:rPr>
        <w:fldChar w:fldCharType="begin"/>
      </w:r>
      <w:r>
        <w:rPr>
          <w:noProof/>
        </w:rPr>
        <w:instrText xml:space="preserve"> PAGEREF _Toc130383371 \h </w:instrText>
      </w:r>
      <w:r>
        <w:rPr>
          <w:noProof/>
        </w:rPr>
      </w:r>
      <w:r>
        <w:rPr>
          <w:noProof/>
        </w:rPr>
        <w:fldChar w:fldCharType="separate"/>
      </w:r>
      <w:r w:rsidR="00E76C17">
        <w:rPr>
          <w:noProof/>
        </w:rPr>
        <w:t>15</w:t>
      </w:r>
      <w:r>
        <w:rPr>
          <w:noProof/>
        </w:rPr>
        <w:fldChar w:fldCharType="end"/>
      </w:r>
    </w:p>
    <w:p w14:paraId="1D357FAD" w14:textId="741AFB7C" w:rsidR="004C6223" w:rsidRPr="003B7550" w:rsidRDefault="00934DC8" w:rsidP="00D340F5">
      <w:r w:rsidRPr="003B7550">
        <w:fldChar w:fldCharType="end"/>
      </w:r>
    </w:p>
    <w:p w14:paraId="286FDE4D" w14:textId="77777777" w:rsidR="00A51F6E" w:rsidRPr="003B7550" w:rsidRDefault="00A51F6E" w:rsidP="002B0816">
      <w:pPr>
        <w:tabs>
          <w:tab w:val="left" w:pos="7088"/>
        </w:tabs>
      </w:pPr>
    </w:p>
    <w:p w14:paraId="66AFEA44" w14:textId="77777777" w:rsidR="004C6223" w:rsidRPr="003B7550" w:rsidRDefault="004C6223" w:rsidP="00D340F5"/>
    <w:p w14:paraId="05BB18AF" w14:textId="77777777" w:rsidR="004C6223" w:rsidRPr="005F1B17" w:rsidRDefault="004C6223" w:rsidP="00D340F5">
      <w:pPr>
        <w:sectPr w:rsidR="004C6223" w:rsidRPr="005F1B17" w:rsidSect="00860DE8">
          <w:headerReference w:type="default" r:id="rId14"/>
          <w:footerReference w:type="default" r:id="rId15"/>
          <w:pgSz w:w="11906" w:h="16838" w:code="9"/>
          <w:pgMar w:top="1701" w:right="1418" w:bottom="1077" w:left="1418" w:header="397" w:footer="584" w:gutter="0"/>
          <w:cols w:space="708"/>
          <w:docGrid w:linePitch="360"/>
        </w:sectPr>
      </w:pPr>
    </w:p>
    <w:p w14:paraId="75AEAD37" w14:textId="64A5D5CC" w:rsidR="009F079E" w:rsidRPr="003B7550" w:rsidRDefault="009F079E" w:rsidP="00B310F0">
      <w:pPr>
        <w:pStyle w:val="Overskrift1"/>
        <w:numPr>
          <w:ilvl w:val="0"/>
          <w:numId w:val="0"/>
        </w:numPr>
        <w:ind w:left="1134" w:hanging="1134"/>
      </w:pPr>
      <w:bookmarkStart w:id="3" w:name="_Toc277939847"/>
      <w:bookmarkStart w:id="4" w:name="_Toc411327135"/>
      <w:bookmarkStart w:id="5" w:name="_Toc130383361"/>
      <w:r w:rsidRPr="003B7550">
        <w:lastRenderedPageBreak/>
        <w:t>Tilbuds- og afregningsgrundlag</w:t>
      </w:r>
      <w:bookmarkEnd w:id="3"/>
      <w:bookmarkEnd w:id="4"/>
      <w:bookmarkEnd w:id="5"/>
    </w:p>
    <w:p w14:paraId="4938074C" w14:textId="7C3CAFEA" w:rsidR="009F079E" w:rsidRPr="005F1B17" w:rsidRDefault="009F079E" w:rsidP="00BE1B56">
      <w:r>
        <w:t xml:space="preserve">I dette dokument beskrives de nærmere forudsætninger og retningslinjer for udfyldelsen af tilbudslisten (TBL), der anvendes som afregningsgrundlag </w:t>
      </w:r>
      <w:r w:rsidR="6ADF1572">
        <w:t>i</w:t>
      </w:r>
      <w:r w:rsidR="7C91D3E6">
        <w:t xml:space="preserve"> </w:t>
      </w:r>
      <w:r>
        <w:t xml:space="preserve">arbejdet med udførelse af indledende undersøgelse i Region Nordjylland. </w:t>
      </w:r>
    </w:p>
    <w:p w14:paraId="057CD33E" w14:textId="77777777" w:rsidR="009F079E" w:rsidRPr="005F1B17" w:rsidRDefault="009F079E" w:rsidP="00BE1B56"/>
    <w:p w14:paraId="20C0A2D4" w14:textId="19743940" w:rsidR="009F079E" w:rsidRPr="00A17E26" w:rsidRDefault="009F079E" w:rsidP="0DA18099">
      <w:r>
        <w:t xml:space="preserve">De enkelte ydelser er opdelt i mere eller mindre detaljerede poster. Ved afgivelse af tilbud skal alle tilbudslistens poster og rubrikker være udfyldt, og alle de ønskede oplysninger </w:t>
      </w:r>
      <w:r w:rsidR="4DEF54C9">
        <w:t xml:space="preserve">i tilbudslisten </w:t>
      </w:r>
      <w:r>
        <w:t xml:space="preserve">skal angives. Hvis dette ikke er </w:t>
      </w:r>
      <w:r w:rsidR="35A06CE3">
        <w:t>opfyldt</w:t>
      </w:r>
      <w:r>
        <w:t>, kan det pågældende tilbud betragtes som ”ikke konditionsmæssigt”.</w:t>
      </w:r>
      <w:r w:rsidRPr="00A17E26">
        <w:t xml:space="preserve"> </w:t>
      </w:r>
      <w:r w:rsidR="484FFDED" w:rsidRPr="00A17E26">
        <w:t>A</w:t>
      </w:r>
      <w:r w:rsidRPr="00A17E26">
        <w:t>fsnitsnumre</w:t>
      </w:r>
      <w:r w:rsidR="33EB6B2C" w:rsidRPr="00A17E26">
        <w:t>ne</w:t>
      </w:r>
      <w:r>
        <w:t xml:space="preserve"> i dette dokument refererer til tilbudslistens numre.</w:t>
      </w:r>
      <w:r w:rsidR="00CE76EE">
        <w:t xml:space="preserve"> </w:t>
      </w:r>
      <w:r w:rsidR="00CE76EE" w:rsidRPr="00A17E26">
        <w:t>Der må ikke tilføjes ekstra poster i tilbudslisten.</w:t>
      </w:r>
    </w:p>
    <w:p w14:paraId="1933666D" w14:textId="77777777" w:rsidR="009F079E" w:rsidRPr="003B7550" w:rsidRDefault="009F079E" w:rsidP="00BE1B56"/>
    <w:p w14:paraId="63ED1B0B" w14:textId="22D19B09" w:rsidR="009F079E" w:rsidRPr="003B7550" w:rsidRDefault="009F079E" w:rsidP="00BE1B56">
      <w:r>
        <w:t xml:space="preserve">Rådgiver skal angive enhedspriser for honorar </w:t>
      </w:r>
      <w:r w:rsidR="1F2E7ED9">
        <w:t xml:space="preserve">og </w:t>
      </w:r>
      <w:r>
        <w:t xml:space="preserve">beregne samlet honorar for hver post. Derudover skal </w:t>
      </w:r>
      <w:r w:rsidR="2DD6697A">
        <w:t>R</w:t>
      </w:r>
      <w:r>
        <w:t xml:space="preserve">ådgiver beregne </w:t>
      </w:r>
      <w:proofErr w:type="spellStart"/>
      <w:r>
        <w:t>delsum</w:t>
      </w:r>
      <w:proofErr w:type="spellEnd"/>
      <w:r>
        <w:t xml:space="preserve"> for honorar-enhedspriser og samlet honorar for hver hovedpost. Endelig skal </w:t>
      </w:r>
      <w:r w:rsidR="0EEBAEC1">
        <w:t>R</w:t>
      </w:r>
      <w:r>
        <w:t>ådgiver beregne den samlede pris for alle poster.</w:t>
      </w:r>
    </w:p>
    <w:p w14:paraId="1A335EB9" w14:textId="77777777" w:rsidR="009F079E" w:rsidRPr="003B7550" w:rsidRDefault="009F079E" w:rsidP="00BE1B56"/>
    <w:p w14:paraId="5A62EA59" w14:textId="53BA665A" w:rsidR="00D85BDA" w:rsidRPr="003B7550" w:rsidRDefault="009F079E" w:rsidP="00BE1B56">
      <w:r>
        <w:t xml:space="preserve">Beregningen af den samlede pris </w:t>
      </w:r>
      <w:r w:rsidR="16E495B6">
        <w:t>og</w:t>
      </w:r>
      <w:r w:rsidDel="00980E83">
        <w:t xml:space="preserve"> </w:t>
      </w:r>
      <w:r>
        <w:t xml:space="preserve">det samlede honorar for hver post og hovedpost skal ske på baggrund af den estimerede afregningsmodel, der er angivet i tilbudslisten. </w:t>
      </w:r>
    </w:p>
    <w:p w14:paraId="6B816F63" w14:textId="77777777" w:rsidR="00D85BDA" w:rsidRPr="003B7550" w:rsidRDefault="00D85BDA" w:rsidP="00BE1B56"/>
    <w:p w14:paraId="3FC59DFF" w14:textId="4526CABE" w:rsidR="009F079E" w:rsidRPr="003B7550" w:rsidRDefault="009F079E" w:rsidP="0DA18099">
      <w:r>
        <w:t>Det skal understreges, at de angivne antal enheder</w:t>
      </w:r>
      <w:r w:rsidR="2846DB56">
        <w:t xml:space="preserve"> i tilbudslisten </w:t>
      </w:r>
      <w:r>
        <w:t>ikke nødvendigvis er udtryk for det samlede omfang af ydelsen, men skal alene tjene som sammenligneligt grundlag for vurderingen af de indkomne tilbuds prisangivelser.</w:t>
      </w:r>
    </w:p>
    <w:p w14:paraId="1B4B21B8" w14:textId="77777777" w:rsidR="009F079E" w:rsidRPr="003B7550" w:rsidRDefault="009F079E" w:rsidP="00BE1B56"/>
    <w:p w14:paraId="2C5960C5" w14:textId="6D9E15FD" w:rsidR="009F079E" w:rsidRPr="003B7550" w:rsidRDefault="009F079E" w:rsidP="00BE1B56">
      <w:r w:rsidRPr="003B7550">
        <w:t>Priserne på de enkelte poster i tilbudslisten skal omfatte alle nødvendige ydelser i forbindelse med gennemførelse og færdiggørelsen af ydelsen, jf. beskrivelsen i den særlige arbejdsbeskrivelse</w:t>
      </w:r>
      <w:r w:rsidR="00FC2F9E" w:rsidRPr="003B7550">
        <w:t xml:space="preserve"> (SAB)</w:t>
      </w:r>
      <w:r w:rsidRPr="003B7550">
        <w:t xml:space="preserve">. </w:t>
      </w:r>
    </w:p>
    <w:p w14:paraId="7BE21FA2" w14:textId="77777777" w:rsidR="009F079E" w:rsidRPr="003B7550" w:rsidRDefault="009F079E" w:rsidP="00BE1B56"/>
    <w:p w14:paraId="2CE4814A" w14:textId="77777777" w:rsidR="009F079E" w:rsidRPr="003B7550" w:rsidRDefault="009F079E" w:rsidP="00BE1B56">
      <w:r w:rsidRPr="003B7550">
        <w:t>Den endelige afregning vil ske efter opgjorte mængder. De enkelte opgavetyper kan helt eller delvist bortfalde.</w:t>
      </w:r>
    </w:p>
    <w:p w14:paraId="5540BC0A" w14:textId="77777777" w:rsidR="009F079E" w:rsidRPr="003B7550" w:rsidRDefault="009F079E" w:rsidP="00BE1B56"/>
    <w:p w14:paraId="2F7AA267" w14:textId="0CC7848E" w:rsidR="009F079E" w:rsidRPr="003B7550" w:rsidRDefault="32C56ACD" w:rsidP="00F353CE">
      <w:r>
        <w:t xml:space="preserve">Rådgivers </w:t>
      </w:r>
      <w:r w:rsidRPr="008A4ED2">
        <w:t>b</w:t>
      </w:r>
      <w:r w:rsidR="009F079E" w:rsidRPr="008A4ED2">
        <w:t>efordring</w:t>
      </w:r>
      <w:r w:rsidR="009F079E">
        <w:t xml:space="preserve"> skal indregnes i enhedspriserne. </w:t>
      </w:r>
      <w:r w:rsidR="00F353CE" w:rsidRPr="008A4ED2">
        <w:t xml:space="preserve">Ved undersøgelser udført på ikke </w:t>
      </w:r>
      <w:proofErr w:type="spellStart"/>
      <w:r w:rsidR="00F353CE" w:rsidRPr="008A4ED2">
        <w:t>brofaste</w:t>
      </w:r>
      <w:proofErr w:type="spellEnd"/>
      <w:r w:rsidR="00F353CE" w:rsidRPr="008A4ED2">
        <w:t xml:space="preserve"> øer, afregnes transportudlæg såsom færgebillet som udlæg, og transporttiden på færgen afregnes efter punkt </w:t>
      </w:r>
      <w:r w:rsidR="008A4ED2" w:rsidRPr="008A4ED2">
        <w:t>3</w:t>
      </w:r>
      <w:r w:rsidR="00F353CE" w:rsidRPr="008A4ED2">
        <w:t>.1</w:t>
      </w:r>
      <w:r w:rsidR="008A4ED2" w:rsidRPr="008A4ED2">
        <w:t>.1-3.1</w:t>
      </w:r>
      <w:r w:rsidR="00F353CE" w:rsidRPr="008A4ED2">
        <w:t>.</w:t>
      </w:r>
      <w:r w:rsidR="00401043">
        <w:t>3</w:t>
      </w:r>
      <w:r w:rsidR="00F353CE" w:rsidRPr="008A4ED2">
        <w:t>.</w:t>
      </w:r>
    </w:p>
    <w:p w14:paraId="0EB509EF" w14:textId="77777777" w:rsidR="009F079E" w:rsidRPr="003B7550" w:rsidRDefault="009F079E" w:rsidP="00BE1B56"/>
    <w:p w14:paraId="524AD85C" w14:textId="77777777" w:rsidR="009F079E" w:rsidRPr="003B7550" w:rsidRDefault="009F079E" w:rsidP="00BE1B56">
      <w:r w:rsidRPr="003B7550">
        <w:t xml:space="preserve">Alle enhedspriser skal være ekskl. moms. </w:t>
      </w:r>
    </w:p>
    <w:p w14:paraId="5F622443" w14:textId="77777777" w:rsidR="006B0CC2" w:rsidRPr="003B7550" w:rsidRDefault="006B0CC2" w:rsidP="00BE1B56"/>
    <w:p w14:paraId="64A3EB35" w14:textId="547DA879" w:rsidR="006B0CC2" w:rsidRPr="008A4ED2" w:rsidRDefault="006B0CC2" w:rsidP="006B0CC2">
      <w:r w:rsidRPr="008A4ED2">
        <w:t xml:space="preserve">Regionen forbeholder </w:t>
      </w:r>
      <w:r w:rsidR="1A48DEF9" w:rsidRPr="008A4ED2">
        <w:t xml:space="preserve">sig </w:t>
      </w:r>
      <w:r w:rsidRPr="008A4ED2">
        <w:t>ret</w:t>
      </w:r>
      <w:r w:rsidDel="006B0CC2">
        <w:t xml:space="preserve"> </w:t>
      </w:r>
      <w:r w:rsidRPr="008A4ED2">
        <w:t>til a</w:t>
      </w:r>
      <w:r w:rsidR="008A4ED2">
        <w:t>t</w:t>
      </w:r>
      <w:r w:rsidRPr="008A4ED2">
        <w:t xml:space="preserve"> rette tydelige regnefejl (herunder forkerte sammenlægninger), men er ikke forpligtet hertil</w:t>
      </w:r>
      <w:r w:rsidR="187BA59C" w:rsidRPr="008A4ED2">
        <w:t>. D</w:t>
      </w:r>
      <w:r w:rsidRPr="008A4ED2">
        <w:t>et er</w:t>
      </w:r>
      <w:r w:rsidR="342FAA28" w:rsidRPr="008A4ED2">
        <w:t xml:space="preserve"> derimod</w:t>
      </w:r>
      <w:r w:rsidRPr="008A4ED2">
        <w:t xml:space="preserve"> tilbudsgivers ansvar.</w:t>
      </w:r>
    </w:p>
    <w:p w14:paraId="712ABE5E" w14:textId="77777777" w:rsidR="006B0CC2" w:rsidRPr="008A4ED2" w:rsidRDefault="006B0CC2" w:rsidP="006B0CC2"/>
    <w:p w14:paraId="0D54A915" w14:textId="469FAB2A" w:rsidR="006B0CC2" w:rsidRPr="003B7550" w:rsidRDefault="22B4394E" w:rsidP="006B0CC2">
      <w:r w:rsidRPr="008A4ED2">
        <w:t>Hvis</w:t>
      </w:r>
      <w:r w:rsidR="006B0CC2" w:rsidRPr="008A4ED2" w:rsidDel="00E16A80">
        <w:t xml:space="preserve"> </w:t>
      </w:r>
      <w:r w:rsidR="006B0CC2" w:rsidRPr="008A4ED2">
        <w:t xml:space="preserve">en post ikke er </w:t>
      </w:r>
      <w:r w:rsidR="00A567ED" w:rsidRPr="008A4ED2">
        <w:t>udfyldt,</w:t>
      </w:r>
      <w:r w:rsidR="006B0CC2" w:rsidRPr="008A4ED2">
        <w:t xml:space="preserve"> forudsættes den tilbudt uden særskilt vederlag.</w:t>
      </w:r>
    </w:p>
    <w:p w14:paraId="05F292A2" w14:textId="1B387988" w:rsidR="0DA18099" w:rsidRPr="008A4ED2" w:rsidRDefault="0DA18099" w:rsidP="0DA18099"/>
    <w:p w14:paraId="1C5B26A7" w14:textId="42D145C4" w:rsidR="009F079E" w:rsidRPr="003B7550" w:rsidRDefault="009F079E" w:rsidP="00B310F0">
      <w:pPr>
        <w:pStyle w:val="Overskrift1"/>
      </w:pPr>
      <w:bookmarkStart w:id="6" w:name="_Toc411327136"/>
      <w:bookmarkStart w:id="7" w:name="_Toc130383362"/>
      <w:r>
        <w:lastRenderedPageBreak/>
        <w:t>Indsamling af historiske oplysninger</w:t>
      </w:r>
      <w:r w:rsidDel="009F079E">
        <w:t xml:space="preserve"> </w:t>
      </w:r>
      <w:r w:rsidR="4F93033D">
        <w:t>og</w:t>
      </w:r>
      <w:r w:rsidDel="009F079E">
        <w:t xml:space="preserve"> </w:t>
      </w:r>
      <w:r>
        <w:t>udarbejdelse af oplæg til indledende undersøgelser</w:t>
      </w:r>
      <w:bookmarkEnd w:id="6"/>
      <w:bookmarkEnd w:id="7"/>
    </w:p>
    <w:p w14:paraId="6FE6975A" w14:textId="77B3A17C" w:rsidR="009F079E" w:rsidRPr="003B7550" w:rsidRDefault="2D2FDD2C" w:rsidP="00937858">
      <w:r>
        <w:t>Rådgivers t</w:t>
      </w:r>
      <w:r w:rsidR="009F079E">
        <w:t xml:space="preserve">ilbud skal indeholde alle udgifter i forbindelse med projektledelse, sagsstyring, status- og økonomirapportering, kvalitetssikring mv. </w:t>
      </w:r>
    </w:p>
    <w:p w14:paraId="7C494ADB" w14:textId="77777777" w:rsidR="009F079E" w:rsidRPr="003B7550" w:rsidRDefault="009F079E" w:rsidP="00937858"/>
    <w:p w14:paraId="7AE152CD" w14:textId="77777777" w:rsidR="003A1263" w:rsidRPr="003B7550" w:rsidRDefault="009F079E" w:rsidP="003A1263">
      <w:r w:rsidRPr="003B7550">
        <w:t xml:space="preserve">Det er i tilbudslisten antaget, at Rådgiver tildeles opgaven i pakker på 20 lokaliteter. </w:t>
      </w:r>
    </w:p>
    <w:p w14:paraId="7B24E912" w14:textId="77777777" w:rsidR="003A1263" w:rsidRDefault="003A1263" w:rsidP="003A1263"/>
    <w:p w14:paraId="3EA8050B" w14:textId="77777777" w:rsidR="0036449D" w:rsidRPr="00405BDB" w:rsidRDefault="0036449D" w:rsidP="0036449D">
      <w:r w:rsidRPr="00405BDB">
        <w:t xml:space="preserve">En lokalitet omfatter i udgangspunktet den eller de matrikler, også evt. udstykninger, som udgør det samlede areal for de kortlagte aktiviteter, </w:t>
      </w:r>
      <w:r>
        <w:t xml:space="preserve">dog </w:t>
      </w:r>
      <w:r w:rsidRPr="00405BDB">
        <w:t>med undtagelse af tjærepladser som defineres pr. adresse.</w:t>
      </w:r>
    </w:p>
    <w:p w14:paraId="4ED64106" w14:textId="77777777" w:rsidR="0036449D" w:rsidRPr="00405BDB" w:rsidRDefault="0036449D" w:rsidP="0036449D">
      <w:r w:rsidRPr="00405BDB">
        <w:t xml:space="preserve"> </w:t>
      </w:r>
    </w:p>
    <w:p w14:paraId="5CADF507" w14:textId="33A2B947" w:rsidR="003A1263" w:rsidRPr="003B7550" w:rsidRDefault="1B25C0F9" w:rsidP="0DA18099">
      <w:pPr>
        <w:rPr>
          <w:rFonts w:cs="Arial"/>
        </w:rPr>
      </w:pPr>
      <w:r w:rsidRPr="0DA18099">
        <w:rPr>
          <w:rFonts w:cs="Arial"/>
        </w:rPr>
        <w:t>L</w:t>
      </w:r>
      <w:r w:rsidR="003A1263" w:rsidRPr="0DA18099">
        <w:rPr>
          <w:rFonts w:cs="Arial"/>
        </w:rPr>
        <w:t xml:space="preserve">okaliteter tildeles i pakker á </w:t>
      </w:r>
      <w:r w:rsidR="00DA1C6F">
        <w:rPr>
          <w:rFonts w:cs="Arial"/>
        </w:rPr>
        <w:t>8</w:t>
      </w:r>
      <w:r w:rsidR="003A1263" w:rsidRPr="0DA18099">
        <w:rPr>
          <w:rFonts w:cs="Arial"/>
        </w:rPr>
        <w:t xml:space="preserve">- 25 lokaliteter. Der kan blive tale om </w:t>
      </w:r>
      <w:r w:rsidR="008D5C62" w:rsidRPr="0DA18099">
        <w:rPr>
          <w:rFonts w:cs="Arial"/>
        </w:rPr>
        <w:t>undersøgel</w:t>
      </w:r>
      <w:r w:rsidR="00010EAD" w:rsidRPr="0DA18099">
        <w:rPr>
          <w:rFonts w:cs="Arial"/>
        </w:rPr>
        <w:t>ses</w:t>
      </w:r>
      <w:r w:rsidR="003A1263" w:rsidRPr="0DA18099">
        <w:rPr>
          <w:rFonts w:cs="Arial"/>
        </w:rPr>
        <w:t>pakker</w:t>
      </w:r>
      <w:r w:rsidR="00FD3718" w:rsidRPr="0DA18099">
        <w:rPr>
          <w:rFonts w:cs="Arial"/>
        </w:rPr>
        <w:t xml:space="preserve"> med</w:t>
      </w:r>
      <w:r w:rsidR="003A1263" w:rsidRPr="0DA18099">
        <w:rPr>
          <w:rFonts w:cs="Arial"/>
        </w:rPr>
        <w:t xml:space="preserve"> op til 40 </w:t>
      </w:r>
      <w:r w:rsidR="00C04AEF">
        <w:rPr>
          <w:rFonts w:cs="Arial"/>
        </w:rPr>
        <w:t>adresser</w:t>
      </w:r>
      <w:r w:rsidR="003A1263" w:rsidRPr="0DA18099">
        <w:rPr>
          <w:rFonts w:cs="Arial"/>
        </w:rPr>
        <w:t xml:space="preserve"> </w:t>
      </w:r>
      <w:r w:rsidR="009B1955" w:rsidRPr="0DA18099">
        <w:rPr>
          <w:rFonts w:cs="Arial"/>
        </w:rPr>
        <w:t xml:space="preserve">i forbindelse med </w:t>
      </w:r>
      <w:r w:rsidR="003A1263" w:rsidRPr="0DA18099">
        <w:rPr>
          <w:rFonts w:cs="Arial"/>
        </w:rPr>
        <w:t xml:space="preserve">f.eks. afgrænsning af tjærepladser, hvor </w:t>
      </w:r>
      <w:r w:rsidR="6613A0D0" w:rsidRPr="0DA18099">
        <w:rPr>
          <w:rFonts w:cs="Arial"/>
        </w:rPr>
        <w:t xml:space="preserve">omfang af </w:t>
      </w:r>
      <w:r w:rsidR="003A1263" w:rsidRPr="0DA18099">
        <w:rPr>
          <w:rFonts w:cs="Arial"/>
        </w:rPr>
        <w:t>oplæg og historisk</w:t>
      </w:r>
      <w:r w:rsidR="00D51DE9" w:rsidRPr="0DA18099">
        <w:rPr>
          <w:rFonts w:cs="Arial"/>
        </w:rPr>
        <w:t>e</w:t>
      </w:r>
      <w:r w:rsidR="003A1263" w:rsidRPr="0DA18099">
        <w:rPr>
          <w:rFonts w:cs="Arial"/>
        </w:rPr>
        <w:t xml:space="preserve"> redegørelser er begrænset. </w:t>
      </w:r>
      <w:r w:rsidR="003A1263">
        <w:t xml:space="preserve">Regionen bestræber sig dog på, ud fra en konkret vurdering, at arbejdsbyrden fra </w:t>
      </w:r>
      <w:r w:rsidR="00010EAD">
        <w:t>undersøgelses</w:t>
      </w:r>
      <w:r w:rsidR="003A1263">
        <w:t xml:space="preserve">pakke til </w:t>
      </w:r>
      <w:r w:rsidR="00010EAD">
        <w:t>undersøgelses</w:t>
      </w:r>
      <w:r w:rsidR="003A1263">
        <w:t xml:space="preserve">pakke bliver ensartet. </w:t>
      </w:r>
    </w:p>
    <w:p w14:paraId="189DEB81" w14:textId="77777777" w:rsidR="003A1263" w:rsidRPr="003B7550" w:rsidRDefault="003A1263" w:rsidP="003A1263">
      <w:pPr>
        <w:rPr>
          <w:rFonts w:cs="Arial"/>
        </w:rPr>
      </w:pPr>
    </w:p>
    <w:p w14:paraId="34D470C6" w14:textId="1BA8089F" w:rsidR="00796F54" w:rsidRDefault="00796F54" w:rsidP="00796F54">
      <w:pPr>
        <w:rPr>
          <w:rFonts w:cs="Arial"/>
        </w:rPr>
      </w:pPr>
      <w:r w:rsidRPr="003B7550">
        <w:rPr>
          <w:rFonts w:cs="Arial"/>
        </w:rPr>
        <w:t>Hvis aktiviteterne har fundet sted på et areal, der omfatter flere ejendomme (adresser), behandles disse som én og samme lokalitet uden ekstra beregning.</w:t>
      </w:r>
    </w:p>
    <w:p w14:paraId="76F1098B" w14:textId="7F89B7E1" w:rsidR="009D2255" w:rsidRPr="00405BDB" w:rsidRDefault="009D2255" w:rsidP="009D2255"/>
    <w:p w14:paraId="5D260C21" w14:textId="77777777" w:rsidR="00A329E4" w:rsidRDefault="00A329E4" w:rsidP="00A329E4">
      <w:r w:rsidRPr="00405BDB">
        <w:t>På lokaliteter, hvor det V1-kortlagte areal udgør en del af én eller flere matrikler, så skal den historiske redegørelse omfatte aktiviteter, brancher, ejerforhold, evt. punktkilder mv. for hele matriklen/alle matrikler, selvom kun en del er V1-kortlagt.</w:t>
      </w:r>
    </w:p>
    <w:p w14:paraId="17AC2B6D" w14:textId="77777777" w:rsidR="00A329E4" w:rsidRDefault="00A329E4" w:rsidP="00A329E4"/>
    <w:p w14:paraId="05F1BD15" w14:textId="430ABB7B" w:rsidR="009D2255" w:rsidRPr="003B7550" w:rsidRDefault="00A329E4" w:rsidP="00A329E4">
      <w:pPr>
        <w:rPr>
          <w:rFonts w:cs="Arial"/>
        </w:rPr>
      </w:pPr>
      <w:r>
        <w:t>På baggrund af den historiske redegørelse kan Regionen beslutte at undersøge evt. potentielle forureningskilder uden for det kortlagte areal.</w:t>
      </w:r>
    </w:p>
    <w:p w14:paraId="04275E9A" w14:textId="31C394AC" w:rsidR="00281E06" w:rsidRPr="003B7550" w:rsidRDefault="009F079E" w:rsidP="00937858">
      <w:pPr>
        <w:pStyle w:val="overskrift2"/>
      </w:pPr>
      <w:bookmarkStart w:id="8" w:name="_Toc277939850"/>
      <w:bookmarkStart w:id="9" w:name="_Toc411327137"/>
      <w:bookmarkStart w:id="10" w:name="_Toc130383363"/>
      <w:r w:rsidRPr="003B7550">
        <w:t>Histo</w:t>
      </w:r>
      <w:bookmarkEnd w:id="8"/>
      <w:r w:rsidRPr="003B7550">
        <w:t>risk redegørelse</w:t>
      </w:r>
      <w:bookmarkEnd w:id="9"/>
      <w:bookmarkEnd w:id="10"/>
    </w:p>
    <w:p w14:paraId="242E419B" w14:textId="2091652F" w:rsidR="009F079E" w:rsidRPr="003B7550" w:rsidRDefault="00980900" w:rsidP="00937858">
      <w:r>
        <w:t>De samlede udgifter i forbindelse med indsamling</w:t>
      </w:r>
      <w:r w:rsidR="1B1A600F">
        <w:t>en</w:t>
      </w:r>
      <w:r>
        <w:t xml:space="preserve"> af historiske oplysninger og a</w:t>
      </w:r>
      <w:r w:rsidR="009F079E">
        <w:t xml:space="preserve">frapporteringen af </w:t>
      </w:r>
      <w:r>
        <w:t xml:space="preserve">den </w:t>
      </w:r>
      <w:r w:rsidR="009F079E">
        <w:t>historisk</w:t>
      </w:r>
      <w:r w:rsidR="397E2298">
        <w:t>e</w:t>
      </w:r>
      <w:r w:rsidR="009F079E">
        <w:t xml:space="preserve"> redegørelse skal anføres under post 1.1.1 </w:t>
      </w:r>
      <w:r w:rsidR="275837C9">
        <w:t>og</w:t>
      </w:r>
      <w:r w:rsidR="009F079E">
        <w:t xml:space="preserve"> underpunkterne 1.2.1 til 1.2.4.</w:t>
      </w:r>
    </w:p>
    <w:p w14:paraId="5E2C1F38" w14:textId="60E430AB" w:rsidR="009F079E" w:rsidRPr="003B7550" w:rsidRDefault="009A54B4" w:rsidP="00B310F0">
      <w:pPr>
        <w:pStyle w:val="overskrift3"/>
      </w:pPr>
      <w:bookmarkStart w:id="11" w:name="_Toc277939851"/>
      <w:r w:rsidRPr="003B7550">
        <w:t xml:space="preserve"> </w:t>
      </w:r>
      <w:r w:rsidR="009F079E" w:rsidRPr="003B7550">
        <w:t>Udarbejdelse af historisk redegørelse</w:t>
      </w:r>
      <w:bookmarkEnd w:id="11"/>
    </w:p>
    <w:p w14:paraId="141CF146" w14:textId="002FF32F" w:rsidR="00EC6FB8" w:rsidRPr="003B7550" w:rsidRDefault="009F079E" w:rsidP="00EC6FB8">
      <w:r>
        <w:t>I Tilbudslisten er det antaget, at der skal udarbejdes historisk redegørelse på alle 20 lokaliteter</w:t>
      </w:r>
      <w:r w:rsidR="7EAA710D">
        <w:t xml:space="preserve"> i pakken</w:t>
      </w:r>
      <w:r w:rsidR="00E01F3B">
        <w:t>.</w:t>
      </w:r>
    </w:p>
    <w:p w14:paraId="4F02A91A" w14:textId="77777777" w:rsidR="00E01F3B" w:rsidRPr="003B7550" w:rsidRDefault="00E01F3B" w:rsidP="00EC6FB8"/>
    <w:p w14:paraId="1FFB9D29" w14:textId="6C1BB552" w:rsidR="003A1263" w:rsidRPr="003B7550" w:rsidRDefault="003A1263" w:rsidP="003A1263">
      <w:r>
        <w:t>I de tilfælde</w:t>
      </w:r>
      <w:r w:rsidR="004B355E">
        <w:t>,</w:t>
      </w:r>
      <w:r>
        <w:t xml:space="preserve"> hvor en historisk redegørelse </w:t>
      </w:r>
      <w:r w:rsidR="2C448B11">
        <w:t>dokumenterer</w:t>
      </w:r>
      <w:r>
        <w:t>, at der ikke skal udarbejdes et oplæg til en indledende undersøgelse, skal selve afrapporteringen af den historisk</w:t>
      </w:r>
      <w:r w:rsidR="363E3C38">
        <w:t>e</w:t>
      </w:r>
      <w:r>
        <w:t xml:space="preserve"> redegørelse afregnes selvstændigt under post 1.1.1. Posten skal </w:t>
      </w:r>
      <w:r w:rsidR="00714902">
        <w:t xml:space="preserve">i disse tilfælde </w:t>
      </w:r>
      <w:r>
        <w:t>omfatte en afsluttende afrapportering af den historiske redegørelse</w:t>
      </w:r>
      <w:r w:rsidR="00590013">
        <w:t>,</w:t>
      </w:r>
      <w:r>
        <w:t xml:space="preserve"> hvor de ikke relevante afsnit i paradigmet Teknisk Rapport (dok.nr: 04-53-37) </w:t>
      </w:r>
      <w:r w:rsidR="0947B42B">
        <w:t>ikke udfyldes</w:t>
      </w:r>
      <w:r>
        <w:t>.</w:t>
      </w:r>
      <w:r w:rsidDel="003A1263">
        <w:t xml:space="preserve"> </w:t>
      </w:r>
      <w:r w:rsidR="6E58D6B7">
        <w:t xml:space="preserve">I </w:t>
      </w:r>
      <w:r w:rsidR="76BA5C70">
        <w:t>t</w:t>
      </w:r>
      <w:r>
        <w:t>ilbudslisten</w:t>
      </w:r>
      <w:r w:rsidR="4A103955">
        <w:t xml:space="preserve"> er det</w:t>
      </w:r>
      <w:r>
        <w:t xml:space="preserve"> antaget, at arbejdet stopper med afrapportering af den historiske redegørelse ved én </w:t>
      </w:r>
      <w:r w:rsidR="1838AB54">
        <w:t xml:space="preserve">ud </w:t>
      </w:r>
      <w:r>
        <w:t>af 20 lokaliteter.</w:t>
      </w:r>
    </w:p>
    <w:p w14:paraId="0CE3F35B" w14:textId="77777777" w:rsidR="003A1263" w:rsidRPr="003B7550" w:rsidRDefault="003A1263" w:rsidP="00EC6FB8"/>
    <w:p w14:paraId="06009810" w14:textId="77777777" w:rsidR="00E01F3B" w:rsidRPr="003B7550" w:rsidRDefault="00E01F3B" w:rsidP="00E01F3B">
      <w:r w:rsidRPr="003B7550">
        <w:t>Enhedsprisen skal angives pr. lokalitet i tilbudslisten.</w:t>
      </w:r>
    </w:p>
    <w:p w14:paraId="5EC3C83D" w14:textId="4A6D8799" w:rsidR="009F079E" w:rsidRPr="003B7550" w:rsidRDefault="009A54B4" w:rsidP="00B310F0">
      <w:pPr>
        <w:pStyle w:val="overskrift2"/>
      </w:pPr>
      <w:bookmarkStart w:id="12" w:name="_Toc277939852"/>
      <w:bookmarkStart w:id="13" w:name="_Toc411327138"/>
      <w:r w:rsidRPr="003B7550">
        <w:lastRenderedPageBreak/>
        <w:t xml:space="preserve"> </w:t>
      </w:r>
      <w:bookmarkStart w:id="14" w:name="_Toc130383364"/>
      <w:r w:rsidR="009F079E" w:rsidRPr="003B7550">
        <w:t>Indsamling af historiske oplysninger</w:t>
      </w:r>
      <w:bookmarkEnd w:id="12"/>
      <w:bookmarkEnd w:id="13"/>
      <w:bookmarkEnd w:id="14"/>
    </w:p>
    <w:p w14:paraId="17E5BFED" w14:textId="730D855E" w:rsidR="009F079E" w:rsidRPr="003B7550" w:rsidRDefault="008213F6" w:rsidP="00937858">
      <w:r w:rsidRPr="003B7550">
        <w:t>Rådgivers k</w:t>
      </w:r>
      <w:r w:rsidR="009F079E" w:rsidRPr="003B7550">
        <w:t>opier og prints lavet i forbindelse med opgavens udførelse skal medtages i enhedsprisen. Hvis kommunen fakturerer Rådgiver for kopier, kan udlægget videresendes til Regionen.</w:t>
      </w:r>
    </w:p>
    <w:p w14:paraId="6400B2EC" w14:textId="77777777" w:rsidR="009F079E" w:rsidRPr="003B7550" w:rsidRDefault="009F079E" w:rsidP="00937858"/>
    <w:p w14:paraId="09DD010C" w14:textId="078E8D17" w:rsidR="009F079E" w:rsidRPr="003B7550" w:rsidRDefault="009F079E" w:rsidP="0DA18099">
      <w:r>
        <w:t xml:space="preserve">Scanning af det fundne arkivmateriale </w:t>
      </w:r>
      <w:r w:rsidR="2D217037">
        <w:t>i</w:t>
      </w:r>
      <w:r>
        <w:t xml:space="preserve"> arkivgennemgangen </w:t>
      </w:r>
      <w:r w:rsidR="607B3458">
        <w:t>og</w:t>
      </w:r>
      <w:r>
        <w:t xml:space="preserve"> efterfølgende kvalitetssi</w:t>
      </w:r>
      <w:r w:rsidR="00A0606C">
        <w:t>kring af det scannede materiale</w:t>
      </w:r>
      <w:r>
        <w:t xml:space="preserve"> skal medtages i enhedsprisen. Det antages, at arkivmaterialet omfatter 1-50 sider. pr. lokalitet. </w:t>
      </w:r>
      <w:r w:rsidR="0C73E2D0">
        <w:t xml:space="preserve"> Arkivmaterialer </w:t>
      </w:r>
      <w:r w:rsidR="29E70878">
        <w:t xml:space="preserve">på mere </w:t>
      </w:r>
      <w:r w:rsidR="6A2495F4">
        <w:t xml:space="preserve">end </w:t>
      </w:r>
      <w:r>
        <w:t>50 sider honoreres ikke yderligere.</w:t>
      </w:r>
    </w:p>
    <w:p w14:paraId="3DFDEA5F" w14:textId="0DD45954" w:rsidR="009F079E" w:rsidRPr="003B7550" w:rsidRDefault="009A54B4" w:rsidP="00B310F0">
      <w:pPr>
        <w:pStyle w:val="overskrift3"/>
      </w:pPr>
      <w:bookmarkStart w:id="15" w:name="_Toc277939853"/>
      <w:r w:rsidRPr="003B7550">
        <w:t xml:space="preserve"> </w:t>
      </w:r>
      <w:r w:rsidR="009F079E" w:rsidRPr="003B7550">
        <w:t>Arkivgennemgang</w:t>
      </w:r>
      <w:bookmarkEnd w:id="15"/>
    </w:p>
    <w:p w14:paraId="511510B5" w14:textId="5A960736" w:rsidR="009F079E" w:rsidRPr="003B7550" w:rsidRDefault="009F079E" w:rsidP="009F079E">
      <w:r>
        <w:t xml:space="preserve">I Tilbudslisten er det antaget, at der skal </w:t>
      </w:r>
      <w:r w:rsidR="008213F6">
        <w:t xml:space="preserve">laves arkivgennemgang på </w:t>
      </w:r>
      <w:r w:rsidR="00A01F9E" w:rsidRPr="00E96B4C">
        <w:t>1</w:t>
      </w:r>
      <w:r w:rsidR="00545197" w:rsidRPr="00E96B4C">
        <w:t>8</w:t>
      </w:r>
      <w:r>
        <w:t xml:space="preserve"> lokaliteter ud af en pakke på 20 </w:t>
      </w:r>
      <w:r w:rsidDel="009F079E">
        <w:t>lokaliteter</w:t>
      </w:r>
      <w:r w:rsidR="00E3706A">
        <w:t>.</w:t>
      </w:r>
    </w:p>
    <w:p w14:paraId="302ED38F" w14:textId="77777777" w:rsidR="009F079E" w:rsidRPr="003B7550" w:rsidRDefault="009F079E" w:rsidP="009F079E"/>
    <w:p w14:paraId="0F76ECB2" w14:textId="77777777" w:rsidR="009F079E" w:rsidRPr="003B7550" w:rsidRDefault="009F079E" w:rsidP="009F079E">
      <w:r w:rsidRPr="003B7550">
        <w:t>Enhedsprisen skal angives pr. lokalitet i tilbudslisten.</w:t>
      </w:r>
    </w:p>
    <w:p w14:paraId="53839689" w14:textId="2673A763" w:rsidR="009F079E" w:rsidRPr="003B7550" w:rsidRDefault="009A54B4" w:rsidP="00B310F0">
      <w:pPr>
        <w:pStyle w:val="overskrift3"/>
      </w:pPr>
      <w:bookmarkStart w:id="16" w:name="_Toc277939854"/>
      <w:r w:rsidRPr="003B7550">
        <w:t xml:space="preserve"> </w:t>
      </w:r>
      <w:r w:rsidR="009F079E" w:rsidRPr="003B7550">
        <w:t>Besigtigelse</w:t>
      </w:r>
      <w:bookmarkEnd w:id="16"/>
      <w:r w:rsidR="009F079E" w:rsidRPr="003B7550">
        <w:t xml:space="preserve"> </w:t>
      </w:r>
    </w:p>
    <w:p w14:paraId="7A32EFDD" w14:textId="29008B7B" w:rsidR="009F079E" w:rsidRPr="003B7550" w:rsidRDefault="009F079E" w:rsidP="00937858">
      <w:r>
        <w:t xml:space="preserve">I Tilbudslisten er det antaget, at der skal laves besigtigelse på </w:t>
      </w:r>
      <w:r w:rsidR="00545197" w:rsidRPr="00E96B4C">
        <w:t>18</w:t>
      </w:r>
      <w:r>
        <w:t xml:space="preserve"> lokaliteter ud af en pakke på 20 </w:t>
      </w:r>
      <w:r w:rsidDel="009F079E">
        <w:t>lokaliteter</w:t>
      </w:r>
      <w:r>
        <w:t>.</w:t>
      </w:r>
    </w:p>
    <w:p w14:paraId="0F28F949" w14:textId="77777777" w:rsidR="009F079E" w:rsidRPr="003B7550" w:rsidRDefault="009F079E" w:rsidP="00937858"/>
    <w:p w14:paraId="31F00CB5" w14:textId="42B98DAB" w:rsidR="009F079E" w:rsidRPr="00E96B4C" w:rsidRDefault="009F079E" w:rsidP="00937858">
      <w:r>
        <w:t>Enhedsprisen angives pr. lokalitet, hvor der er gennemført en besigtigelse på lokaliteten</w:t>
      </w:r>
      <w:r w:rsidR="00D97CAF">
        <w:t xml:space="preserve">. </w:t>
      </w:r>
      <w:r w:rsidR="00D97CAF" w:rsidRPr="00E96B4C">
        <w:t xml:space="preserve">Hvis der udføres besigtigelse på flere </w:t>
      </w:r>
      <w:r w:rsidR="00A567ED" w:rsidRPr="00E96B4C">
        <w:t>adresser</w:t>
      </w:r>
      <w:r w:rsidR="377C0705" w:rsidRPr="00E96B4C">
        <w:t xml:space="preserve"> på én lokalitet</w:t>
      </w:r>
      <w:r w:rsidR="00A567ED" w:rsidRPr="00E96B4C">
        <w:t>,</w:t>
      </w:r>
      <w:r w:rsidR="00553AE9" w:rsidRPr="00E96B4C">
        <w:t xml:space="preserve"> udløser </w:t>
      </w:r>
      <w:r w:rsidR="001A5AD0" w:rsidRPr="00E96B4C">
        <w:t>det ikke</w:t>
      </w:r>
      <w:r w:rsidR="0066095E" w:rsidRPr="00E96B4C">
        <w:t xml:space="preserve"> honorar for en ekstra besigtigelse</w:t>
      </w:r>
      <w:r w:rsidRPr="00E96B4C">
        <w:t>.</w:t>
      </w:r>
      <w:r w:rsidR="00933B7B" w:rsidRPr="00E96B4C">
        <w:t xml:space="preserve"> I enhedsprisen indgår alle udgifter inkl. kørsel i forbindelse med planlægning </w:t>
      </w:r>
      <w:r w:rsidR="73861108" w:rsidRPr="00E96B4C">
        <w:t xml:space="preserve">og selve </w:t>
      </w:r>
      <w:r w:rsidR="00933B7B" w:rsidRPr="00E96B4C">
        <w:t>udførelsen af besigtigelsen.</w:t>
      </w:r>
    </w:p>
    <w:p w14:paraId="1578CCCB" w14:textId="77777777" w:rsidR="00311B3A" w:rsidRPr="00E96B4C" w:rsidRDefault="00311B3A" w:rsidP="00937858"/>
    <w:p w14:paraId="1DE7D5BA" w14:textId="31F44C83" w:rsidR="00311B3A" w:rsidRPr="003B7550" w:rsidRDefault="00311B3A" w:rsidP="00937858">
      <w:r w:rsidRPr="00E96B4C">
        <w:t>Bes</w:t>
      </w:r>
      <w:r w:rsidR="00191554" w:rsidRPr="00E96B4C">
        <w:t>i</w:t>
      </w:r>
      <w:r w:rsidRPr="00E96B4C">
        <w:t xml:space="preserve">gtigelse af </w:t>
      </w:r>
      <w:r w:rsidR="00191554" w:rsidRPr="00E96B4C">
        <w:t xml:space="preserve">evt. </w:t>
      </w:r>
      <w:r w:rsidR="7102A9E5" w:rsidRPr="00E96B4C">
        <w:t>n</w:t>
      </w:r>
      <w:r w:rsidR="00191554" w:rsidRPr="00E96B4C">
        <w:t xml:space="preserve">ærliggende </w:t>
      </w:r>
      <w:r w:rsidR="40F49FF5" w:rsidRPr="00E96B4C">
        <w:t xml:space="preserve">overfladevand </w:t>
      </w:r>
      <w:r w:rsidR="00191554" w:rsidRPr="00E96B4C">
        <w:t>er ikke en del af denne post.</w:t>
      </w:r>
      <w:r w:rsidR="00C469B7" w:rsidRPr="00E96B4C">
        <w:t xml:space="preserve"> </w:t>
      </w:r>
      <w:r w:rsidR="00940E97" w:rsidRPr="00E96B4C">
        <w:t xml:space="preserve">Dette afregnes </w:t>
      </w:r>
      <w:r w:rsidR="3199A2C3" w:rsidRPr="00E96B4C">
        <w:t xml:space="preserve">derimod </w:t>
      </w:r>
      <w:r w:rsidR="00940E97" w:rsidRPr="00E96B4C">
        <w:t xml:space="preserve">under post </w:t>
      </w:r>
      <w:r w:rsidR="00A0336B" w:rsidRPr="00E96B4C">
        <w:t>3</w:t>
      </w:r>
      <w:r w:rsidR="008A25B3" w:rsidRPr="00E96B4C">
        <w:t>.</w:t>
      </w:r>
    </w:p>
    <w:p w14:paraId="61245584" w14:textId="4825C197" w:rsidR="009F079E" w:rsidRPr="003B7550" w:rsidRDefault="009A54B4" w:rsidP="00B310F0">
      <w:pPr>
        <w:pStyle w:val="overskrift3"/>
      </w:pPr>
      <w:bookmarkStart w:id="17" w:name="_Toc277939855"/>
      <w:r>
        <w:t xml:space="preserve"> </w:t>
      </w:r>
      <w:r w:rsidR="009F079E">
        <w:t>Interview</w:t>
      </w:r>
      <w:r w:rsidR="48EC564E">
        <w:t>s</w:t>
      </w:r>
      <w:bookmarkEnd w:id="17"/>
    </w:p>
    <w:p w14:paraId="49F19A05" w14:textId="0EBDCA2D" w:rsidR="009F079E" w:rsidRPr="003B7550" w:rsidRDefault="009F079E" w:rsidP="00937858">
      <w:r>
        <w:t xml:space="preserve">I Tilbudslisten er det antaget, at der skal laves interviews på </w:t>
      </w:r>
      <w:r w:rsidR="009C1217" w:rsidRPr="00E96B4C">
        <w:t>15</w:t>
      </w:r>
      <w:r w:rsidR="009C1217">
        <w:t xml:space="preserve"> </w:t>
      </w:r>
      <w:r>
        <w:t xml:space="preserve">lokaliteter ud af en pakke på 20 </w:t>
      </w:r>
      <w:r w:rsidDel="009F079E">
        <w:t>lokaliteter</w:t>
      </w:r>
      <w:r>
        <w:t>. I</w:t>
      </w:r>
      <w:r w:rsidRPr="0DA18099">
        <w:rPr>
          <w:rFonts w:cs="Arial"/>
        </w:rPr>
        <w:t>nterview af nuværende ejer betragtes som en del af besigtigelsen og udløser ikke honorering som interview.</w:t>
      </w:r>
    </w:p>
    <w:p w14:paraId="54AE8F53" w14:textId="77777777" w:rsidR="009F079E" w:rsidRPr="003B7550" w:rsidRDefault="009F079E" w:rsidP="00937858"/>
    <w:p w14:paraId="47BD575E" w14:textId="58F0D970" w:rsidR="009F079E" w:rsidRPr="003B7550" w:rsidRDefault="009F079E" w:rsidP="00937858">
      <w:r>
        <w:t>Enhedsprisen angives pr. lokalitet, hvor der er gennemført interview</w:t>
      </w:r>
      <w:r w:rsidR="003A1263">
        <w:t>s</w:t>
      </w:r>
      <w:r>
        <w:t xml:space="preserve"> af </w:t>
      </w:r>
      <w:r w:rsidR="62D3CAA3">
        <w:t xml:space="preserve">de </w:t>
      </w:r>
      <w:r>
        <w:t>relevante personer,</w:t>
      </w:r>
      <w:r w:rsidR="595DEC3E">
        <w:t xml:space="preserve"> der har</w:t>
      </w:r>
      <w:r w:rsidDel="009F079E">
        <w:t xml:space="preserve"> </w:t>
      </w:r>
      <w:r>
        <w:t>kendskab til aktiviteter på lokaliteten.</w:t>
      </w:r>
    </w:p>
    <w:p w14:paraId="45CD806C" w14:textId="374E3C0F" w:rsidR="009F079E" w:rsidRPr="003B7550" w:rsidRDefault="009A54B4" w:rsidP="00B310F0">
      <w:pPr>
        <w:pStyle w:val="overskrift3"/>
      </w:pPr>
      <w:bookmarkStart w:id="18" w:name="_Toc277939856"/>
      <w:r w:rsidRPr="003B7550">
        <w:t xml:space="preserve"> </w:t>
      </w:r>
      <w:r w:rsidR="009F079E" w:rsidRPr="003B7550">
        <w:t>Supplerende arkivgennemgang</w:t>
      </w:r>
      <w:bookmarkEnd w:id="18"/>
    </w:p>
    <w:p w14:paraId="170C6562" w14:textId="77777777" w:rsidR="00A567ED" w:rsidRPr="003B7550" w:rsidRDefault="009F079E" w:rsidP="00937858">
      <w:r>
        <w:t xml:space="preserve">I Tilbudslisten er det antaget, at der skal laves </w:t>
      </w:r>
      <w:r w:rsidR="007D7229">
        <w:t>supplerende arkivgennemgang på én</w:t>
      </w:r>
      <w:r>
        <w:t xml:space="preserve"> lokalitet ud af en pakke på 20 </w:t>
      </w:r>
      <w:r w:rsidDel="009F079E">
        <w:t>lokaliteter</w:t>
      </w:r>
      <w:r>
        <w:t>.</w:t>
      </w:r>
    </w:p>
    <w:p w14:paraId="214E5A6E" w14:textId="77777777" w:rsidR="00A567ED" w:rsidRPr="003B7550" w:rsidRDefault="00A567ED" w:rsidP="00937858"/>
    <w:p w14:paraId="61456DF3" w14:textId="2AD27954" w:rsidR="009F079E" w:rsidRPr="003B7550" w:rsidRDefault="009F079E" w:rsidP="00937858">
      <w:r>
        <w:t>Enhedsprisen angives pr. arkiv, hvor der er foretaget en supplerende arkivgennemgang af</w:t>
      </w:r>
      <w:r w:rsidR="693A6107">
        <w:t xml:space="preserve">. Det kan </w:t>
      </w:r>
      <w:r>
        <w:t>f.eks.</w:t>
      </w:r>
      <w:r w:rsidR="2178AFD5">
        <w:t xml:space="preserve"> være</w:t>
      </w:r>
      <w:r>
        <w:t xml:space="preserve"> lokalhistorisk arkiv, landsarkiv, politiarkiver, brandarkiver, arbejdstilsyn</w:t>
      </w:r>
      <w:r w:rsidR="00AA7407">
        <w:t xml:space="preserve"> m.fl.</w:t>
      </w:r>
      <w:r>
        <w:t>, hv</w:t>
      </w:r>
      <w:r w:rsidR="003A1263">
        <w:t>orfra der indhentes oplysninger</w:t>
      </w:r>
      <w:r>
        <w:t>.</w:t>
      </w:r>
    </w:p>
    <w:p w14:paraId="435A936B" w14:textId="60779DD4" w:rsidR="009F079E" w:rsidRPr="003B7550" w:rsidRDefault="009A54B4" w:rsidP="00B310F0">
      <w:pPr>
        <w:pStyle w:val="overskrift2"/>
      </w:pPr>
      <w:bookmarkStart w:id="19" w:name="_Toc277939857"/>
      <w:bookmarkStart w:id="20" w:name="_Toc411327139"/>
      <w:r w:rsidRPr="003B7550">
        <w:t xml:space="preserve"> </w:t>
      </w:r>
      <w:bookmarkStart w:id="21" w:name="_Toc130383365"/>
      <w:bookmarkEnd w:id="19"/>
      <w:bookmarkEnd w:id="20"/>
      <w:r w:rsidR="00573FF0" w:rsidRPr="003B7550">
        <w:t>Oplæg</w:t>
      </w:r>
      <w:bookmarkEnd w:id="21"/>
    </w:p>
    <w:p w14:paraId="04D6552E" w14:textId="1ECF8765" w:rsidR="00B310F0" w:rsidRPr="003B7550" w:rsidRDefault="009A54B4" w:rsidP="00B310F0">
      <w:pPr>
        <w:pStyle w:val="overskrift3"/>
      </w:pPr>
      <w:r w:rsidRPr="003B7550">
        <w:t xml:space="preserve"> </w:t>
      </w:r>
      <w:r w:rsidR="00B310F0" w:rsidRPr="003B7550">
        <w:t>Oplæg</w:t>
      </w:r>
    </w:p>
    <w:p w14:paraId="6C81D726" w14:textId="6ADB9A31" w:rsidR="00AF4B9C" w:rsidRPr="003B7550" w:rsidRDefault="00B310F0" w:rsidP="00B310F0">
      <w:r w:rsidRPr="003B7550">
        <w:t xml:space="preserve">Tilbuddet skal angive en enhedspris indeholdende de samlede udgifter i forbindelse med </w:t>
      </w:r>
      <w:r w:rsidR="00AF4B9C" w:rsidRPr="003B7550">
        <w:t>arbejdet med oplægget og af</w:t>
      </w:r>
      <w:r w:rsidRPr="003B7550">
        <w:t xml:space="preserve">rapportering af </w:t>
      </w:r>
      <w:r w:rsidR="003A1263" w:rsidRPr="003B7550">
        <w:t>oplægget.</w:t>
      </w:r>
    </w:p>
    <w:p w14:paraId="4B5F140B" w14:textId="77777777" w:rsidR="00B310F0" w:rsidRPr="003B7550" w:rsidRDefault="00B310F0" w:rsidP="00B310F0"/>
    <w:p w14:paraId="1990CB2E" w14:textId="1D3A5F90" w:rsidR="00B310F0" w:rsidRPr="003B7550" w:rsidRDefault="00B310F0" w:rsidP="00B310F0">
      <w:r>
        <w:t xml:space="preserve">I Tilbudslisten er det antaget, at der skal laves oplæg til indledende undersøgelser på 19 </w:t>
      </w:r>
      <w:r w:rsidDel="00B310F0">
        <w:t>lokaliteter</w:t>
      </w:r>
      <w:r>
        <w:t xml:space="preserve"> ud af en pakke på 20 lokaliteter. </w:t>
      </w:r>
    </w:p>
    <w:p w14:paraId="62CF6DBD" w14:textId="77777777" w:rsidR="00B310F0" w:rsidRPr="003B7550" w:rsidRDefault="00B310F0" w:rsidP="00B310F0"/>
    <w:p w14:paraId="4AB1D72F" w14:textId="77777777" w:rsidR="009F079E" w:rsidRPr="003B7550" w:rsidRDefault="00B310F0" w:rsidP="00B310F0">
      <w:r w:rsidRPr="003B7550">
        <w:t>Enhedsprisen angives pr. lokalitet, hvor der er udarbejdet oplæg til indledende undersøgelse.</w:t>
      </w:r>
    </w:p>
    <w:p w14:paraId="2398F2A7" w14:textId="77777777" w:rsidR="00B310F0" w:rsidRPr="003B7550" w:rsidRDefault="00B310F0" w:rsidP="00B310F0"/>
    <w:p w14:paraId="2F5A293A" w14:textId="77777777" w:rsidR="00D04E0E" w:rsidRPr="003B7550" w:rsidRDefault="00D04E0E" w:rsidP="00B310F0"/>
    <w:p w14:paraId="0C3F7A6E" w14:textId="67B6C1CE" w:rsidR="00B310F0" w:rsidRPr="003B7550" w:rsidRDefault="00573FF0" w:rsidP="00B310F0">
      <w:pPr>
        <w:pStyle w:val="Overskrift1"/>
      </w:pPr>
      <w:bookmarkStart w:id="22" w:name="_Toc130383366"/>
      <w:r>
        <w:lastRenderedPageBreak/>
        <w:t>Udfør</w:t>
      </w:r>
      <w:r w:rsidR="59B6FEA2">
        <w:t>else</w:t>
      </w:r>
      <w:r w:rsidR="00365607">
        <w:t xml:space="preserve"> </w:t>
      </w:r>
      <w:r w:rsidR="00B310F0">
        <w:t>og afrapportering af indledende undersøgelser</w:t>
      </w:r>
      <w:bookmarkEnd w:id="22"/>
    </w:p>
    <w:p w14:paraId="7A4881B2" w14:textId="77777777" w:rsidR="002A0FE3" w:rsidRPr="003B7550" w:rsidRDefault="002A0FE3" w:rsidP="00832639">
      <w:r w:rsidRPr="003B7550">
        <w:t>I enhedsprisen skal alle udgifter være indeholdt, herunder:</w:t>
      </w:r>
    </w:p>
    <w:p w14:paraId="4AA486E8" w14:textId="7E055E76" w:rsidR="002A0FE3" w:rsidRPr="003B7550" w:rsidRDefault="008213F6" w:rsidP="00832639">
      <w:pPr>
        <w:pStyle w:val="Opstilling-punkttegn"/>
      </w:pPr>
      <w:r>
        <w:t>K</w:t>
      </w:r>
      <w:r w:rsidR="002A0FE3">
        <w:t>ørsel/transport</w:t>
      </w:r>
    </w:p>
    <w:p w14:paraId="1993CB6F" w14:textId="0B8CFF28" w:rsidR="002A0FE3" w:rsidRPr="003B7550" w:rsidRDefault="008213F6" w:rsidP="00832639">
      <w:pPr>
        <w:pStyle w:val="Opstilling-punkttegn"/>
      </w:pPr>
      <w:r>
        <w:t>E</w:t>
      </w:r>
      <w:r w:rsidR="002A0FE3">
        <w:t xml:space="preserve">vt. </w:t>
      </w:r>
      <w:proofErr w:type="spellStart"/>
      <w:r w:rsidR="00F7196D">
        <w:t>f</w:t>
      </w:r>
      <w:r w:rsidR="002A0FE3">
        <w:t>orboring</w:t>
      </w:r>
      <w:proofErr w:type="spellEnd"/>
      <w:r w:rsidR="764CD46A">
        <w:t>.</w:t>
      </w:r>
    </w:p>
    <w:p w14:paraId="55F031DF" w14:textId="35D47800" w:rsidR="002A0FE3" w:rsidRPr="003B7550" w:rsidRDefault="008213F6" w:rsidP="00832639">
      <w:pPr>
        <w:pStyle w:val="Opstilling-punkttegn"/>
      </w:pPr>
      <w:r>
        <w:t>R</w:t>
      </w:r>
      <w:r w:rsidR="002A0FE3">
        <w:t xml:space="preserve">etablering af bore- og </w:t>
      </w:r>
      <w:proofErr w:type="spellStart"/>
      <w:r w:rsidR="002A0FE3">
        <w:t>poreluftmåle</w:t>
      </w:r>
      <w:r w:rsidR="00D32C0A">
        <w:t>punkter</w:t>
      </w:r>
      <w:proofErr w:type="spellEnd"/>
      <w:r w:rsidR="002A0FE3">
        <w:t xml:space="preserve"> inkl. reparation af eventuelle skader opstået under feltarbejde</w:t>
      </w:r>
      <w:r w:rsidR="5D75DCF7">
        <w:t>.</w:t>
      </w:r>
    </w:p>
    <w:p w14:paraId="03BFE616" w14:textId="5C3ACD85" w:rsidR="00C047F0" w:rsidRPr="003B7550" w:rsidRDefault="00C57906" w:rsidP="00832639">
      <w:pPr>
        <w:pStyle w:val="Opstilling-punkttegn"/>
      </w:pPr>
      <w:r>
        <w:t>Bortskaffelse af overskudsjord.</w:t>
      </w:r>
      <w:r w:rsidR="00292276">
        <w:t xml:space="preserve"> </w:t>
      </w:r>
      <w:r w:rsidR="00CF70B1">
        <w:t>Forurenet overskudsjord afskaffes til godkendt jordmodtager.</w:t>
      </w:r>
    </w:p>
    <w:p w14:paraId="375BB869" w14:textId="22182885" w:rsidR="002A0FE3" w:rsidRPr="003B7550" w:rsidRDefault="008213F6" w:rsidP="00832639">
      <w:pPr>
        <w:pStyle w:val="Opstilling-punkttegn"/>
      </w:pPr>
      <w:r>
        <w:t>P</w:t>
      </w:r>
      <w:r w:rsidR="002A0FE3">
        <w:t>røveudtagning og -håndtering (jord-, vand- og poreluftprøvetagning samt indeklimamålinger) fra nyetablerede målepunkter</w:t>
      </w:r>
      <w:r w:rsidR="68BD5F43">
        <w:t>.</w:t>
      </w:r>
    </w:p>
    <w:p w14:paraId="54BE5A5A" w14:textId="3B30902A" w:rsidR="002A0FE3" w:rsidRPr="003B7550" w:rsidRDefault="008213F6" w:rsidP="00832639">
      <w:pPr>
        <w:pStyle w:val="Opstilling-punkttegn"/>
      </w:pPr>
      <w:r>
        <w:t>S</w:t>
      </w:r>
      <w:r w:rsidR="002A0FE3">
        <w:t>agsstyring</w:t>
      </w:r>
      <w:r w:rsidR="761D81F9">
        <w:t>.</w:t>
      </w:r>
    </w:p>
    <w:p w14:paraId="31158263" w14:textId="6EB6D029" w:rsidR="00EB7D43" w:rsidRPr="003B7550" w:rsidRDefault="00DA5651" w:rsidP="00832639">
      <w:pPr>
        <w:pStyle w:val="Opstilling-punkttegn"/>
      </w:pPr>
      <w:r w:rsidRPr="003B7550">
        <w:t>Al håndtering vedr. analyser</w:t>
      </w:r>
      <w:r w:rsidR="00F012C2" w:rsidRPr="003B7550">
        <w:t xml:space="preserve"> og analyselaboratorier</w:t>
      </w:r>
      <w:r w:rsidRPr="003B7550">
        <w:t>,</w:t>
      </w:r>
      <w:r w:rsidR="00DF3ABA" w:rsidRPr="003B7550">
        <w:t xml:space="preserve"> </w:t>
      </w:r>
      <w:r w:rsidR="00DF3ABA" w:rsidRPr="00797268">
        <w:t xml:space="preserve">f.eks. rekvisitioner i ARA og </w:t>
      </w:r>
      <w:proofErr w:type="spellStart"/>
      <w:r w:rsidR="00DF3ABA" w:rsidRPr="00797268">
        <w:t>VanDa</w:t>
      </w:r>
      <w:proofErr w:type="spellEnd"/>
      <w:r w:rsidR="00DF3ABA" w:rsidRPr="003B7550">
        <w:t>,</w:t>
      </w:r>
      <w:r w:rsidRPr="003B7550">
        <w:t xml:space="preserve"> kontrol af </w:t>
      </w:r>
      <w:r w:rsidR="0083255B" w:rsidRPr="00797268">
        <w:t>faktura, kontrol af bod</w:t>
      </w:r>
      <w:r w:rsidR="0083255B" w:rsidRPr="003B7550">
        <w:t xml:space="preserve"> </w:t>
      </w:r>
      <w:r w:rsidRPr="003B7550">
        <w:t>og betaling af analysefakt</w:t>
      </w:r>
      <w:r w:rsidR="00EB7D43" w:rsidRPr="003B7550">
        <w:t>uraer som udlæg.</w:t>
      </w:r>
    </w:p>
    <w:p w14:paraId="03C74F70" w14:textId="4D6C7EAA" w:rsidR="00A44EC4" w:rsidRPr="004A290F" w:rsidRDefault="00EB7D43" w:rsidP="00832639">
      <w:pPr>
        <w:pStyle w:val="Opstilling-punkttegn"/>
      </w:pPr>
      <w:r w:rsidRPr="003B7550">
        <w:t>O</w:t>
      </w:r>
      <w:r w:rsidR="00B627B9" w:rsidRPr="003B7550">
        <w:t xml:space="preserve">pdatering af </w:t>
      </w:r>
      <w:r w:rsidR="00B627B9" w:rsidRPr="003B7550">
        <w:rPr>
          <w:shd w:val="clear" w:color="auto" w:fill="FFFFFF"/>
        </w:rPr>
        <w:t>Sagsstyrings- og økonomiskema</w:t>
      </w:r>
      <w:r w:rsidR="00DA5651" w:rsidRPr="003B7550">
        <w:rPr>
          <w:shd w:val="clear" w:color="auto" w:fill="FFFFFF"/>
        </w:rPr>
        <w:t xml:space="preserve"> </w:t>
      </w:r>
      <w:r w:rsidR="00DA5651" w:rsidRPr="003B7550">
        <w:t>m</w:t>
      </w:r>
      <w:r w:rsidR="66403336" w:rsidRPr="003B7550">
        <w:t>ed</w:t>
      </w:r>
      <w:r w:rsidR="00DA5651" w:rsidRPr="003B7550">
        <w:t xml:space="preserve"> antallet af analyser og enhedspriser samt de samlede analyseudgifter på lokalitetsniveau</w:t>
      </w:r>
      <w:r w:rsidR="39FF2CCB" w:rsidRPr="003B7550">
        <w:t>.</w:t>
      </w:r>
    </w:p>
    <w:p w14:paraId="259D101B" w14:textId="720E14AA" w:rsidR="002A0FE3" w:rsidRPr="003B7550" w:rsidRDefault="008213F6" w:rsidP="00832639">
      <w:pPr>
        <w:pStyle w:val="Opstilling-punkttegn"/>
      </w:pPr>
      <w:r>
        <w:t>A</w:t>
      </w:r>
      <w:r w:rsidR="002A0FE3">
        <w:t>frapportering</w:t>
      </w:r>
      <w:r w:rsidR="398DA35D">
        <w:t>.</w:t>
      </w:r>
    </w:p>
    <w:p w14:paraId="12130A34" w14:textId="77777777" w:rsidR="0046656F" w:rsidRPr="003B7550" w:rsidRDefault="0046656F" w:rsidP="009247D5"/>
    <w:p w14:paraId="4613B58E" w14:textId="0B819C36" w:rsidR="00CC2B28" w:rsidRDefault="002A0FE3" w:rsidP="009247D5">
      <w:r w:rsidRPr="003B7550">
        <w:t>Enhedsprisen angives pr. lokalitet, hvor der er udført indledende undersøgelse punkt</w:t>
      </w:r>
      <w:r w:rsidR="00281E06" w:rsidRPr="003B7550">
        <w:t xml:space="preserve"> 2.1.1 – 2.1.</w:t>
      </w:r>
      <w:r w:rsidR="004A290F">
        <w:t>5</w:t>
      </w:r>
      <w:r w:rsidR="00281E06" w:rsidRPr="003B7550">
        <w:t>.</w:t>
      </w:r>
    </w:p>
    <w:p w14:paraId="5228F2BC" w14:textId="77777777" w:rsidR="00993C45" w:rsidRDefault="00993C45" w:rsidP="009247D5"/>
    <w:p w14:paraId="35DE5B96" w14:textId="77777777" w:rsidR="00993C45" w:rsidRPr="00673AE2" w:rsidRDefault="00993C45" w:rsidP="00993C45">
      <w:r w:rsidRPr="00673AE2">
        <w:t xml:space="preserve">Følgende </w:t>
      </w:r>
      <w:r>
        <w:t xml:space="preserve">ydelser </w:t>
      </w:r>
      <w:r w:rsidRPr="00673AE2">
        <w:t>udløser ikke ekstra honorering:</w:t>
      </w:r>
    </w:p>
    <w:p w14:paraId="2E6C68BA" w14:textId="02C7504D" w:rsidR="00993C45" w:rsidRPr="00673AE2" w:rsidRDefault="00993C45" w:rsidP="00993C45">
      <w:pPr>
        <w:pStyle w:val="Opstilling-punkttegn"/>
      </w:pPr>
      <w:r w:rsidRPr="00673AE2">
        <w:t xml:space="preserve">Rådgivers udfyldning af </w:t>
      </w:r>
      <w:r>
        <w:t>T</w:t>
      </w:r>
      <w:r w:rsidRPr="00673AE2">
        <w:t>ildelingsværkstøjet til valg af analyselaboratorie.</w:t>
      </w:r>
    </w:p>
    <w:p w14:paraId="0FFA7C3E" w14:textId="77777777" w:rsidR="00993C45" w:rsidRPr="00673AE2" w:rsidRDefault="00993C45" w:rsidP="00993C45">
      <w:pPr>
        <w:pStyle w:val="Opstilling-punkttegn"/>
      </w:pPr>
      <w:r w:rsidRPr="00673AE2">
        <w:t>Rådgiver skal medregne al kontakt til analyselaboratorier, rekvirering af emballage, håndtering af prøver, analyserekvisitioner, prøveafhentning mv.</w:t>
      </w:r>
    </w:p>
    <w:p w14:paraId="177D13BE" w14:textId="77777777" w:rsidR="00993C45" w:rsidRPr="00673AE2" w:rsidRDefault="00993C45" w:rsidP="00993C45">
      <w:pPr>
        <w:pStyle w:val="Opstilling-punkttegn"/>
        <w:rPr>
          <w:i/>
        </w:rPr>
      </w:pPr>
      <w:r w:rsidRPr="00673AE2">
        <w:rPr>
          <w:rFonts w:cs="Arial"/>
          <w:szCs w:val="22"/>
        </w:rPr>
        <w:t>Der kan være behov for at Rådgiver indhenter supplerende tilbud på parametre/komponenter, som ikke er indeholdt i Regionens eksisterende analyseaftaler grundet lokalitetsspecifikke analyseparametre.</w:t>
      </w:r>
    </w:p>
    <w:p w14:paraId="346B22DC" w14:textId="77777777" w:rsidR="00993C45" w:rsidRPr="00673AE2" w:rsidRDefault="00993C45" w:rsidP="00993C45">
      <w:pPr>
        <w:pStyle w:val="Opstilling-punkttegn"/>
      </w:pPr>
      <w:r w:rsidRPr="00673AE2">
        <w:rPr>
          <w:rFonts w:cs="Arial"/>
          <w:szCs w:val="22"/>
        </w:rPr>
        <w:t xml:space="preserve">Regionen gør opmærksom på, at der kan være behov for at indsende prøver til analyse til flere forskellige analyselaboratorier fra samme lokalitet afhængigt af, hvilke parametre der skal analyseres for. </w:t>
      </w:r>
      <w:r w:rsidRPr="00673AE2">
        <w:t>Udgangspunktet er, at der på pesticidbrancher anvendes to laboratorier og tilsvarende kan også være tilfældet for andre brancher/lokaliteter.</w:t>
      </w:r>
    </w:p>
    <w:p w14:paraId="0D252CAA" w14:textId="77777777" w:rsidR="00993C45" w:rsidRPr="00673AE2" w:rsidRDefault="00993C45" w:rsidP="00993C45">
      <w:pPr>
        <w:pStyle w:val="Opstilling-punkttegn"/>
      </w:pPr>
      <w:r w:rsidRPr="00673AE2">
        <w:t>Rådgiver skal kontrollere alle fakturaer fra de anvendte analyselaboratorier og betale dem som udlæg. Når Rådgiver sender fakturaer til Regionen, hvor udlæg for analyselaboratoriefakturaer er medtaget, skal alle relevante fakturaer fra analyselaboratorier medsendes som bilag.</w:t>
      </w:r>
    </w:p>
    <w:p w14:paraId="662F27F5" w14:textId="77777777" w:rsidR="00993C45" w:rsidRPr="00673AE2" w:rsidRDefault="00993C45" w:rsidP="00993C45">
      <w:pPr>
        <w:pStyle w:val="Opstilling-punkttegn"/>
      </w:pPr>
      <w:r w:rsidRPr="00673AE2">
        <w:t xml:space="preserve">Rådgiver skal medregne tid i forhold til at holde styr på analyse-leveringstider og rykke analyselaboratorierne </w:t>
      </w:r>
      <w:r>
        <w:t>ved</w:t>
      </w:r>
      <w:r w:rsidRPr="00673AE2">
        <w:t xml:space="preserve"> til evt. forsinkelser. Herunder sikre at analyselaboratorierne har beregnet den korrekte bod i henhold til gældende analyseaftaler.</w:t>
      </w:r>
    </w:p>
    <w:p w14:paraId="3A1CD6AB" w14:textId="0628D986" w:rsidR="00993C45" w:rsidRPr="00673AE2" w:rsidRDefault="00993C45" w:rsidP="00993C45">
      <w:pPr>
        <w:pStyle w:val="Opstilling-punkttegn"/>
      </w:pPr>
      <w:r w:rsidRPr="00673AE2">
        <w:t xml:space="preserve">Rådgiver skal løbende opdatere </w:t>
      </w:r>
      <w:r w:rsidRPr="00673AE2">
        <w:rPr>
          <w:shd w:val="clear" w:color="auto" w:fill="FFFFFF"/>
        </w:rPr>
        <w:t xml:space="preserve">Sagsstyrings- og økonomiskema </w:t>
      </w:r>
      <w:r w:rsidRPr="00673AE2">
        <w:t xml:space="preserve">mht. bl.a. antallet af forskellige analyser og enhedspriser samt de samlede analyseudgifter på lokalitetsniveau jf. Regionens rammeaftaler og evt. andre </w:t>
      </w:r>
      <w:r w:rsidRPr="00673AE2">
        <w:rPr>
          <w:rFonts w:cs="Arial"/>
          <w:szCs w:val="22"/>
        </w:rPr>
        <w:t>lokalitetsspecifikke analyseaftaler</w:t>
      </w:r>
      <w:r w:rsidRPr="00673AE2">
        <w:rPr>
          <w:shd w:val="clear" w:color="auto" w:fill="FFFFFF"/>
        </w:rPr>
        <w:t>.</w:t>
      </w:r>
    </w:p>
    <w:p w14:paraId="5A0967C2" w14:textId="77777777" w:rsidR="00993C45" w:rsidRPr="003B7550" w:rsidRDefault="00993C45" w:rsidP="009247D5"/>
    <w:p w14:paraId="0166212F" w14:textId="5292389B" w:rsidR="00CC2B28" w:rsidRPr="003B7550" w:rsidRDefault="00E43014" w:rsidP="00CC2B28">
      <w:pPr>
        <w:pStyle w:val="overskrift2"/>
      </w:pPr>
      <w:r w:rsidRPr="003B7550">
        <w:t xml:space="preserve"> </w:t>
      </w:r>
      <w:bookmarkStart w:id="23" w:name="_Toc130383367"/>
      <w:r w:rsidR="00CC2B28" w:rsidRPr="003B7550">
        <w:t>Afrapportering</w:t>
      </w:r>
      <w:bookmarkEnd w:id="23"/>
    </w:p>
    <w:p w14:paraId="1975143B" w14:textId="3956005A" w:rsidR="002A0FE3" w:rsidRPr="003B7550" w:rsidRDefault="009A54B4" w:rsidP="002A0FE3">
      <w:pPr>
        <w:pStyle w:val="overskrift3"/>
      </w:pPr>
      <w:r w:rsidRPr="003B7550">
        <w:t xml:space="preserve"> </w:t>
      </w:r>
      <w:r w:rsidR="002A0FE3" w:rsidRPr="003B7550">
        <w:t>Undersøgelse på tjæregrunde</w:t>
      </w:r>
    </w:p>
    <w:p w14:paraId="7BAF6989" w14:textId="1AB97F14" w:rsidR="00A72CB2" w:rsidRPr="003B7550" w:rsidRDefault="002A0FE3" w:rsidP="00A72CB2">
      <w:r>
        <w:t>I Tilbudslisten er det antaget, at der skal udføres indledende undersøgelse på</w:t>
      </w:r>
      <w:r w:rsidR="7B529659">
        <w:t xml:space="preserve"> én</w:t>
      </w:r>
      <w:r w:rsidDel="002A0FE3">
        <w:t xml:space="preserve"> </w:t>
      </w:r>
      <w:r>
        <w:t>tjærepladslokalitet ud af en pakke på 20 lokaliteter.</w:t>
      </w:r>
      <w:r w:rsidR="009E1F00">
        <w:t xml:space="preserve"> </w:t>
      </w:r>
      <w:r w:rsidR="00A72CB2">
        <w:t>Der udarbejdes som udgangspunkt en Teknisk Rapport (dok.nr: 04-53-37) og en grundejerrapport (dok.nr.: 04-53-36) pr. ejendom – se dog 2.1.5.</w:t>
      </w:r>
    </w:p>
    <w:p w14:paraId="0D8A4438" w14:textId="1370ACAD" w:rsidR="0051324E" w:rsidRPr="003B7550" w:rsidRDefault="0051324E" w:rsidP="002A0FE3"/>
    <w:p w14:paraId="04621035" w14:textId="105F1782" w:rsidR="0051324E" w:rsidRPr="003B7550" w:rsidRDefault="0051324E" w:rsidP="0051324E">
      <w:r w:rsidRPr="003B7550">
        <w:t>Bore</w:t>
      </w:r>
      <w:r w:rsidR="00B7379F" w:rsidRPr="004A290F">
        <w:t>arbejdet afregnes</w:t>
      </w:r>
      <w:r w:rsidR="00163362" w:rsidRPr="004A290F">
        <w:t xml:space="preserve"> som et tillæg</w:t>
      </w:r>
      <w:r w:rsidR="00B7379F" w:rsidRPr="004A290F">
        <w:t xml:space="preserve"> efter punkt 2.2.</w:t>
      </w:r>
    </w:p>
    <w:p w14:paraId="43A23A14" w14:textId="44D9926B" w:rsidR="009441D7" w:rsidRPr="003B7550" w:rsidRDefault="009A54B4" w:rsidP="009441D7">
      <w:pPr>
        <w:pStyle w:val="overskrift3"/>
      </w:pPr>
      <w:r w:rsidRPr="003B7550">
        <w:t xml:space="preserve"> </w:t>
      </w:r>
      <w:r w:rsidR="009441D7" w:rsidRPr="003B7550">
        <w:t>Undersøgelser på boliggrunde uden indsats overfor grundvand</w:t>
      </w:r>
    </w:p>
    <w:p w14:paraId="71A440AC" w14:textId="594CD43E" w:rsidR="009441D7" w:rsidRPr="003B7550" w:rsidRDefault="009441D7" w:rsidP="009247D5">
      <w:r>
        <w:t xml:space="preserve">I Tilbudslisten er det antaget, at der skal udføres indledende undersøgelse på </w:t>
      </w:r>
      <w:r w:rsidR="003615CC" w:rsidRPr="00F66770">
        <w:t>6</w:t>
      </w:r>
      <w:r>
        <w:t xml:space="preserve"> boliggrunde uden indsats </w:t>
      </w:r>
      <w:r w:rsidR="7E14ECD0">
        <w:t>over</w:t>
      </w:r>
      <w:r w:rsidR="00BE7AC4">
        <w:t>for</w:t>
      </w:r>
      <w:r>
        <w:t xml:space="preserve"> grundvand ud af en pakke på 20 lokaliteter.</w:t>
      </w:r>
      <w:r w:rsidR="009E1F00">
        <w:t xml:space="preserve"> Der </w:t>
      </w:r>
      <w:r w:rsidR="00365607">
        <w:t>udarbejdes</w:t>
      </w:r>
      <w:r w:rsidR="009E1F00">
        <w:t xml:space="preserve"> som udgangspunkt</w:t>
      </w:r>
      <w:r w:rsidR="0099337E">
        <w:t xml:space="preserve"> en</w:t>
      </w:r>
      <w:r w:rsidR="009E1F00">
        <w:t xml:space="preserve"> </w:t>
      </w:r>
      <w:r w:rsidR="00BD2834">
        <w:t>Teknisk Rapport</w:t>
      </w:r>
      <w:r w:rsidR="00EB7D43">
        <w:t xml:space="preserve"> (dok.nr: 04-53-37)</w:t>
      </w:r>
      <w:r w:rsidR="00BD2834">
        <w:t xml:space="preserve"> </w:t>
      </w:r>
      <w:r w:rsidR="00E63E41">
        <w:t>og en grundejerrapport (dok.nr.:</w:t>
      </w:r>
      <w:r w:rsidR="004F6D70">
        <w:t xml:space="preserve"> </w:t>
      </w:r>
      <w:r w:rsidR="002E51FA">
        <w:t>04-53-36</w:t>
      </w:r>
      <w:r w:rsidR="00E63E41">
        <w:t xml:space="preserve">) </w:t>
      </w:r>
      <w:r w:rsidR="009E1F00">
        <w:t>pr. lokalitet</w:t>
      </w:r>
      <w:r w:rsidR="0055723C">
        <w:t xml:space="preserve"> – se dog </w:t>
      </w:r>
      <w:r w:rsidR="00A72CB2">
        <w:t>2.1.5.</w:t>
      </w:r>
    </w:p>
    <w:p w14:paraId="45520291" w14:textId="77777777" w:rsidR="009441D7" w:rsidRPr="003B7550" w:rsidRDefault="009441D7" w:rsidP="009247D5"/>
    <w:p w14:paraId="1F44E7B7" w14:textId="42A4DBFC" w:rsidR="00A60815" w:rsidRPr="003B7550" w:rsidRDefault="00A60815" w:rsidP="00A60815">
      <w:r w:rsidRPr="00F66770">
        <w:t xml:space="preserve">Borearbejdet og poreluftmålinger afregnes </w:t>
      </w:r>
      <w:r w:rsidR="00163362" w:rsidRPr="00F66770">
        <w:t xml:space="preserve">som et tillæg </w:t>
      </w:r>
      <w:r w:rsidRPr="00F66770">
        <w:t>efter punkt 2.2. og 2.3.</w:t>
      </w:r>
    </w:p>
    <w:p w14:paraId="4EA171AE" w14:textId="59350822" w:rsidR="009441D7" w:rsidRPr="003B7550" w:rsidRDefault="009A54B4" w:rsidP="009441D7">
      <w:pPr>
        <w:pStyle w:val="overskrift3"/>
      </w:pPr>
      <w:r w:rsidRPr="003B7550">
        <w:t xml:space="preserve"> </w:t>
      </w:r>
      <w:r w:rsidR="009441D7" w:rsidRPr="003B7550">
        <w:t>Undersøgelser på grundvandslokaliteter</w:t>
      </w:r>
    </w:p>
    <w:p w14:paraId="3E375F3E" w14:textId="599AACE6" w:rsidR="00A72CB2" w:rsidRPr="003B7550" w:rsidRDefault="009441D7" w:rsidP="00A72CB2">
      <w:r w:rsidRPr="003B7550">
        <w:t xml:space="preserve">I Tilbudslisten er det antaget, at der skal udføres indledende undersøgelse på </w:t>
      </w:r>
      <w:r w:rsidR="00E03894">
        <w:t>13</w:t>
      </w:r>
      <w:r w:rsidRPr="003B7550">
        <w:t xml:space="preserve"> grundvandslokaliteter ud af en pakke på 20 lokaliteter.</w:t>
      </w:r>
      <w:r w:rsidR="00E71E03" w:rsidRPr="003B7550">
        <w:t xml:space="preserve"> </w:t>
      </w:r>
      <w:r w:rsidR="00A72CB2">
        <w:t>Der udarbejdes som udgangspunkt en Teknisk Rapport (dok.nr: 04-53-37) og en grundejerrapport (dok.nr.: 04-53-36) pr. lokalitet – se dog 2.1.5.</w:t>
      </w:r>
    </w:p>
    <w:p w14:paraId="20D92AE7" w14:textId="77777777" w:rsidR="009441D7" w:rsidRPr="003B7550" w:rsidRDefault="009441D7" w:rsidP="009247D5"/>
    <w:p w14:paraId="79F893B1" w14:textId="2428E609" w:rsidR="00A60815" w:rsidRPr="003B7550" w:rsidRDefault="00A60815" w:rsidP="00A60815">
      <w:r w:rsidRPr="00F66770">
        <w:t xml:space="preserve">Borearbejdet og poreluftmålinger afregnes </w:t>
      </w:r>
      <w:r w:rsidR="00163362" w:rsidRPr="00F66770">
        <w:t xml:space="preserve">som et tillæg </w:t>
      </w:r>
      <w:r w:rsidRPr="00F66770">
        <w:t>efter punkt 2.2. og 2.3.</w:t>
      </w:r>
    </w:p>
    <w:p w14:paraId="2055F410" w14:textId="09B9BD20" w:rsidR="009441D7" w:rsidRPr="003B7550" w:rsidRDefault="009A54B4" w:rsidP="009441D7">
      <w:pPr>
        <w:pStyle w:val="overskrift3"/>
      </w:pPr>
      <w:r>
        <w:t xml:space="preserve"> </w:t>
      </w:r>
      <w:r w:rsidR="009441D7">
        <w:t>Indarbejd</w:t>
      </w:r>
      <w:r w:rsidDel="009441D7">
        <w:t xml:space="preserve">else </w:t>
      </w:r>
      <w:r w:rsidR="009441D7">
        <w:t>af resultater fra tidligere undersøgelser i rapport</w:t>
      </w:r>
    </w:p>
    <w:p w14:paraId="1C80BAF8" w14:textId="313B1770" w:rsidR="009441D7" w:rsidRPr="003B7550" w:rsidRDefault="009441D7" w:rsidP="009441D7">
      <w:r>
        <w:t xml:space="preserve">Hvis der tidligere er udført undersøgelser eller afværgeforanstaltninger med mere end 3 boringer eller 8 analyser </w:t>
      </w:r>
      <w:r w:rsidR="539287E3">
        <w:t>(</w:t>
      </w:r>
      <w:r>
        <w:t>jord-, vand-, poreluft- eller indeklimaprøver</w:t>
      </w:r>
      <w:r w:rsidR="568BB29B">
        <w:t>)</w:t>
      </w:r>
      <w:r>
        <w:t xml:space="preserve"> ydes der et tillæg. Hvis der tidligere er udført færre boringer/jordprøver </w:t>
      </w:r>
      <w:r w:rsidR="6E2982BB">
        <w:t xml:space="preserve">end dette, </w:t>
      </w:r>
      <w:r>
        <w:t>skal indarbejd</w:t>
      </w:r>
      <w:r w:rsidR="00F85A08">
        <w:t>else</w:t>
      </w:r>
      <w:r w:rsidDel="009441D7">
        <w:t xml:space="preserve"> </w:t>
      </w:r>
      <w:r>
        <w:t>af disse resultater være indeholdt i de enhedspriser</w:t>
      </w:r>
      <w:r w:rsidR="5AFFFFD7">
        <w:t>,</w:t>
      </w:r>
      <w:r>
        <w:t xml:space="preserve"> der angives i punkt 2.1.1 til 2.1.3.</w:t>
      </w:r>
    </w:p>
    <w:p w14:paraId="11917591" w14:textId="77777777" w:rsidR="009441D7" w:rsidRPr="003B7550" w:rsidRDefault="009441D7" w:rsidP="009441D7"/>
    <w:p w14:paraId="1457FB5E" w14:textId="471F0829" w:rsidR="009441D7" w:rsidRPr="003B7550" w:rsidRDefault="009441D7" w:rsidP="009441D7">
      <w:r w:rsidRPr="003B7550">
        <w:t>Enhedsprisen angives pr. lokalitet, hvor d</w:t>
      </w:r>
      <w:r w:rsidR="008C4671" w:rsidRPr="003B7550">
        <w:t>er skal indarbejdes resultater i oplægsfasen.</w:t>
      </w:r>
    </w:p>
    <w:p w14:paraId="59979DB9" w14:textId="77777777" w:rsidR="00C91FF0" w:rsidRPr="003B7550" w:rsidRDefault="00C91FF0" w:rsidP="009441D7"/>
    <w:p w14:paraId="438B7F18" w14:textId="0221964F" w:rsidR="00C91FF0" w:rsidRPr="003B7550" w:rsidRDefault="00C91FF0" w:rsidP="00C91FF0">
      <w:r w:rsidRPr="003B7550">
        <w:t xml:space="preserve">I Tilbudslisten er det antaget, at der skal indarbejdes resultater af tidligere undersøgelser i </w:t>
      </w:r>
      <w:r w:rsidR="001F4138" w:rsidRPr="00F85A08">
        <w:t>4</w:t>
      </w:r>
      <w:r w:rsidRPr="003B7550">
        <w:t xml:space="preserve"> lokaliteter ud af en pakke på 20 lokaliteter</w:t>
      </w:r>
      <w:r w:rsidR="008C4671" w:rsidRPr="003B7550">
        <w:t>.</w:t>
      </w:r>
    </w:p>
    <w:p w14:paraId="4B1DFE66" w14:textId="6208F235" w:rsidR="00C91FF0" w:rsidRPr="003B7550" w:rsidRDefault="00C91FF0" w:rsidP="00C91FF0">
      <w:pPr>
        <w:pStyle w:val="overskrift3"/>
      </w:pPr>
      <w:r w:rsidRPr="003B7550">
        <w:t xml:space="preserve"> Udarbejdelse af grundejerrapport</w:t>
      </w:r>
    </w:p>
    <w:p w14:paraId="6F57DC23" w14:textId="04F690E7" w:rsidR="009D2BCC" w:rsidRPr="003B7550" w:rsidRDefault="009441D7" w:rsidP="00C91FF0">
      <w:r w:rsidRPr="003B7550">
        <w:t xml:space="preserve">I Tilbudslisten er det antaget, at der skal </w:t>
      </w:r>
      <w:r w:rsidR="00C91FF0" w:rsidRPr="003B7550">
        <w:t xml:space="preserve">udarbejdes </w:t>
      </w:r>
      <w:r w:rsidR="001F4138" w:rsidRPr="00F85A08">
        <w:t>22</w:t>
      </w:r>
      <w:r w:rsidR="00C91FF0" w:rsidRPr="003B7550">
        <w:t xml:space="preserve"> forskellige versioner af </w:t>
      </w:r>
      <w:r w:rsidR="00303BAC" w:rsidRPr="003B7550">
        <w:t>Grun</w:t>
      </w:r>
      <w:r w:rsidR="00B627B9" w:rsidRPr="003B7550">
        <w:t xml:space="preserve">dejerrapport </w:t>
      </w:r>
      <w:r w:rsidR="00303BAC" w:rsidRPr="003B7550">
        <w:t xml:space="preserve">(dok.nr: 04-53-36) </w:t>
      </w:r>
      <w:r w:rsidR="00C91FF0" w:rsidRPr="003B7550">
        <w:t xml:space="preserve">ved en pakke på 20 lokaliteter. </w:t>
      </w:r>
    </w:p>
    <w:p w14:paraId="2A055089" w14:textId="77777777" w:rsidR="0099337E" w:rsidRPr="003B7550" w:rsidRDefault="0099337E" w:rsidP="00C91FF0"/>
    <w:p w14:paraId="1961BE2D" w14:textId="4D818C7E" w:rsidR="00C91FF0" w:rsidRPr="003B7550" w:rsidRDefault="71F8A857" w:rsidP="0DA18099">
      <w:r>
        <w:t xml:space="preserve">Hvis </w:t>
      </w:r>
      <w:r w:rsidR="00C91FF0">
        <w:t>der er flere grundejere</w:t>
      </w:r>
      <w:r w:rsidR="23E5CA39">
        <w:t xml:space="preserve"> på en lokalitet</w:t>
      </w:r>
      <w:r w:rsidR="00C91FF0">
        <w:t>, og der er behov for forskellige versioner af grundejerrapporten</w:t>
      </w:r>
      <w:r w:rsidR="009D2BCC">
        <w:t>,</w:t>
      </w:r>
      <w:r w:rsidR="00C91FF0">
        <w:t xml:space="preserve"> afregnes de forskellige versioner af grundejerrapporten efter punkt 2.1.5 i tilbudslisten. </w:t>
      </w:r>
      <w:r w:rsidR="4D847FB4">
        <w:t>Hvis der er</w:t>
      </w:r>
      <w:r w:rsidR="00C91FF0" w:rsidDel="00C91FF0">
        <w:t xml:space="preserve"> f</w:t>
      </w:r>
      <w:r w:rsidR="00C91FF0">
        <w:t>orskellige grundejere</w:t>
      </w:r>
      <w:r w:rsidR="0A47B482">
        <w:t>,</w:t>
      </w:r>
      <w:r w:rsidR="00C91FF0">
        <w:t xml:space="preserve"> </w:t>
      </w:r>
      <w:r w:rsidR="7D406F17">
        <w:t xml:space="preserve">som </w:t>
      </w:r>
      <w:r w:rsidR="00C91FF0">
        <w:t>blot skal have samme version af grundejerrapporten</w:t>
      </w:r>
      <w:r w:rsidR="44512C3A">
        <w:t>,</w:t>
      </w:r>
      <w:r w:rsidR="00C91FF0">
        <w:t xml:space="preserve"> afregnes denne som 1 </w:t>
      </w:r>
      <w:r w:rsidR="006427F2">
        <w:t>grundejer</w:t>
      </w:r>
      <w:r w:rsidR="00C91FF0">
        <w:t>rapport.</w:t>
      </w:r>
    </w:p>
    <w:p w14:paraId="37F36851" w14:textId="6F63A3EA" w:rsidR="00D63E5B" w:rsidRPr="003B7550" w:rsidRDefault="009A54B4" w:rsidP="00D63E5B">
      <w:pPr>
        <w:pStyle w:val="overskrift2"/>
      </w:pPr>
      <w:r w:rsidRPr="003B7550">
        <w:t xml:space="preserve"> </w:t>
      </w:r>
      <w:bookmarkStart w:id="24" w:name="_Toc130383368"/>
      <w:r w:rsidR="00D63E5B" w:rsidRPr="003B7550">
        <w:t>Borearbejde</w:t>
      </w:r>
      <w:bookmarkEnd w:id="24"/>
    </w:p>
    <w:p w14:paraId="0DEC54B1" w14:textId="42FEFE80" w:rsidR="00B93A1E" w:rsidRPr="003B7550" w:rsidRDefault="00D63E5B" w:rsidP="00D63E5B">
      <w:r w:rsidRPr="003B7550">
        <w:t xml:space="preserve">Tilbuddet skal omfatte alle udgifter i forbindelse med udførelse af ikke-filtersatte boringer og filtersatte boringer inkl. filtersætningsmateriale, </w:t>
      </w:r>
      <w:r w:rsidR="005F18B9" w:rsidRPr="00F85A08">
        <w:t>styr</w:t>
      </w:r>
      <w:r w:rsidR="005F18B9" w:rsidRPr="003B7550">
        <w:t xml:space="preserve">, </w:t>
      </w:r>
      <w:r w:rsidRPr="003B7550">
        <w:t>pejling, udtagning af jord- og grundvandsprøver samt efterfølgende sløjfning af boring</w:t>
      </w:r>
      <w:r w:rsidR="076B7D2A" w:rsidRPr="003B7550">
        <w:t xml:space="preserve"> </w:t>
      </w:r>
      <w:r w:rsidR="076B7D2A" w:rsidRPr="00F85A08">
        <w:t>(in</w:t>
      </w:r>
      <w:r w:rsidR="00E13FCC" w:rsidRPr="00F85A08">
        <w:t>k</w:t>
      </w:r>
      <w:r w:rsidR="076B7D2A" w:rsidRPr="00F85A08">
        <w:t>l. dokumentation</w:t>
      </w:r>
      <w:r w:rsidR="007E4DAB" w:rsidRPr="00F85A08">
        <w:t xml:space="preserve"> og tilsyn</w:t>
      </w:r>
      <w:r w:rsidR="076B7D2A" w:rsidRPr="00F85A08">
        <w:t>)</w:t>
      </w:r>
      <w:r w:rsidRPr="003B7550">
        <w:t xml:space="preserve">. I tilfælde, hvor der er behov for </w:t>
      </w:r>
      <w:r w:rsidRPr="00F85A08">
        <w:t>evt.</w:t>
      </w:r>
      <w:r w:rsidRPr="003B7550">
        <w:t xml:space="preserve"> </w:t>
      </w:r>
      <w:proofErr w:type="spellStart"/>
      <w:r w:rsidRPr="003B7550">
        <w:t>forboring</w:t>
      </w:r>
      <w:proofErr w:type="spellEnd"/>
      <w:r w:rsidRPr="003B7550">
        <w:t xml:space="preserve"> skal dette være indehold</w:t>
      </w:r>
      <w:r w:rsidR="00B93A1E" w:rsidRPr="003B7550">
        <w:t>t</w:t>
      </w:r>
      <w:r w:rsidRPr="003B7550">
        <w:t xml:space="preserve"> i enhedspriserne</w:t>
      </w:r>
      <w:r w:rsidR="00122CE7" w:rsidRPr="003B7550">
        <w:t>, se i øvrigt afsnit 2 i ovenstående.</w:t>
      </w:r>
    </w:p>
    <w:p w14:paraId="5E27BBD6" w14:textId="77777777" w:rsidR="00B93A1E" w:rsidRPr="003B7550" w:rsidRDefault="00B93A1E" w:rsidP="00D63E5B"/>
    <w:p w14:paraId="0FF5CF29" w14:textId="6AB5B07F" w:rsidR="00D63E5B" w:rsidRPr="003B7550" w:rsidRDefault="00D63E5B" w:rsidP="00D63E5B">
      <w:r w:rsidRPr="003B7550">
        <w:t xml:space="preserve">Der skelnes prismæssigt ikke mellem udførelsesmetode (håndboring, minirig, kran, </w:t>
      </w:r>
      <w:proofErr w:type="spellStart"/>
      <w:r w:rsidRPr="003B7550">
        <w:t>unimog</w:t>
      </w:r>
      <w:proofErr w:type="spellEnd"/>
      <w:r w:rsidRPr="003B7550">
        <w:t xml:space="preserve"> mm.).</w:t>
      </w:r>
    </w:p>
    <w:p w14:paraId="6419024D" w14:textId="77777777" w:rsidR="00D63E5B" w:rsidRPr="003B7550" w:rsidRDefault="00D63E5B" w:rsidP="00D63E5B"/>
    <w:p w14:paraId="2FB32B38" w14:textId="1582A774" w:rsidR="00A54805" w:rsidRPr="003B7550" w:rsidRDefault="06BA81E8" w:rsidP="00D63E5B">
      <w:r w:rsidRPr="00F85A08">
        <w:t>Hvis</w:t>
      </w:r>
      <w:r w:rsidR="00D63E5B">
        <w:t xml:space="preserve"> der under borearbejdet træffes uigennemtrængelige lag, og boringen derfor </w:t>
      </w:r>
      <w:r w:rsidR="56A6DD0E">
        <w:t xml:space="preserve">skal </w:t>
      </w:r>
      <w:r w:rsidR="00D63E5B">
        <w:t xml:space="preserve">flyttes, honoreres de forgæves </w:t>
      </w:r>
      <w:proofErr w:type="spellStart"/>
      <w:r w:rsidR="00D63E5B">
        <w:t>boremeter</w:t>
      </w:r>
      <w:proofErr w:type="spellEnd"/>
      <w:r w:rsidR="00D63E5B">
        <w:t xml:space="preserve"> efter post 2.</w:t>
      </w:r>
      <w:r w:rsidR="00486D8D">
        <w:t>2</w:t>
      </w:r>
      <w:r w:rsidR="005D1265">
        <w:t>.</w:t>
      </w:r>
      <w:r w:rsidR="000B7248">
        <w:t>7</w:t>
      </w:r>
      <w:r w:rsidR="004A6696">
        <w:t xml:space="preserve"> </w:t>
      </w:r>
      <w:r w:rsidR="004A6696" w:rsidRPr="00F85A08">
        <w:t>eller 2.2.1</w:t>
      </w:r>
      <w:r w:rsidR="000B7248" w:rsidRPr="00F85A08">
        <w:t>6</w:t>
      </w:r>
      <w:r w:rsidR="004A6696" w:rsidRPr="00F85A08">
        <w:t xml:space="preserve"> afhængigt af</w:t>
      </w:r>
      <w:r w:rsidR="53CC2C20" w:rsidRPr="00F85A08">
        <w:t>,</w:t>
      </w:r>
      <w:r w:rsidR="004A6696" w:rsidRPr="00F85A08">
        <w:t xml:space="preserve"> om boringen udføres foret eller </w:t>
      </w:r>
      <w:proofErr w:type="spellStart"/>
      <w:r w:rsidR="004A6696" w:rsidRPr="00F85A08">
        <w:t>uforet</w:t>
      </w:r>
      <w:proofErr w:type="spellEnd"/>
      <w:r w:rsidR="005D1265">
        <w:t>. Boremeterne</w:t>
      </w:r>
      <w:r w:rsidR="00D63E5B">
        <w:t xml:space="preserve"> skal kunne dokumenteres ved borejournaler og </w:t>
      </w:r>
      <w:r w:rsidR="03801A29" w:rsidRPr="00F85A08">
        <w:t>også</w:t>
      </w:r>
      <w:r w:rsidR="00D63E5B">
        <w:t xml:space="preserve"> fremgå af situationsplanen.</w:t>
      </w:r>
    </w:p>
    <w:p w14:paraId="1E0D41D4" w14:textId="4A02965D" w:rsidR="00463362" w:rsidRPr="003B7550" w:rsidRDefault="00DE7D64" w:rsidP="00463362">
      <w:pPr>
        <w:pStyle w:val="overskrift3"/>
        <w:rPr>
          <w:shd w:val="clear" w:color="auto" w:fill="FFFFFF"/>
        </w:rPr>
      </w:pPr>
      <w:r w:rsidRPr="003B7550">
        <w:rPr>
          <w:shd w:val="clear" w:color="auto" w:fill="FFFFFF"/>
        </w:rPr>
        <w:lastRenderedPageBreak/>
        <w:t xml:space="preserve"> </w:t>
      </w:r>
      <w:r w:rsidR="00463362" w:rsidRPr="003B7550">
        <w:rPr>
          <w:shd w:val="clear" w:color="auto" w:fill="FFFFFF"/>
        </w:rPr>
        <w:t>Anstilling uforede boringer</w:t>
      </w:r>
    </w:p>
    <w:p w14:paraId="7DA32393" w14:textId="02ACC2FA" w:rsidR="00463362" w:rsidRPr="00F85A08" w:rsidRDefault="00463362" w:rsidP="00463362">
      <w:r w:rsidRPr="00F85A08">
        <w:t xml:space="preserve">I Tilbudslisten er det antaget, at der skal udføres uforede filtersatte boringer på </w:t>
      </w:r>
      <w:r w:rsidR="000B7248" w:rsidRPr="00F85A08">
        <w:t>2</w:t>
      </w:r>
      <w:r w:rsidRPr="00F85A08">
        <w:t xml:space="preserve"> lokaliteter ud af en pakke på 20 </w:t>
      </w:r>
      <w:r w:rsidRPr="00F85A08" w:rsidDel="00463362">
        <w:t>lokaliteter</w:t>
      </w:r>
      <w:r w:rsidRPr="00F85A08">
        <w:t>.</w:t>
      </w:r>
    </w:p>
    <w:p w14:paraId="7698BC21" w14:textId="77777777" w:rsidR="00463362" w:rsidRPr="00F85A08" w:rsidRDefault="00463362" w:rsidP="00463362"/>
    <w:p w14:paraId="5C763666" w14:textId="5D0D8AB5" w:rsidR="00463362" w:rsidRPr="00F85A08" w:rsidRDefault="00463362" w:rsidP="00463362">
      <w:r w:rsidRPr="00F85A08">
        <w:t xml:space="preserve">Enhedsprisen angives pr. </w:t>
      </w:r>
      <w:r w:rsidR="60503EA4" w:rsidRPr="00F85A08">
        <w:t>L</w:t>
      </w:r>
      <w:r w:rsidRPr="00F85A08">
        <w:t>okalitet</w:t>
      </w:r>
      <w:r w:rsidR="60503EA4" w:rsidRPr="00F85A08">
        <w:t>,</w:t>
      </w:r>
      <w:r w:rsidRPr="00F85A08">
        <w:t xml:space="preserve"> uanset hvor mange uforede boringer der udføres på lokaliteten, uanset over hvor mange boredage der bores på lokaliteten og uanset </w:t>
      </w:r>
      <w:r w:rsidR="5689921B" w:rsidRPr="00F85A08">
        <w:t>bore</w:t>
      </w:r>
      <w:r w:rsidRPr="00F85A08">
        <w:t>metode</w:t>
      </w:r>
      <w:r w:rsidR="005F18B9" w:rsidRPr="00F85A08">
        <w:t xml:space="preserve"> (</w:t>
      </w:r>
      <w:r w:rsidR="00CE090B" w:rsidRPr="00F85A08">
        <w:t xml:space="preserve">f.eks. </w:t>
      </w:r>
      <w:r w:rsidR="005F18B9" w:rsidRPr="00F85A08">
        <w:t>håndboring</w:t>
      </w:r>
      <w:r w:rsidR="00CE090B" w:rsidRPr="00F85A08">
        <w:t xml:space="preserve">, minirig, kran eller </w:t>
      </w:r>
      <w:proofErr w:type="spellStart"/>
      <w:r w:rsidR="00CE090B" w:rsidRPr="00F85A08">
        <w:t>unimog</w:t>
      </w:r>
      <w:proofErr w:type="spellEnd"/>
      <w:r w:rsidR="00CE090B" w:rsidRPr="00F85A08">
        <w:t>)</w:t>
      </w:r>
      <w:r w:rsidRPr="00F85A08">
        <w:t>.</w:t>
      </w:r>
    </w:p>
    <w:p w14:paraId="3E11BCFF" w14:textId="77777777" w:rsidR="00463362" w:rsidRPr="00F85A08" w:rsidRDefault="00463362" w:rsidP="00463362"/>
    <w:p w14:paraId="498C6997" w14:textId="00B204B3" w:rsidR="00463362" w:rsidRPr="003B7550" w:rsidRDefault="00463362" w:rsidP="00463362">
      <w:r w:rsidRPr="00F85A08">
        <w:t>Ved supplerende borearbejde</w:t>
      </w:r>
      <w:r w:rsidR="5CF0287F" w:rsidRPr="00F85A08">
        <w:t>, som er</w:t>
      </w:r>
      <w:r w:rsidRPr="00F85A08">
        <w:t xml:space="preserve"> </w:t>
      </w:r>
      <w:r w:rsidR="005C5ADA" w:rsidRPr="00F85A08">
        <w:t xml:space="preserve">aftalt </w:t>
      </w:r>
      <w:r w:rsidR="783964E7" w:rsidRPr="00F85A08">
        <w:t xml:space="preserve">med Regionen </w:t>
      </w:r>
      <w:r w:rsidR="005C5ADA" w:rsidRPr="00F85A08">
        <w:t xml:space="preserve">efter </w:t>
      </w:r>
      <w:r w:rsidR="00F46983" w:rsidRPr="00F85A08">
        <w:t>modtagelse af resultater</w:t>
      </w:r>
      <w:r w:rsidR="001374EE" w:rsidRPr="00F85A08">
        <w:t>,</w:t>
      </w:r>
      <w:r w:rsidR="00F46983" w:rsidRPr="00F85A08">
        <w:t xml:space="preserve"> </w:t>
      </w:r>
      <w:r w:rsidRPr="00F85A08">
        <w:t>honoreres ekstra anstilling</w:t>
      </w:r>
      <w:r w:rsidR="00F46983" w:rsidRPr="00F85A08">
        <w:t xml:space="preserve"> efter denne post</w:t>
      </w:r>
      <w:r w:rsidR="001374EE" w:rsidRPr="00F85A08">
        <w:t>. Enhedsprisen er pr. lokalitet</w:t>
      </w:r>
      <w:r w:rsidRPr="00F85A08">
        <w:t>.</w:t>
      </w:r>
    </w:p>
    <w:p w14:paraId="6AACB05C" w14:textId="77777777" w:rsidR="00463362" w:rsidRPr="003B7550" w:rsidRDefault="00463362" w:rsidP="00D63E5B"/>
    <w:p w14:paraId="1FC7C3EC" w14:textId="3BA00631" w:rsidR="00236E80" w:rsidRPr="003B7550" w:rsidRDefault="009A54B4" w:rsidP="00236E80">
      <w:pPr>
        <w:pStyle w:val="overskrift3"/>
      </w:pPr>
      <w:r w:rsidRPr="003B7550">
        <w:t xml:space="preserve"> </w:t>
      </w:r>
      <w:r w:rsidR="00236E80" w:rsidRPr="003B7550">
        <w:t xml:space="preserve">Udførelse af én </w:t>
      </w:r>
      <w:proofErr w:type="spellStart"/>
      <w:r w:rsidR="004A6696" w:rsidRPr="003B7550">
        <w:t>filtersat</w:t>
      </w:r>
      <w:proofErr w:type="spellEnd"/>
      <w:r w:rsidR="004A6696" w:rsidRPr="003B7550">
        <w:t xml:space="preserve"> </w:t>
      </w:r>
      <w:proofErr w:type="spellStart"/>
      <w:r w:rsidR="004A6696" w:rsidRPr="003B7550">
        <w:t>uforet</w:t>
      </w:r>
      <w:proofErr w:type="spellEnd"/>
      <w:r w:rsidR="004A6696" w:rsidRPr="003B7550">
        <w:t xml:space="preserve"> </w:t>
      </w:r>
      <w:r w:rsidR="00236E80" w:rsidRPr="003B7550">
        <w:t>boring til grundvand, filtersætning samt sløjfning af boring. Filterbund indtil 3 m u.t.</w:t>
      </w:r>
    </w:p>
    <w:p w14:paraId="0E21A047" w14:textId="673CCFF8" w:rsidR="00236E80" w:rsidRPr="003B7550" w:rsidRDefault="00236E80" w:rsidP="00236E80">
      <w:r w:rsidRPr="003B7550">
        <w:t xml:space="preserve">I Tilbudslisten er det antaget, at der skal udføres </w:t>
      </w:r>
      <w:r w:rsidR="000B7248" w:rsidRPr="001F3966">
        <w:t>2</w:t>
      </w:r>
      <w:r w:rsidRPr="003B7550">
        <w:t xml:space="preserve"> </w:t>
      </w:r>
      <w:proofErr w:type="gramStart"/>
      <w:r w:rsidR="00546298" w:rsidRPr="001F3966">
        <w:t>uforede</w:t>
      </w:r>
      <w:proofErr w:type="gramEnd"/>
      <w:r w:rsidR="00546298" w:rsidRPr="001F3966">
        <w:t xml:space="preserve"> filtersatte</w:t>
      </w:r>
      <w:r w:rsidR="00546298" w:rsidRPr="003B7550">
        <w:t xml:space="preserve"> </w:t>
      </w:r>
      <w:r w:rsidRPr="003B7550">
        <w:t>boringer med filterbund indtil 3 m u.t. ud af en pakke på 20 lokaliteter.</w:t>
      </w:r>
    </w:p>
    <w:p w14:paraId="3B0E81D6" w14:textId="77777777" w:rsidR="00236E80" w:rsidRPr="003B7550" w:rsidRDefault="00236E80" w:rsidP="00236E80"/>
    <w:p w14:paraId="3697B181" w14:textId="77777777" w:rsidR="00236E80" w:rsidRPr="003B7550" w:rsidRDefault="00236E80" w:rsidP="00236E80">
      <w:r w:rsidRPr="003B7550">
        <w:t>Enhedsprisen angives pr. boring.</w:t>
      </w:r>
    </w:p>
    <w:p w14:paraId="748175A1" w14:textId="77777777" w:rsidR="00236E80" w:rsidRPr="003B7550" w:rsidRDefault="00236E80" w:rsidP="00236E80"/>
    <w:p w14:paraId="258AA48A" w14:textId="72857C14" w:rsidR="00D63E5B" w:rsidRPr="003B7550" w:rsidRDefault="00236E80" w:rsidP="00236E80">
      <w:r w:rsidRPr="003B7550">
        <w:t xml:space="preserve">Enhedsprisen inkluderer alle aspekter ved borearbejdet, herunder også </w:t>
      </w:r>
      <w:r w:rsidR="00546298" w:rsidRPr="003B7550">
        <w:t>jord</w:t>
      </w:r>
      <w:r w:rsidRPr="003B7550">
        <w:t>prøveudtagning, analyserekvirering, afrapportering mv.</w:t>
      </w:r>
      <w:r w:rsidR="00546298" w:rsidRPr="003B7550">
        <w:t xml:space="preserve"> </w:t>
      </w:r>
      <w:r w:rsidR="00546298" w:rsidRPr="001F3966">
        <w:t xml:space="preserve">Udtagning af vandprøve og pejling </w:t>
      </w:r>
      <w:r w:rsidR="006D41A4" w:rsidRPr="001F3966">
        <w:t>honoreres efter pkt. 2.</w:t>
      </w:r>
      <w:r w:rsidR="007D0DAD" w:rsidRPr="001F3966">
        <w:t>2.1</w:t>
      </w:r>
      <w:r w:rsidR="00C57906" w:rsidRPr="001F3966">
        <w:t>7</w:t>
      </w:r>
      <w:r w:rsidR="006D41A4" w:rsidRPr="001F3966">
        <w:t>.</w:t>
      </w:r>
    </w:p>
    <w:p w14:paraId="52D71022" w14:textId="77777777" w:rsidR="00236E80" w:rsidRPr="003B7550" w:rsidRDefault="00236E80" w:rsidP="00236E80"/>
    <w:p w14:paraId="1F92C591" w14:textId="1F708B63" w:rsidR="00236E80" w:rsidRPr="003B7550" w:rsidRDefault="009A54B4" w:rsidP="00236E80">
      <w:pPr>
        <w:pStyle w:val="overskrift3"/>
      </w:pPr>
      <w:r w:rsidRPr="003B7550">
        <w:t xml:space="preserve"> </w:t>
      </w:r>
      <w:r w:rsidR="00236E80" w:rsidRPr="003B7550">
        <w:t xml:space="preserve">Udførelse af én </w:t>
      </w:r>
      <w:proofErr w:type="spellStart"/>
      <w:r w:rsidR="006D41A4" w:rsidRPr="003B7550">
        <w:t>filtersat</w:t>
      </w:r>
      <w:proofErr w:type="spellEnd"/>
      <w:r w:rsidR="006D41A4" w:rsidRPr="003B7550">
        <w:t xml:space="preserve"> </w:t>
      </w:r>
      <w:proofErr w:type="spellStart"/>
      <w:r w:rsidR="006D41A4" w:rsidRPr="003B7550">
        <w:t>uforet</w:t>
      </w:r>
      <w:proofErr w:type="spellEnd"/>
      <w:r w:rsidR="006D41A4" w:rsidRPr="003B7550">
        <w:t xml:space="preserve"> </w:t>
      </w:r>
      <w:r w:rsidR="00236E80" w:rsidRPr="003B7550">
        <w:t>boring til grundvand, filtersætning samt sløjfning af boring. Filterbund indtil 3,01-4,5 m u.t.</w:t>
      </w:r>
    </w:p>
    <w:p w14:paraId="5CB1FDA7" w14:textId="6AC796FD" w:rsidR="00236E80" w:rsidRPr="003B7550" w:rsidRDefault="00236E80" w:rsidP="00236E80">
      <w:r w:rsidRPr="003B7550">
        <w:t xml:space="preserve">I Tilbudslisten er det antaget, at der skal udføres </w:t>
      </w:r>
      <w:r w:rsidR="00CF70B0" w:rsidRPr="001F3966">
        <w:t>5</w:t>
      </w:r>
      <w:r w:rsidR="007D0DAD" w:rsidRPr="001F3966">
        <w:t xml:space="preserve"> </w:t>
      </w:r>
      <w:proofErr w:type="gramStart"/>
      <w:r w:rsidR="006D41A4" w:rsidRPr="001F3966">
        <w:t>uforede</w:t>
      </w:r>
      <w:proofErr w:type="gramEnd"/>
      <w:r w:rsidR="006D41A4" w:rsidRPr="001F3966">
        <w:t xml:space="preserve"> filtersatte</w:t>
      </w:r>
      <w:r w:rsidRPr="003B7550">
        <w:t xml:space="preserve"> boringer med filterbund indtil 3,01-4,5 m u.t. ud af en pakke på 20 lokaliteter.</w:t>
      </w:r>
    </w:p>
    <w:p w14:paraId="335CCF6D" w14:textId="77777777" w:rsidR="00236E80" w:rsidRPr="003B7550" w:rsidRDefault="00236E80" w:rsidP="00236E80"/>
    <w:p w14:paraId="0A8E67AF" w14:textId="77777777" w:rsidR="00236E80" w:rsidRPr="003B7550" w:rsidRDefault="00236E80" w:rsidP="00236E80">
      <w:r w:rsidRPr="003B7550">
        <w:t>Enhedsprisen angives pr. boring.</w:t>
      </w:r>
    </w:p>
    <w:p w14:paraId="142C6B4F" w14:textId="77777777" w:rsidR="00236E80" w:rsidRPr="003B7550" w:rsidRDefault="00236E80" w:rsidP="00236E80"/>
    <w:p w14:paraId="124CA524" w14:textId="2BD912FA" w:rsidR="00823AE8" w:rsidRPr="003B7550" w:rsidRDefault="00823AE8" w:rsidP="00823AE8">
      <w:r w:rsidRPr="001F3966">
        <w:t>Enhedsprisen inkluderer alle aspekter ved borearbejdet</w:t>
      </w:r>
      <w:r w:rsidR="6E521481" w:rsidRPr="001F3966">
        <w:t xml:space="preserve"> -</w:t>
      </w:r>
      <w:r w:rsidRPr="001F3966">
        <w:t xml:space="preserve"> herunder også jordprøveudtagning, analyserekvirering, afrapportering mv. Udtagning af vandprøve og pejling honoreres efter pkt. 2.</w:t>
      </w:r>
      <w:r w:rsidR="007D0DAD" w:rsidRPr="001F3966">
        <w:t>2.1</w:t>
      </w:r>
      <w:r w:rsidR="00C57906" w:rsidRPr="001F3966">
        <w:t>7</w:t>
      </w:r>
      <w:r w:rsidRPr="001F3966">
        <w:t>.</w:t>
      </w:r>
    </w:p>
    <w:p w14:paraId="5E289FF7" w14:textId="39CA42C6" w:rsidR="00236E80" w:rsidRPr="003B7550" w:rsidRDefault="009A54B4" w:rsidP="00236E80">
      <w:pPr>
        <w:pStyle w:val="overskrift3"/>
      </w:pPr>
      <w:r w:rsidRPr="003B7550">
        <w:t xml:space="preserve"> </w:t>
      </w:r>
      <w:r w:rsidR="00236E80" w:rsidRPr="003B7550">
        <w:t xml:space="preserve">Udførelse af én </w:t>
      </w:r>
      <w:proofErr w:type="spellStart"/>
      <w:r w:rsidR="00823AE8" w:rsidRPr="003B7550">
        <w:t>filtersat</w:t>
      </w:r>
      <w:proofErr w:type="spellEnd"/>
      <w:r w:rsidR="00823AE8" w:rsidRPr="003B7550">
        <w:t xml:space="preserve"> </w:t>
      </w:r>
      <w:proofErr w:type="spellStart"/>
      <w:r w:rsidR="00823AE8" w:rsidRPr="003B7550">
        <w:t>uforet</w:t>
      </w:r>
      <w:proofErr w:type="spellEnd"/>
      <w:r w:rsidR="00823AE8" w:rsidRPr="003B7550">
        <w:t xml:space="preserve"> </w:t>
      </w:r>
      <w:r w:rsidR="00236E80" w:rsidRPr="003B7550">
        <w:t>boring til grundvand, filtersætning samt sløjfning af boring. Filterbund indtil 4,</w:t>
      </w:r>
      <w:r w:rsidR="0099337E" w:rsidRPr="003B7550">
        <w:t>51</w:t>
      </w:r>
      <w:r w:rsidR="00236E80" w:rsidRPr="003B7550">
        <w:t>-6 m u.t.</w:t>
      </w:r>
    </w:p>
    <w:p w14:paraId="578DA224" w14:textId="359680A5" w:rsidR="00236E80" w:rsidRPr="003B7550" w:rsidRDefault="00236E80" w:rsidP="00236E80">
      <w:r>
        <w:t xml:space="preserve">I Tilbudslisten er det antaget, at der skal </w:t>
      </w:r>
      <w:r w:rsidRPr="001F3966">
        <w:t>udføres</w:t>
      </w:r>
      <w:r w:rsidR="001F3966" w:rsidRPr="001F3966">
        <w:t xml:space="preserve"> </w:t>
      </w:r>
      <w:r w:rsidR="47C222D8" w:rsidRPr="001F3966">
        <w:t>én</w:t>
      </w:r>
      <w:r w:rsidRPr="001F3966">
        <w:t xml:space="preserve"> </w:t>
      </w:r>
      <w:proofErr w:type="spellStart"/>
      <w:r w:rsidR="00730F2B" w:rsidRPr="001F3966">
        <w:t>ufore</w:t>
      </w:r>
      <w:r w:rsidR="4ACD7FF0" w:rsidRPr="001F3966">
        <w:t>t</w:t>
      </w:r>
      <w:proofErr w:type="spellEnd"/>
      <w:r w:rsidR="00730F2B" w:rsidRPr="001F3966">
        <w:t xml:space="preserve"> </w:t>
      </w:r>
      <w:proofErr w:type="spellStart"/>
      <w:r w:rsidR="00730F2B" w:rsidRPr="001F3966">
        <w:t>filtersat</w:t>
      </w:r>
      <w:proofErr w:type="spellEnd"/>
      <w:r w:rsidR="00730F2B" w:rsidRPr="001F3966">
        <w:t xml:space="preserve"> </w:t>
      </w:r>
      <w:r w:rsidRPr="001F3966">
        <w:t>boring</w:t>
      </w:r>
      <w:r>
        <w:t xml:space="preserve"> med filterbund indtil 4,</w:t>
      </w:r>
      <w:r w:rsidR="0099337E">
        <w:t>51</w:t>
      </w:r>
      <w:r>
        <w:t>-6,0 m u.t. ud af en pakke på 20 lokaliteter.</w:t>
      </w:r>
    </w:p>
    <w:p w14:paraId="6F922FFE" w14:textId="77777777" w:rsidR="00236E80" w:rsidRPr="003B7550" w:rsidRDefault="00236E80" w:rsidP="00236E80"/>
    <w:p w14:paraId="56481936" w14:textId="77777777" w:rsidR="00236E80" w:rsidRPr="003B7550" w:rsidRDefault="00236E80" w:rsidP="00236E80">
      <w:r w:rsidRPr="003B7550">
        <w:t>Enhedsprisen angives pr. boring.</w:t>
      </w:r>
    </w:p>
    <w:p w14:paraId="26FC02DD" w14:textId="77777777" w:rsidR="00236E80" w:rsidRPr="003B7550" w:rsidRDefault="00236E80" w:rsidP="00236E80"/>
    <w:p w14:paraId="401E557F" w14:textId="1B55BD9F" w:rsidR="00730F2B" w:rsidRPr="003B7550" w:rsidRDefault="00730F2B" w:rsidP="00730F2B">
      <w:r w:rsidRPr="001F3966">
        <w:t>Enhedsprisen inkluderer alle aspekter ved borearbejdet, herunder også jordprøveudtagning, analyserekvirering, afrapportering mv. Udtagning af vandprøve og pejling honoreres efter pkt. 2.</w:t>
      </w:r>
      <w:r w:rsidR="002248BC" w:rsidRPr="001F3966">
        <w:t>2.1</w:t>
      </w:r>
      <w:r w:rsidR="00C57906" w:rsidRPr="001F3966">
        <w:t>7</w:t>
      </w:r>
      <w:r w:rsidRPr="001F3966">
        <w:t>.</w:t>
      </w:r>
    </w:p>
    <w:p w14:paraId="2E44BA27" w14:textId="692B362D" w:rsidR="00236E80" w:rsidRPr="003B7550" w:rsidRDefault="009A54B4" w:rsidP="00236E80">
      <w:pPr>
        <w:pStyle w:val="overskrift3"/>
      </w:pPr>
      <w:r w:rsidRPr="003B7550">
        <w:t xml:space="preserve"> </w:t>
      </w:r>
      <w:r w:rsidR="00236E80" w:rsidRPr="003B7550">
        <w:t xml:space="preserve">Udførelse af én </w:t>
      </w:r>
      <w:proofErr w:type="spellStart"/>
      <w:r w:rsidR="00730F2B" w:rsidRPr="003B7550">
        <w:t>filtersat</w:t>
      </w:r>
      <w:proofErr w:type="spellEnd"/>
      <w:r w:rsidR="00730F2B" w:rsidRPr="003B7550">
        <w:t xml:space="preserve"> </w:t>
      </w:r>
      <w:proofErr w:type="spellStart"/>
      <w:r w:rsidR="00730F2B" w:rsidRPr="003B7550">
        <w:t>uforet</w:t>
      </w:r>
      <w:proofErr w:type="spellEnd"/>
      <w:r w:rsidR="00730F2B" w:rsidRPr="003B7550">
        <w:t xml:space="preserve"> </w:t>
      </w:r>
      <w:r w:rsidR="00236E80" w:rsidRPr="003B7550">
        <w:t>boring til grundvand, filtersætning samt sløjfning af boring. Filterbund indtil 6,01-8 m u.t.</w:t>
      </w:r>
    </w:p>
    <w:p w14:paraId="1DA64582" w14:textId="77777777" w:rsidR="00236E80" w:rsidRPr="003B7550" w:rsidRDefault="00236E80" w:rsidP="00236E80"/>
    <w:p w14:paraId="0EC54FD1" w14:textId="779F9395" w:rsidR="00236E80" w:rsidRPr="003B7550" w:rsidRDefault="00236E80" w:rsidP="00236E80">
      <w:r>
        <w:t xml:space="preserve">I Tilbudslisten er det antaget, at der skal udføres </w:t>
      </w:r>
      <w:r w:rsidR="62B6A62D" w:rsidRPr="001F3966">
        <w:t>én</w:t>
      </w:r>
      <w:r w:rsidRPr="001F3966">
        <w:t xml:space="preserve"> </w:t>
      </w:r>
      <w:proofErr w:type="spellStart"/>
      <w:r w:rsidR="00AE6083" w:rsidRPr="001F3966">
        <w:t>ufore</w:t>
      </w:r>
      <w:r w:rsidR="74B8AAE5" w:rsidRPr="001F3966">
        <w:t>t</w:t>
      </w:r>
      <w:proofErr w:type="spellEnd"/>
      <w:r w:rsidR="00AE6083" w:rsidRPr="001F3966">
        <w:t xml:space="preserve"> </w:t>
      </w:r>
      <w:proofErr w:type="spellStart"/>
      <w:r w:rsidR="00AE6083" w:rsidRPr="001F3966">
        <w:t>filtersat</w:t>
      </w:r>
      <w:proofErr w:type="spellEnd"/>
      <w:r w:rsidR="00AE6083" w:rsidRPr="001F3966">
        <w:t xml:space="preserve"> </w:t>
      </w:r>
      <w:r w:rsidRPr="001F3966">
        <w:t>boring</w:t>
      </w:r>
      <w:r>
        <w:t xml:space="preserve"> med filterbund indtil 6,01-8,0 m u.t. ud af en pakke på 20 lokaliteter.</w:t>
      </w:r>
    </w:p>
    <w:p w14:paraId="4293B242" w14:textId="77777777" w:rsidR="00236E80" w:rsidRPr="003B7550" w:rsidRDefault="00236E80" w:rsidP="00236E80"/>
    <w:p w14:paraId="372A63B2" w14:textId="77777777" w:rsidR="00236E80" w:rsidRPr="003B7550" w:rsidRDefault="00236E80" w:rsidP="00236E80">
      <w:r w:rsidRPr="003B7550">
        <w:t>Enhedsprisen angives pr. boring.</w:t>
      </w:r>
    </w:p>
    <w:p w14:paraId="703F75B5" w14:textId="77777777" w:rsidR="00236E80" w:rsidRPr="003B7550" w:rsidRDefault="00236E80" w:rsidP="00236E80"/>
    <w:p w14:paraId="330F5EDC" w14:textId="2A5ED8E7" w:rsidR="00730F2B" w:rsidRPr="003B7550" w:rsidRDefault="00730F2B" w:rsidP="00730F2B">
      <w:r w:rsidRPr="001F3966">
        <w:lastRenderedPageBreak/>
        <w:t>Enhedsprisen inkluderer alle aspekter ved borearbejdet, herunder også jordprøveudtagning, analyserekvirering, afrapportering mv. Udtagning af vandprøve og pejling honoreres efter pkt. 2.</w:t>
      </w:r>
      <w:r w:rsidR="002248BC" w:rsidRPr="001F3966">
        <w:t>2.1</w:t>
      </w:r>
      <w:r w:rsidR="00C57906" w:rsidRPr="001F3966">
        <w:t>7</w:t>
      </w:r>
      <w:r w:rsidRPr="001F3966">
        <w:t>.</w:t>
      </w:r>
    </w:p>
    <w:p w14:paraId="47CFA1C6" w14:textId="74ADD1B3" w:rsidR="00236E80" w:rsidRPr="003B7550" w:rsidRDefault="009A54B4" w:rsidP="009A54B4">
      <w:pPr>
        <w:pStyle w:val="overskrift3"/>
      </w:pPr>
      <w:r w:rsidRPr="003B7550">
        <w:t xml:space="preserve"> </w:t>
      </w:r>
      <w:r w:rsidR="00236E80" w:rsidRPr="003B7550">
        <w:t xml:space="preserve">Udførelse af én </w:t>
      </w:r>
      <w:proofErr w:type="spellStart"/>
      <w:r w:rsidR="00AE6083" w:rsidRPr="003B7550">
        <w:t>filtersat</w:t>
      </w:r>
      <w:proofErr w:type="spellEnd"/>
      <w:r w:rsidR="00AE6083" w:rsidRPr="003B7550">
        <w:t xml:space="preserve"> </w:t>
      </w:r>
      <w:proofErr w:type="spellStart"/>
      <w:r w:rsidR="00AE6083" w:rsidRPr="003B7550">
        <w:t>uforet</w:t>
      </w:r>
      <w:proofErr w:type="spellEnd"/>
      <w:r w:rsidR="00AE6083" w:rsidRPr="003B7550">
        <w:t xml:space="preserve"> </w:t>
      </w:r>
      <w:r w:rsidR="00236E80" w:rsidRPr="003B7550">
        <w:t>boring til grundvand, filtersætning, pejling, udtagning af grundvandsprøve samt sløjfning af boring. Filterbund indtil 8,01-10 m u.t.</w:t>
      </w:r>
    </w:p>
    <w:p w14:paraId="037E016D" w14:textId="1CAC90DB" w:rsidR="00236E80" w:rsidRPr="003B7550" w:rsidRDefault="00236E80" w:rsidP="00236E80">
      <w:r>
        <w:t xml:space="preserve">I Tilbudslisten er det antaget, at der skal udføres </w:t>
      </w:r>
      <w:r w:rsidR="335D9017" w:rsidRPr="00AD1DAF">
        <w:t>én</w:t>
      </w:r>
      <w:r w:rsidR="002248BC" w:rsidRPr="00AD1DAF">
        <w:t xml:space="preserve"> </w:t>
      </w:r>
      <w:proofErr w:type="spellStart"/>
      <w:r w:rsidR="00AE6083" w:rsidRPr="00AD1DAF">
        <w:t>ufore</w:t>
      </w:r>
      <w:r w:rsidR="7ACF1ED5" w:rsidRPr="00AD1DAF">
        <w:t>t</w:t>
      </w:r>
      <w:proofErr w:type="spellEnd"/>
      <w:r w:rsidR="00AE6083" w:rsidRPr="00AD1DAF">
        <w:t xml:space="preserve"> </w:t>
      </w:r>
      <w:proofErr w:type="spellStart"/>
      <w:r w:rsidR="00AE6083" w:rsidRPr="00AD1DAF">
        <w:t>filtersat</w:t>
      </w:r>
      <w:proofErr w:type="spellEnd"/>
      <w:r w:rsidR="00AE6083" w:rsidRPr="00AD1DAF">
        <w:t xml:space="preserve"> </w:t>
      </w:r>
      <w:r w:rsidRPr="00AD1DAF">
        <w:t>boring</w:t>
      </w:r>
      <w:r>
        <w:t xml:space="preserve"> med filterbund indtil 8,01-10,0 m u.t. ud af en pakke på 20 lokaliteter.</w:t>
      </w:r>
    </w:p>
    <w:p w14:paraId="14095392" w14:textId="77777777" w:rsidR="00236E80" w:rsidRPr="003B7550" w:rsidRDefault="00236E80" w:rsidP="00236E80"/>
    <w:p w14:paraId="44D7B885" w14:textId="77777777" w:rsidR="00236E80" w:rsidRPr="003B7550" w:rsidRDefault="00236E80" w:rsidP="00236E80">
      <w:r w:rsidRPr="003B7550">
        <w:t>Enhedsprisen angives pr. boring.</w:t>
      </w:r>
    </w:p>
    <w:p w14:paraId="22CE8DCD" w14:textId="77777777" w:rsidR="00236E80" w:rsidRPr="003B7550" w:rsidRDefault="00236E80" w:rsidP="00236E80"/>
    <w:p w14:paraId="328D9AF2" w14:textId="74AC2911" w:rsidR="00AE6083" w:rsidRPr="003B7550" w:rsidRDefault="00AE6083" w:rsidP="00AE6083">
      <w:r w:rsidRPr="00AD1DAF">
        <w:t>Enhedsprisen inkluderer alle aspekter ved borearbejdet, herunder også jordprøveudtagning, analyserekvirering, afrapportering mv. Udtagning af vandprøve og pejling honoreres efter pkt. 2.</w:t>
      </w:r>
      <w:r w:rsidR="002248BC" w:rsidRPr="00AD1DAF">
        <w:t>2.1</w:t>
      </w:r>
      <w:r w:rsidR="00C57906" w:rsidRPr="00AD1DAF">
        <w:t>7</w:t>
      </w:r>
      <w:r w:rsidRPr="00AD1DAF">
        <w:t>.</w:t>
      </w:r>
    </w:p>
    <w:p w14:paraId="2B1B4998" w14:textId="4AC5F2BE" w:rsidR="00236E80" w:rsidRPr="003B7550" w:rsidRDefault="00CF3061" w:rsidP="00236E80">
      <w:pPr>
        <w:pStyle w:val="overskrift3"/>
      </w:pPr>
      <w:bookmarkStart w:id="25" w:name="_Toc277939876"/>
      <w:bookmarkStart w:id="26" w:name="_Ref284572036"/>
      <w:bookmarkStart w:id="27" w:name="_Ref284836558"/>
      <w:bookmarkStart w:id="28" w:name="_Ref8289612"/>
      <w:r>
        <w:t xml:space="preserve"> </w:t>
      </w:r>
      <w:r w:rsidR="00B27D1C" w:rsidRPr="003B7550">
        <w:t>Udførelse af ikke-</w:t>
      </w:r>
      <w:proofErr w:type="spellStart"/>
      <w:r w:rsidR="00B27D1C" w:rsidRPr="003B7550">
        <w:t>filtersat</w:t>
      </w:r>
      <w:proofErr w:type="spellEnd"/>
      <w:r w:rsidR="00B27D1C" w:rsidRPr="003B7550">
        <w:t xml:space="preserve"> </w:t>
      </w:r>
      <w:proofErr w:type="spellStart"/>
      <w:r w:rsidR="00546506" w:rsidRPr="003B7550">
        <w:t>uforet</w:t>
      </w:r>
      <w:proofErr w:type="spellEnd"/>
      <w:r w:rsidR="00546506" w:rsidRPr="003B7550">
        <w:t xml:space="preserve"> </w:t>
      </w:r>
      <w:proofErr w:type="spellStart"/>
      <w:r w:rsidR="00546506" w:rsidRPr="003B7550">
        <w:t>bor</w:t>
      </w:r>
      <w:r w:rsidR="008070E7" w:rsidRPr="003B7550">
        <w:t>emetre</w:t>
      </w:r>
      <w:bookmarkEnd w:id="25"/>
      <w:bookmarkEnd w:id="26"/>
      <w:bookmarkEnd w:id="27"/>
      <w:bookmarkEnd w:id="28"/>
      <w:proofErr w:type="spellEnd"/>
    </w:p>
    <w:p w14:paraId="50E308E9" w14:textId="1430042E" w:rsidR="00236E80" w:rsidRDefault="00236E80" w:rsidP="00236E80">
      <w:r w:rsidRPr="003B7550">
        <w:t xml:space="preserve">I Tilbudslisten er det antaget, at der skal udføres i alt </w:t>
      </w:r>
      <w:r w:rsidR="008F122C" w:rsidRPr="00AD1DAF">
        <w:t>300</w:t>
      </w:r>
      <w:r w:rsidR="002248BC" w:rsidRPr="003B7550">
        <w:t xml:space="preserve"> </w:t>
      </w:r>
      <w:proofErr w:type="spellStart"/>
      <w:r w:rsidRPr="003B7550">
        <w:t>boremeter</w:t>
      </w:r>
      <w:proofErr w:type="spellEnd"/>
      <w:r w:rsidR="00B93A1E" w:rsidRPr="003B7550">
        <w:t xml:space="preserve"> ud af en pakke på 20 lokaliteter</w:t>
      </w:r>
      <w:r w:rsidRPr="003B7550">
        <w:t xml:space="preserve"> i forbindelse med </w:t>
      </w:r>
      <w:r w:rsidR="009247D5" w:rsidRPr="003B7550">
        <w:t xml:space="preserve">ikke-filtersatte </w:t>
      </w:r>
      <w:r w:rsidR="00267102" w:rsidRPr="00AD1DAF">
        <w:t>uforede</w:t>
      </w:r>
      <w:r w:rsidR="00267102" w:rsidRPr="003B7550">
        <w:t xml:space="preserve"> </w:t>
      </w:r>
      <w:r w:rsidR="009247D5" w:rsidRPr="003B7550">
        <w:t xml:space="preserve">boringer </w:t>
      </w:r>
      <w:r w:rsidR="00B93A1E" w:rsidRPr="003B7550">
        <w:t>og overfladeboringer.</w:t>
      </w:r>
    </w:p>
    <w:p w14:paraId="23C70700" w14:textId="77777777" w:rsidR="00EA4FA7" w:rsidRDefault="00EA4FA7" w:rsidP="00236E80"/>
    <w:p w14:paraId="1A7FE9E8" w14:textId="51959A11" w:rsidR="00431C45" w:rsidRPr="003B7550" w:rsidRDefault="00431C45" w:rsidP="00236E80">
      <w:r>
        <w:t xml:space="preserve">På 2 lokaliteter ud af en undersøgelsespakke på 20 lokaliteter forventer Regionen at udføre mellem 5 og 10 overfladeboringer pr. overfladefelt med udtagelse og analyse af enkeltprøver. Regionen udvælger lokaliteter på baggrund af f.eks. branche og stoffer. </w:t>
      </w:r>
    </w:p>
    <w:p w14:paraId="5CE315FD" w14:textId="77777777" w:rsidR="00D97AFC" w:rsidRDefault="00D97AFC" w:rsidP="00236E80"/>
    <w:p w14:paraId="2A789A2F" w14:textId="60D16A2C" w:rsidR="00236E80" w:rsidRPr="003B7550" w:rsidRDefault="00236E80" w:rsidP="00236E80">
      <w:r w:rsidRPr="003B7550">
        <w:t xml:space="preserve">Enhedsprisen angives pr. </w:t>
      </w:r>
      <w:proofErr w:type="spellStart"/>
      <w:r w:rsidRPr="003B7550">
        <w:t>boremete</w:t>
      </w:r>
      <w:r w:rsidR="00DA25F5" w:rsidRPr="003B7550">
        <w:t>r</w:t>
      </w:r>
      <w:proofErr w:type="spellEnd"/>
      <w:r w:rsidR="00DA25F5" w:rsidRPr="003B7550">
        <w:t xml:space="preserve"> uanset dybde og </w:t>
      </w:r>
      <w:r w:rsidR="009E6DE7" w:rsidRPr="003B7550">
        <w:t>udførelsesmetode</w:t>
      </w:r>
      <w:r w:rsidR="00DA25F5" w:rsidRPr="003B7550">
        <w:t>.</w:t>
      </w:r>
    </w:p>
    <w:p w14:paraId="6FBFD304" w14:textId="77777777" w:rsidR="00236E80" w:rsidRPr="003B7550" w:rsidRDefault="00236E80" w:rsidP="00236E80"/>
    <w:p w14:paraId="6717B565" w14:textId="111D218B" w:rsidR="008140A2" w:rsidRPr="003B7550" w:rsidRDefault="00236E80" w:rsidP="00236E80">
      <w:r w:rsidRPr="003B7550">
        <w:t xml:space="preserve">Enhedsprisen inkluderer alle aspekter ved borearbejdet, herunder også </w:t>
      </w:r>
      <w:r w:rsidR="00267102" w:rsidRPr="003B7550">
        <w:t>jor</w:t>
      </w:r>
      <w:r w:rsidR="008140A2" w:rsidRPr="003B7550">
        <w:t>d</w:t>
      </w:r>
      <w:r w:rsidRPr="003B7550">
        <w:t>prøveudtagning, analyserekvirering, afrapportering mv.</w:t>
      </w:r>
    </w:p>
    <w:p w14:paraId="22FAA680" w14:textId="790DDE6E" w:rsidR="00821F3E" w:rsidRPr="003B7550" w:rsidRDefault="000C384C" w:rsidP="00821F3E">
      <w:pPr>
        <w:pStyle w:val="overskrift3"/>
      </w:pPr>
      <w:r w:rsidRPr="003B7550">
        <w:t xml:space="preserve"> Anstilling ved forede boringer</w:t>
      </w:r>
    </w:p>
    <w:p w14:paraId="1FCC965C" w14:textId="41EA199E" w:rsidR="008140A2" w:rsidRPr="00AD1DAF" w:rsidRDefault="00574B70" w:rsidP="00236E80">
      <w:r w:rsidRPr="00AD1DAF">
        <w:t xml:space="preserve">I Tilbudslisten er det antaget, at der skal udføres </w:t>
      </w:r>
      <w:proofErr w:type="gramStart"/>
      <w:r w:rsidRPr="00AD1DAF">
        <w:t>forede</w:t>
      </w:r>
      <w:proofErr w:type="gramEnd"/>
      <w:r w:rsidRPr="00AD1DAF">
        <w:t xml:space="preserve"> filtersatte boringer på </w:t>
      </w:r>
      <w:r w:rsidR="00F24F4B" w:rsidRPr="00AD1DAF">
        <w:t>1</w:t>
      </w:r>
      <w:r w:rsidR="007405B9" w:rsidRPr="00AD1DAF">
        <w:t>4</w:t>
      </w:r>
      <w:r w:rsidR="00F24F4B" w:rsidRPr="00AD1DAF">
        <w:t xml:space="preserve"> lokaliteter</w:t>
      </w:r>
      <w:r w:rsidRPr="00AD1DAF">
        <w:t xml:space="preserve"> ud af en pakke på 20 lokaliteter</w:t>
      </w:r>
      <w:r w:rsidR="00F24F4B" w:rsidRPr="00AD1DAF">
        <w:t>.</w:t>
      </w:r>
    </w:p>
    <w:p w14:paraId="67A92006" w14:textId="77777777" w:rsidR="00F24F4B" w:rsidRPr="00AD1DAF" w:rsidRDefault="00F24F4B" w:rsidP="00236E80"/>
    <w:p w14:paraId="08E01FB8" w14:textId="4215D622" w:rsidR="00F24F4B" w:rsidRPr="00AD1DAF" w:rsidRDefault="00F24F4B" w:rsidP="00F24F4B">
      <w:r w:rsidRPr="00AD1DAF">
        <w:t xml:space="preserve">Enhedsprisen angives pr. </w:t>
      </w:r>
      <w:r w:rsidR="0015416E" w:rsidRPr="00AD1DAF">
        <w:t>l</w:t>
      </w:r>
      <w:r w:rsidRPr="00AD1DAF">
        <w:t>okalitet</w:t>
      </w:r>
      <w:r w:rsidR="0667080A" w:rsidRPr="00AD1DAF">
        <w:t>,</w:t>
      </w:r>
      <w:r w:rsidRPr="00AD1DAF">
        <w:t xml:space="preserve"> uanset hvor mange forede boringer der udføres på lokaliteten, og</w:t>
      </w:r>
      <w:r w:rsidR="00744A54" w:rsidRPr="00AD1DAF">
        <w:t xml:space="preserve"> </w:t>
      </w:r>
      <w:r w:rsidRPr="00AD1DAF">
        <w:t xml:space="preserve">uanset </w:t>
      </w:r>
      <w:r w:rsidR="00744A54" w:rsidRPr="00AD1DAF">
        <w:t>over hvor mange boredage</w:t>
      </w:r>
      <w:r w:rsidRPr="00AD1DAF">
        <w:t xml:space="preserve"> </w:t>
      </w:r>
      <w:r w:rsidR="00744A54" w:rsidRPr="00AD1DAF">
        <w:t>der bores på lokaliteten og uanset</w:t>
      </w:r>
      <w:r w:rsidRPr="00AD1DAF">
        <w:t xml:space="preserve"> </w:t>
      </w:r>
      <w:r w:rsidR="19169914" w:rsidRPr="00AD1DAF">
        <w:t>bore</w:t>
      </w:r>
      <w:r w:rsidRPr="00AD1DAF">
        <w:t>metode.</w:t>
      </w:r>
    </w:p>
    <w:p w14:paraId="671CAF77" w14:textId="77777777" w:rsidR="0088048A" w:rsidRPr="00AD1DAF" w:rsidRDefault="0088048A" w:rsidP="00F24F4B"/>
    <w:p w14:paraId="4594BF0A" w14:textId="77777777" w:rsidR="0088048A" w:rsidRPr="003B7550" w:rsidRDefault="0088048A" w:rsidP="0088048A">
      <w:r w:rsidRPr="00AD1DAF">
        <w:t>Ved supplerende borearbejde honoreres ekstra anstilling.</w:t>
      </w:r>
    </w:p>
    <w:p w14:paraId="0941A13A" w14:textId="353F7021" w:rsidR="00AA39D1" w:rsidRPr="003B7550" w:rsidRDefault="00CE6033" w:rsidP="00AA39D1">
      <w:pPr>
        <w:pStyle w:val="overskrift3"/>
      </w:pPr>
      <w:r w:rsidRPr="003B7550">
        <w:rPr>
          <w:shd w:val="clear" w:color="auto" w:fill="FFFFFF"/>
        </w:rPr>
        <w:t xml:space="preserve"> </w:t>
      </w:r>
      <w:r w:rsidR="00AA39D1" w:rsidRPr="003B7550">
        <w:rPr>
          <w:shd w:val="clear" w:color="auto" w:fill="FFFFFF"/>
        </w:rPr>
        <w:t>Udførelse af én filtersat foret boring til grundvand, filtersætning samt sløjfning af boring.</w:t>
      </w:r>
      <w:r w:rsidR="005A1D16" w:rsidRPr="003B7550">
        <w:rPr>
          <w:shd w:val="clear" w:color="auto" w:fill="FFFFFF"/>
        </w:rPr>
        <w:t xml:space="preserve"> </w:t>
      </w:r>
      <w:r w:rsidR="00AA39D1" w:rsidRPr="003B7550">
        <w:rPr>
          <w:shd w:val="clear" w:color="auto" w:fill="FFFFFF"/>
        </w:rPr>
        <w:t>Filterbund indtil 3 m u.t.</w:t>
      </w:r>
    </w:p>
    <w:p w14:paraId="3809DF57" w14:textId="0CF1A4B5" w:rsidR="00550D05" w:rsidRPr="00AD1DAF" w:rsidRDefault="00550D05" w:rsidP="00550D05">
      <w:r w:rsidRPr="00AD1DAF">
        <w:t xml:space="preserve">I Tilbudslisten er det antaget, at der skal udføres </w:t>
      </w:r>
      <w:r w:rsidR="001C5B55" w:rsidRPr="00AD1DAF">
        <w:t>2</w:t>
      </w:r>
      <w:r w:rsidRPr="00AD1DAF">
        <w:t xml:space="preserve"> </w:t>
      </w:r>
      <w:proofErr w:type="gramStart"/>
      <w:r w:rsidRPr="00AD1DAF">
        <w:t>forede</w:t>
      </w:r>
      <w:proofErr w:type="gramEnd"/>
      <w:r w:rsidRPr="00AD1DAF">
        <w:t xml:space="preserve"> filtersatte boringer med filterbund indtil 3 m u.t. ud af en pakke på 20 lokaliteter.</w:t>
      </w:r>
    </w:p>
    <w:p w14:paraId="6DC9CB3E" w14:textId="77777777" w:rsidR="00550D05" w:rsidRPr="00AD1DAF" w:rsidRDefault="00550D05" w:rsidP="00550D05"/>
    <w:p w14:paraId="71870407" w14:textId="77777777" w:rsidR="00550D05" w:rsidRPr="00AD1DAF" w:rsidRDefault="00550D05" w:rsidP="00550D05">
      <w:r w:rsidRPr="00AD1DAF">
        <w:t>Enhedsprisen angives pr. boring.</w:t>
      </w:r>
    </w:p>
    <w:p w14:paraId="63B28025" w14:textId="77777777" w:rsidR="00550D05" w:rsidRPr="00AD1DAF" w:rsidRDefault="00550D05" w:rsidP="00550D05"/>
    <w:p w14:paraId="51EAF22B" w14:textId="07D58C33" w:rsidR="00550D05" w:rsidRPr="003B7550" w:rsidRDefault="00550D05" w:rsidP="00550D05">
      <w:r w:rsidRPr="00AD1DAF">
        <w:t>Enhedsprisen inkluderer alle aspekter ved borearbejdet, herunder også jordprøveudtagning, analyserekvirering, afrapportering mv. Udtagning af vandprøve og pejling honoreres efter pkt. 2.</w:t>
      </w:r>
      <w:r w:rsidR="00F420F9" w:rsidRPr="00AD1DAF">
        <w:t>2.1</w:t>
      </w:r>
      <w:r w:rsidR="00C57906" w:rsidRPr="00AD1DAF">
        <w:t>7</w:t>
      </w:r>
      <w:r w:rsidRPr="00AD1DAF">
        <w:t>.</w:t>
      </w:r>
    </w:p>
    <w:p w14:paraId="5D6AFFF1" w14:textId="77777777" w:rsidR="0088048A" w:rsidRPr="003B7550" w:rsidRDefault="0088048A" w:rsidP="00550D05"/>
    <w:p w14:paraId="1501001E" w14:textId="3E509A62" w:rsidR="000A2A9B" w:rsidRPr="003B7550" w:rsidRDefault="00EF013E" w:rsidP="00A8237E">
      <w:pPr>
        <w:pStyle w:val="overskrift3"/>
      </w:pPr>
      <w:r w:rsidRPr="003B7550">
        <w:rPr>
          <w:shd w:val="clear" w:color="auto" w:fill="FFFFFF"/>
        </w:rPr>
        <w:t xml:space="preserve"> </w:t>
      </w:r>
      <w:r w:rsidR="00041757" w:rsidRPr="003B7550">
        <w:rPr>
          <w:shd w:val="clear" w:color="auto" w:fill="FFFFFF"/>
        </w:rPr>
        <w:t>Udførelse af én filtersat foret boring til grundvand, filtersætning</w:t>
      </w:r>
      <w:r w:rsidR="00E55B78" w:rsidRPr="003B7550">
        <w:rPr>
          <w:shd w:val="clear" w:color="auto" w:fill="FFFFFF"/>
        </w:rPr>
        <w:t xml:space="preserve"> </w:t>
      </w:r>
      <w:r w:rsidR="00041757" w:rsidRPr="003B7550">
        <w:rPr>
          <w:shd w:val="clear" w:color="auto" w:fill="FFFFFF"/>
        </w:rPr>
        <w:t>samt sløjfning af boring.</w:t>
      </w:r>
      <w:r w:rsidR="005A1D16" w:rsidRPr="003B7550">
        <w:rPr>
          <w:shd w:val="clear" w:color="auto" w:fill="FFFFFF"/>
        </w:rPr>
        <w:t xml:space="preserve"> </w:t>
      </w:r>
      <w:r w:rsidR="00041757" w:rsidRPr="003B7550">
        <w:rPr>
          <w:shd w:val="clear" w:color="auto" w:fill="FFFFFF"/>
        </w:rPr>
        <w:t>Filterbund indtil 3,01-4,5 m u.t.</w:t>
      </w:r>
    </w:p>
    <w:p w14:paraId="1EFEB8A8" w14:textId="47152BB5" w:rsidR="00E55B78" w:rsidRPr="00AD1DAF" w:rsidRDefault="00E55B78" w:rsidP="00E55B78">
      <w:r w:rsidRPr="00AD1DAF">
        <w:t xml:space="preserve">I Tilbudslisten er det antaget, at der skal udføres </w:t>
      </w:r>
      <w:r w:rsidR="001C5B55" w:rsidRPr="00AD1DAF">
        <w:t>15</w:t>
      </w:r>
      <w:r w:rsidRPr="00AD1DAF">
        <w:t xml:space="preserve"> </w:t>
      </w:r>
      <w:proofErr w:type="gramStart"/>
      <w:r w:rsidRPr="00AD1DAF">
        <w:t>forede</w:t>
      </w:r>
      <w:proofErr w:type="gramEnd"/>
      <w:r w:rsidRPr="00AD1DAF">
        <w:t xml:space="preserve"> filtersatte boringer med filterbund indtil 3,01-4,5 m u.t. ud af en pakke på 20 lokaliteter.</w:t>
      </w:r>
    </w:p>
    <w:p w14:paraId="2CFEC5D9" w14:textId="77777777" w:rsidR="00E55B78" w:rsidRPr="00AD1DAF" w:rsidRDefault="00E55B78" w:rsidP="00E55B78"/>
    <w:p w14:paraId="44F8CDE1" w14:textId="77777777" w:rsidR="00E55B78" w:rsidRPr="00AD1DAF" w:rsidRDefault="00E55B78" w:rsidP="00E55B78">
      <w:r w:rsidRPr="00AD1DAF">
        <w:t>Enhedsprisen angives pr. boring.</w:t>
      </w:r>
    </w:p>
    <w:p w14:paraId="17FF057C" w14:textId="77777777" w:rsidR="00E55B78" w:rsidRPr="00AD1DAF" w:rsidRDefault="00E55B78" w:rsidP="00E55B78"/>
    <w:p w14:paraId="2D822A3C" w14:textId="3AF4EB9D" w:rsidR="00E55B78" w:rsidRPr="003B7550" w:rsidRDefault="00E55B78" w:rsidP="00E55B78">
      <w:r w:rsidRPr="00AD1DAF">
        <w:t>Enhedsprisen inkluderer alle aspekter ved borearbejdet, herunder også jordprøveudtagning, analyserekvirering, afrapportering mv. Udtagning af vandprøve og pejling honoreres efter pkt. 2</w:t>
      </w:r>
      <w:r w:rsidR="00F420F9" w:rsidRPr="00AD1DAF">
        <w:t>.2.1</w:t>
      </w:r>
      <w:r w:rsidR="00C57906" w:rsidRPr="00AD1DAF">
        <w:t>7</w:t>
      </w:r>
      <w:r w:rsidRPr="00AD1DAF">
        <w:t>.</w:t>
      </w:r>
    </w:p>
    <w:p w14:paraId="4D768E0E" w14:textId="4358BCD2" w:rsidR="000A2A9B" w:rsidRPr="003B7550" w:rsidRDefault="00EF013E" w:rsidP="00F161AC">
      <w:pPr>
        <w:pStyle w:val="overskrift3"/>
      </w:pPr>
      <w:r w:rsidRPr="003B7550">
        <w:rPr>
          <w:shd w:val="clear" w:color="auto" w:fill="FFFFFF"/>
        </w:rPr>
        <w:t xml:space="preserve"> </w:t>
      </w:r>
      <w:r w:rsidR="00041757" w:rsidRPr="003B7550">
        <w:rPr>
          <w:shd w:val="clear" w:color="auto" w:fill="FFFFFF"/>
        </w:rPr>
        <w:t>Udførelse af én filtersat foret boring til grundvand, filtersætning</w:t>
      </w:r>
      <w:r w:rsidR="00E55B78" w:rsidRPr="003B7550">
        <w:rPr>
          <w:shd w:val="clear" w:color="auto" w:fill="FFFFFF"/>
        </w:rPr>
        <w:t xml:space="preserve"> </w:t>
      </w:r>
      <w:r w:rsidR="00041757" w:rsidRPr="003B7550">
        <w:rPr>
          <w:shd w:val="clear" w:color="auto" w:fill="FFFFFF"/>
        </w:rPr>
        <w:t>samt sløjfning af boring.</w:t>
      </w:r>
      <w:r w:rsidR="005A1D16" w:rsidRPr="003B7550">
        <w:rPr>
          <w:shd w:val="clear" w:color="auto" w:fill="FFFFFF"/>
        </w:rPr>
        <w:t xml:space="preserve"> </w:t>
      </w:r>
      <w:r w:rsidR="00041757" w:rsidRPr="003B7550">
        <w:rPr>
          <w:shd w:val="clear" w:color="auto" w:fill="FFFFFF"/>
        </w:rPr>
        <w:t>Filterbund indtil 4,</w:t>
      </w:r>
      <w:r w:rsidR="00077C87" w:rsidRPr="003B7550">
        <w:rPr>
          <w:shd w:val="clear" w:color="auto" w:fill="FFFFFF"/>
        </w:rPr>
        <w:t>51</w:t>
      </w:r>
      <w:r w:rsidR="00041757" w:rsidRPr="003B7550">
        <w:rPr>
          <w:shd w:val="clear" w:color="auto" w:fill="FFFFFF"/>
        </w:rPr>
        <w:t>-6 m u.t.</w:t>
      </w:r>
    </w:p>
    <w:p w14:paraId="26C99880" w14:textId="17FCF4BF" w:rsidR="00E55B78" w:rsidRPr="00AD1DAF" w:rsidRDefault="00E55B78" w:rsidP="00E55B78">
      <w:r w:rsidRPr="00AD1DAF">
        <w:t>I Tilbudslisten er det antaget, at der skal udføres</w:t>
      </w:r>
      <w:r w:rsidR="00F420F9" w:rsidRPr="00AD1DAF">
        <w:t xml:space="preserve"> </w:t>
      </w:r>
      <w:r w:rsidR="001C5B55" w:rsidRPr="00AD1DAF">
        <w:t>25</w:t>
      </w:r>
      <w:r w:rsidRPr="00AD1DAF">
        <w:t xml:space="preserve"> </w:t>
      </w:r>
      <w:proofErr w:type="gramStart"/>
      <w:r w:rsidRPr="00AD1DAF">
        <w:t>forede</w:t>
      </w:r>
      <w:proofErr w:type="gramEnd"/>
      <w:r w:rsidRPr="00AD1DAF">
        <w:t xml:space="preserve"> filtersatte boringer med filterbund indtil 4,51-6,0 m u.t. ud af en pakke på 20 lokaliteter.</w:t>
      </w:r>
    </w:p>
    <w:p w14:paraId="1EEC2C56" w14:textId="77777777" w:rsidR="00E55B78" w:rsidRPr="00AD1DAF" w:rsidRDefault="00E55B78" w:rsidP="00E55B78"/>
    <w:p w14:paraId="656D9DCE" w14:textId="77777777" w:rsidR="00E55B78" w:rsidRPr="00AD1DAF" w:rsidRDefault="00E55B78" w:rsidP="00E55B78">
      <w:r w:rsidRPr="00AD1DAF">
        <w:t>Enhedsprisen angives pr. boring.</w:t>
      </w:r>
    </w:p>
    <w:p w14:paraId="394BDB60" w14:textId="77777777" w:rsidR="00E55B78" w:rsidRPr="00AD1DAF" w:rsidRDefault="00E55B78" w:rsidP="00E55B78"/>
    <w:p w14:paraId="2E2BCF2A" w14:textId="4AADD15F" w:rsidR="00E55B78" w:rsidRPr="003B7550" w:rsidRDefault="00E55B78" w:rsidP="00E55B78">
      <w:r w:rsidRPr="00AD1DAF">
        <w:t>Enhedsprisen inkluderer alle aspekter ved borearbejdet, herunder også jordprøveudtagning, analyserekvirering, afrapportering mv. Udtagning af vandprøve og pejling honoreres efter pkt. 2.</w:t>
      </w:r>
      <w:r w:rsidR="00F420F9" w:rsidRPr="00AD1DAF">
        <w:t>2.1</w:t>
      </w:r>
      <w:r w:rsidR="00C57906" w:rsidRPr="00AD1DAF">
        <w:t>7</w:t>
      </w:r>
      <w:r w:rsidRPr="00AD1DAF">
        <w:t>.</w:t>
      </w:r>
    </w:p>
    <w:p w14:paraId="0DD3A944" w14:textId="54D4A7E2" w:rsidR="00041757" w:rsidRPr="003B7550" w:rsidRDefault="00EF013E" w:rsidP="00F161AC">
      <w:pPr>
        <w:pStyle w:val="overskrift3"/>
      </w:pPr>
      <w:r w:rsidRPr="003B7550">
        <w:rPr>
          <w:shd w:val="clear" w:color="auto" w:fill="FFFFFF"/>
        </w:rPr>
        <w:t xml:space="preserve">  </w:t>
      </w:r>
      <w:r w:rsidR="00041757" w:rsidRPr="003B7550">
        <w:rPr>
          <w:shd w:val="clear" w:color="auto" w:fill="FFFFFF"/>
        </w:rPr>
        <w:t>Udførelse af én filtersat foret boring til grundvand, filtersætning samt sløjfning af boring.</w:t>
      </w:r>
      <w:r w:rsidR="005A1D16" w:rsidRPr="003B7550">
        <w:rPr>
          <w:shd w:val="clear" w:color="auto" w:fill="FFFFFF"/>
        </w:rPr>
        <w:t xml:space="preserve"> </w:t>
      </w:r>
      <w:r w:rsidR="00041757" w:rsidRPr="003B7550">
        <w:rPr>
          <w:shd w:val="clear" w:color="auto" w:fill="FFFFFF"/>
        </w:rPr>
        <w:t>Filterbund indtil 6,01-8 m u.t.</w:t>
      </w:r>
    </w:p>
    <w:p w14:paraId="137B724F" w14:textId="3CF9CF82" w:rsidR="00E55B78" w:rsidRPr="00AD1DAF" w:rsidRDefault="00E55B78" w:rsidP="00E55B78">
      <w:r w:rsidRPr="00AD1DAF">
        <w:t xml:space="preserve">I Tilbudslisten er det antaget, at der skal udføres </w:t>
      </w:r>
      <w:r w:rsidR="001C5B55" w:rsidRPr="00AD1DAF">
        <w:t>5</w:t>
      </w:r>
      <w:r w:rsidRPr="00AD1DAF">
        <w:t xml:space="preserve"> </w:t>
      </w:r>
      <w:proofErr w:type="gramStart"/>
      <w:r w:rsidRPr="00AD1DAF">
        <w:t>forede</w:t>
      </w:r>
      <w:proofErr w:type="gramEnd"/>
      <w:r w:rsidRPr="00AD1DAF">
        <w:t xml:space="preserve"> filtersatte boringer med filterbund indtil 6,01-8,0 m u.t. ud af en pakke på 20 lokaliteter.</w:t>
      </w:r>
    </w:p>
    <w:p w14:paraId="01DCEEEF" w14:textId="77777777" w:rsidR="00E55B78" w:rsidRPr="00AD1DAF" w:rsidRDefault="00E55B78" w:rsidP="00E55B78"/>
    <w:p w14:paraId="13C6FD13" w14:textId="77777777" w:rsidR="00E55B78" w:rsidRPr="00AD1DAF" w:rsidRDefault="00E55B78" w:rsidP="00E55B78">
      <w:r w:rsidRPr="00AD1DAF">
        <w:t>Enhedsprisen angives pr. boring.</w:t>
      </w:r>
    </w:p>
    <w:p w14:paraId="53E788DC" w14:textId="77777777" w:rsidR="00E55B78" w:rsidRPr="00AD1DAF" w:rsidRDefault="00E55B78" w:rsidP="00E55B78"/>
    <w:p w14:paraId="747A5149" w14:textId="5DD6070C" w:rsidR="00E55B78" w:rsidRPr="003B7550" w:rsidRDefault="00E55B78" w:rsidP="00E55B78">
      <w:r w:rsidRPr="00AD1DAF">
        <w:t>Enhedsprisen inkluderer alle aspekter ved borearbejdet, herunder også jordprøveudtagning, analyserekvirering, afrapportering mv. Udtagning af vandprøve og pejling honoreres efter pkt. 2.</w:t>
      </w:r>
      <w:r w:rsidR="00F420F9" w:rsidRPr="00AD1DAF">
        <w:t>2.1</w:t>
      </w:r>
      <w:r w:rsidR="00C57906" w:rsidRPr="00AD1DAF">
        <w:t>7</w:t>
      </w:r>
      <w:r w:rsidRPr="00AD1DAF">
        <w:t>.</w:t>
      </w:r>
    </w:p>
    <w:p w14:paraId="5BEC5707" w14:textId="6CC8C0A0" w:rsidR="00041757" w:rsidRPr="003B7550" w:rsidRDefault="00F161AC" w:rsidP="00F161AC">
      <w:pPr>
        <w:pStyle w:val="overskrift3"/>
        <w:rPr>
          <w:shd w:val="clear" w:color="auto" w:fill="FFFFFF"/>
        </w:rPr>
      </w:pPr>
      <w:r w:rsidRPr="003B7550">
        <w:rPr>
          <w:shd w:val="clear" w:color="auto" w:fill="FFFFFF"/>
        </w:rPr>
        <w:t xml:space="preserve">  </w:t>
      </w:r>
      <w:r w:rsidR="009C6DD7" w:rsidRPr="003B7550">
        <w:rPr>
          <w:shd w:val="clear" w:color="auto" w:fill="FFFFFF"/>
        </w:rPr>
        <w:t>Udførelse af én filtersat foret boring til grundvand, filtersætning samt sløjfning af boring.</w:t>
      </w:r>
      <w:r w:rsidR="00007DEC" w:rsidRPr="003B7550">
        <w:rPr>
          <w:shd w:val="clear" w:color="auto" w:fill="FFFFFF"/>
        </w:rPr>
        <w:t xml:space="preserve"> </w:t>
      </w:r>
      <w:r w:rsidR="009C6DD7" w:rsidRPr="003B7550">
        <w:rPr>
          <w:shd w:val="clear" w:color="auto" w:fill="FFFFFF"/>
        </w:rPr>
        <w:t>Filterbund indtil 8,01-10 m u.t.</w:t>
      </w:r>
    </w:p>
    <w:p w14:paraId="5A810D28" w14:textId="332929B3" w:rsidR="005A1D16" w:rsidRPr="00AD1DAF" w:rsidRDefault="005A1D16" w:rsidP="005A1D16">
      <w:r w:rsidRPr="00AD1DAF">
        <w:t xml:space="preserve">I Tilbudslisten er det antaget, at der skal udføres </w:t>
      </w:r>
      <w:r w:rsidR="00406603" w:rsidRPr="00AD1DAF">
        <w:t>10</w:t>
      </w:r>
      <w:r w:rsidRPr="00AD1DAF">
        <w:t xml:space="preserve"> </w:t>
      </w:r>
      <w:proofErr w:type="gramStart"/>
      <w:r w:rsidRPr="00AD1DAF">
        <w:t>forede</w:t>
      </w:r>
      <w:proofErr w:type="gramEnd"/>
      <w:r w:rsidRPr="00AD1DAF">
        <w:t xml:space="preserve"> filtersatte boringer med filterbund indtil 8,01-10,0 m u.t. ud af en pakke på 20 lokaliteter.</w:t>
      </w:r>
    </w:p>
    <w:p w14:paraId="23E29CE9" w14:textId="77777777" w:rsidR="005A1D16" w:rsidRPr="00AD1DAF" w:rsidRDefault="005A1D16" w:rsidP="005A1D16"/>
    <w:p w14:paraId="47AA6744" w14:textId="77777777" w:rsidR="005A1D16" w:rsidRPr="00AD1DAF" w:rsidRDefault="005A1D16" w:rsidP="005A1D16">
      <w:r w:rsidRPr="00AD1DAF">
        <w:t>Enhedsprisen angives pr. boring.</w:t>
      </w:r>
    </w:p>
    <w:p w14:paraId="6F4886A0" w14:textId="77777777" w:rsidR="005A1D16" w:rsidRPr="00AD1DAF" w:rsidRDefault="005A1D16" w:rsidP="005A1D16"/>
    <w:p w14:paraId="4C6189AE" w14:textId="077789BA" w:rsidR="005A1D16" w:rsidRPr="003B7550" w:rsidRDefault="005A1D16" w:rsidP="005A1D16">
      <w:r w:rsidRPr="00AD1DAF">
        <w:t>Enhedsprisen inkluderer alle aspekter ved borearbejdet, herunder også jordprøveudtagning, analyserekvirering, afrapportering mv. Udtagning af vandprøve og pejling honoreres efter pkt. 2.</w:t>
      </w:r>
      <w:r w:rsidR="00F420F9" w:rsidRPr="00AD1DAF">
        <w:t>2.1</w:t>
      </w:r>
      <w:r w:rsidR="00C57906" w:rsidRPr="00AD1DAF">
        <w:t>7</w:t>
      </w:r>
      <w:r w:rsidRPr="00AD1DAF">
        <w:t>.</w:t>
      </w:r>
    </w:p>
    <w:p w14:paraId="12760E80" w14:textId="54593662" w:rsidR="00041757" w:rsidRPr="003B7550" w:rsidRDefault="00F161AC" w:rsidP="00F161AC">
      <w:pPr>
        <w:pStyle w:val="overskrift3"/>
      </w:pPr>
      <w:r w:rsidRPr="003B7550">
        <w:rPr>
          <w:shd w:val="clear" w:color="auto" w:fill="FFFFFF"/>
        </w:rPr>
        <w:t xml:space="preserve">  </w:t>
      </w:r>
      <w:r w:rsidR="009C6DD7" w:rsidRPr="003B7550">
        <w:rPr>
          <w:shd w:val="clear" w:color="auto" w:fill="FFFFFF"/>
        </w:rPr>
        <w:t>Udførelse af én filtersat foret boring til grundvand, filtersætning samt sløjfning af boring.</w:t>
      </w:r>
      <w:r w:rsidR="00007DEC" w:rsidRPr="003B7550">
        <w:rPr>
          <w:shd w:val="clear" w:color="auto" w:fill="FFFFFF"/>
        </w:rPr>
        <w:t xml:space="preserve"> </w:t>
      </w:r>
      <w:r w:rsidR="009C6DD7" w:rsidRPr="003B7550">
        <w:rPr>
          <w:shd w:val="clear" w:color="auto" w:fill="FFFFFF"/>
        </w:rPr>
        <w:t>Filterbund indtil 10,01-15 m u.t.</w:t>
      </w:r>
    </w:p>
    <w:p w14:paraId="39EBD4FC" w14:textId="2037349C" w:rsidR="00007DEC" w:rsidRPr="00AD1DAF" w:rsidRDefault="00007DEC" w:rsidP="00007DEC">
      <w:r w:rsidRPr="00AD1DAF">
        <w:t xml:space="preserve">I Tilbudslisten er det antaget, at der skal udføres </w:t>
      </w:r>
      <w:r w:rsidR="00E94FA6" w:rsidRPr="00AD1DAF">
        <w:t>10</w:t>
      </w:r>
      <w:r w:rsidRPr="00AD1DAF">
        <w:t xml:space="preserve"> </w:t>
      </w:r>
      <w:proofErr w:type="gramStart"/>
      <w:r w:rsidRPr="00AD1DAF">
        <w:t>forede</w:t>
      </w:r>
      <w:proofErr w:type="gramEnd"/>
      <w:r w:rsidRPr="00AD1DAF">
        <w:t xml:space="preserve"> filtersatte boringer med filterbund indtil 10,01-15 m u.t. ud af en pakke på 20 lokaliteter.</w:t>
      </w:r>
    </w:p>
    <w:p w14:paraId="2756A908" w14:textId="77777777" w:rsidR="00007DEC" w:rsidRPr="00AD1DAF" w:rsidRDefault="00007DEC" w:rsidP="00007DEC"/>
    <w:p w14:paraId="429F5772" w14:textId="77777777" w:rsidR="00007DEC" w:rsidRPr="00AD1DAF" w:rsidRDefault="00007DEC" w:rsidP="00007DEC">
      <w:r w:rsidRPr="00AD1DAF">
        <w:t>Enhedsprisen angives pr. boring.</w:t>
      </w:r>
    </w:p>
    <w:p w14:paraId="75EA8B73" w14:textId="77777777" w:rsidR="00007DEC" w:rsidRPr="00AD1DAF" w:rsidRDefault="00007DEC" w:rsidP="00007DEC"/>
    <w:p w14:paraId="41F4AF37" w14:textId="51A0A169" w:rsidR="00007DEC" w:rsidRPr="003B7550" w:rsidRDefault="00007DEC" w:rsidP="00007DEC">
      <w:r w:rsidRPr="00AD1DAF">
        <w:t>Enhedsprisen inkluderer alle aspekter ved borearbejdet, herunder også jordprøveudtagning, analyserekvirering, afrapportering mv. Udtagning af vandprøve og pejling honoreres efter pkt. 2.</w:t>
      </w:r>
      <w:r w:rsidR="00640F0D" w:rsidRPr="00AD1DAF">
        <w:t>2.1</w:t>
      </w:r>
      <w:r w:rsidR="00C57906" w:rsidRPr="00AD1DAF">
        <w:t>7</w:t>
      </w:r>
      <w:r w:rsidRPr="00AD1DAF">
        <w:t>.</w:t>
      </w:r>
    </w:p>
    <w:p w14:paraId="4B869751" w14:textId="77777777" w:rsidR="00041757" w:rsidRPr="003B7550" w:rsidRDefault="00041757" w:rsidP="00236E80"/>
    <w:p w14:paraId="7CAF710F" w14:textId="5D21E40D" w:rsidR="00041757" w:rsidRPr="003B7550" w:rsidRDefault="00AC1EFA" w:rsidP="00AC1EFA">
      <w:pPr>
        <w:pStyle w:val="overskrift3"/>
        <w:rPr>
          <w:shd w:val="clear" w:color="auto" w:fill="FFFFFF"/>
        </w:rPr>
      </w:pPr>
      <w:r w:rsidRPr="003B7550">
        <w:rPr>
          <w:shd w:val="clear" w:color="auto" w:fill="FFFFFF"/>
        </w:rPr>
        <w:t xml:space="preserve">  </w:t>
      </w:r>
      <w:r w:rsidR="009C6DD7" w:rsidRPr="003B7550">
        <w:rPr>
          <w:shd w:val="clear" w:color="auto" w:fill="FFFFFF"/>
        </w:rPr>
        <w:t>Udførelse af én filtersat foret boring til grundvand, filtersætning samt sløjfning af boring.</w:t>
      </w:r>
      <w:r w:rsidR="00734025" w:rsidRPr="003B7550">
        <w:rPr>
          <w:shd w:val="clear" w:color="auto" w:fill="FFFFFF"/>
        </w:rPr>
        <w:t xml:space="preserve"> </w:t>
      </w:r>
      <w:r w:rsidR="009C6DD7" w:rsidRPr="003B7550">
        <w:rPr>
          <w:shd w:val="clear" w:color="auto" w:fill="FFFFFF"/>
        </w:rPr>
        <w:t>Filterbund indtil 15,01-20 m u.t.</w:t>
      </w:r>
    </w:p>
    <w:p w14:paraId="44D73077" w14:textId="2E9910AC" w:rsidR="00007DEC" w:rsidRPr="00AD1DAF" w:rsidRDefault="00007DEC" w:rsidP="00007DEC">
      <w:r w:rsidRPr="00AD1DAF">
        <w:t xml:space="preserve">I Tilbudslisten er det antaget, at der skal udføres </w:t>
      </w:r>
      <w:r w:rsidR="00E94FA6" w:rsidRPr="00AD1DAF">
        <w:t>4</w:t>
      </w:r>
      <w:r w:rsidRPr="00AD1DAF">
        <w:t xml:space="preserve"> </w:t>
      </w:r>
      <w:proofErr w:type="gramStart"/>
      <w:r w:rsidRPr="00AD1DAF">
        <w:t>forede</w:t>
      </w:r>
      <w:proofErr w:type="gramEnd"/>
      <w:r w:rsidRPr="00AD1DAF">
        <w:t xml:space="preserve"> filtersatte boringer med filterbund indtil 15,01-</w:t>
      </w:r>
      <w:r w:rsidR="005C1AC7" w:rsidRPr="00AD1DAF">
        <w:t xml:space="preserve">20 </w:t>
      </w:r>
      <w:r w:rsidRPr="00AD1DAF">
        <w:t>m u.t. ud af en pakke på 20 lokaliteter.</w:t>
      </w:r>
    </w:p>
    <w:p w14:paraId="0E6B1123" w14:textId="77777777" w:rsidR="00007DEC" w:rsidRPr="00AD1DAF" w:rsidRDefault="00007DEC" w:rsidP="00007DEC"/>
    <w:p w14:paraId="3C7D1F44" w14:textId="77777777" w:rsidR="00007DEC" w:rsidRPr="00AD1DAF" w:rsidRDefault="00007DEC" w:rsidP="00007DEC">
      <w:r w:rsidRPr="00AD1DAF">
        <w:t>Enhedsprisen angives pr. boring.</w:t>
      </w:r>
    </w:p>
    <w:p w14:paraId="27254C58" w14:textId="77777777" w:rsidR="00007DEC" w:rsidRPr="00AD1DAF" w:rsidRDefault="00007DEC" w:rsidP="00007DEC"/>
    <w:p w14:paraId="5CEEA13C" w14:textId="0237C1FF" w:rsidR="00007DEC" w:rsidRPr="00AD1DAF" w:rsidRDefault="00007DEC" w:rsidP="00007DEC">
      <w:r w:rsidRPr="00AD1DAF">
        <w:t>Enhedsprisen inkluderer alle aspekter ved borearbejdet, herunder også jordprøveudtagning, analyserekvirering, afrapportering mv. Udtagning af vandprøve og pejling honoreres efter pkt. 2.</w:t>
      </w:r>
      <w:r w:rsidR="00640F0D" w:rsidRPr="00AD1DAF">
        <w:t>2.1</w:t>
      </w:r>
      <w:r w:rsidR="00C57906" w:rsidRPr="00AD1DAF">
        <w:t>7</w:t>
      </w:r>
      <w:r w:rsidRPr="00AD1DAF">
        <w:t>.</w:t>
      </w:r>
    </w:p>
    <w:p w14:paraId="33432C5A" w14:textId="77777777" w:rsidR="005C1AC7" w:rsidRPr="00AD1DAF" w:rsidRDefault="005C1AC7" w:rsidP="00007DEC"/>
    <w:p w14:paraId="040CCD59" w14:textId="6142D323" w:rsidR="005C1AC7" w:rsidRPr="003B7550" w:rsidRDefault="00734025" w:rsidP="00007DEC">
      <w:r w:rsidRPr="00AD1DAF">
        <w:t xml:space="preserve">Ved dybere boringer end de 20 m u.t. aftales </w:t>
      </w:r>
      <w:r w:rsidR="00080353" w:rsidRPr="00AD1DAF">
        <w:t>prisen med regionen.</w:t>
      </w:r>
    </w:p>
    <w:p w14:paraId="544A97D0" w14:textId="57641E36" w:rsidR="009C6DD7" w:rsidRPr="003B7550" w:rsidRDefault="00BB309C" w:rsidP="00AC1EFA">
      <w:pPr>
        <w:pStyle w:val="overskrift3"/>
        <w:rPr>
          <w:shd w:val="clear" w:color="auto" w:fill="FFFFFF"/>
        </w:rPr>
      </w:pPr>
      <w:r w:rsidRPr="003B7550">
        <w:rPr>
          <w:shd w:val="clear" w:color="auto" w:fill="FFFFFF"/>
        </w:rPr>
        <w:t xml:space="preserve">  </w:t>
      </w:r>
      <w:r w:rsidR="003E0577" w:rsidRPr="003B7550">
        <w:rPr>
          <w:shd w:val="clear" w:color="auto" w:fill="FFFFFF"/>
        </w:rPr>
        <w:t>Udførelse af ikke-filtersatte forede boringer</w:t>
      </w:r>
    </w:p>
    <w:p w14:paraId="14FE5BA9" w14:textId="4344B631" w:rsidR="00CA3685" w:rsidRPr="00AD1DAF" w:rsidRDefault="00CA3685" w:rsidP="00CA3685">
      <w:r w:rsidRPr="00AD1DAF">
        <w:t xml:space="preserve">I Tilbudslisten er det antaget, at der skal udføres i alt </w:t>
      </w:r>
      <w:r w:rsidR="000900ED" w:rsidRPr="00AD1DAF">
        <w:t>10</w:t>
      </w:r>
      <w:r w:rsidRPr="00AD1DAF">
        <w:t xml:space="preserve"> </w:t>
      </w:r>
      <w:proofErr w:type="spellStart"/>
      <w:r w:rsidRPr="00AD1DAF">
        <w:t>boremeter</w:t>
      </w:r>
      <w:proofErr w:type="spellEnd"/>
      <w:r w:rsidRPr="00AD1DAF">
        <w:t xml:space="preserve"> ud af en pakke på 20 lokaliteter i forbindelse med ikke-filtersatte forede boringer.</w:t>
      </w:r>
    </w:p>
    <w:p w14:paraId="7D0F1EA2" w14:textId="77777777" w:rsidR="00CA3685" w:rsidRPr="00AD1DAF" w:rsidRDefault="00CA3685" w:rsidP="00CA3685"/>
    <w:p w14:paraId="48172E8D" w14:textId="77777777" w:rsidR="00CA3685" w:rsidRPr="00AD1DAF" w:rsidRDefault="00CA3685" w:rsidP="00CA3685">
      <w:r w:rsidRPr="00AD1DAF">
        <w:t xml:space="preserve">Enhedsprisen angives pr. </w:t>
      </w:r>
      <w:proofErr w:type="spellStart"/>
      <w:r w:rsidRPr="00AD1DAF">
        <w:t>boremeter</w:t>
      </w:r>
      <w:proofErr w:type="spellEnd"/>
      <w:r w:rsidRPr="00AD1DAF">
        <w:t xml:space="preserve"> uanset dybde og udførelsesmetode.</w:t>
      </w:r>
    </w:p>
    <w:p w14:paraId="3C61C13F" w14:textId="77777777" w:rsidR="00CA3685" w:rsidRPr="00AD1DAF" w:rsidRDefault="00CA3685" w:rsidP="00CA3685"/>
    <w:p w14:paraId="0D3F688E" w14:textId="6CF9AF54" w:rsidR="00CA3685" w:rsidRPr="003B7550" w:rsidRDefault="00CA3685" w:rsidP="00CA3685">
      <w:r w:rsidRPr="00AD1DAF">
        <w:t>Enhedsprisen inkluderer alle aspekter ved borearbejdet, herunder også jordprøveudtagning, analyserekvirering, afrapportering mv.</w:t>
      </w:r>
    </w:p>
    <w:p w14:paraId="6CB73C99" w14:textId="0CB289A4" w:rsidR="008C7D37" w:rsidRPr="007A01D9" w:rsidRDefault="00792167" w:rsidP="008C7D37">
      <w:pPr>
        <w:pStyle w:val="overskrift3"/>
      </w:pPr>
      <w:r w:rsidRPr="003B7550">
        <w:t xml:space="preserve">  </w:t>
      </w:r>
      <w:r w:rsidR="008C7D37" w:rsidRPr="007A01D9">
        <w:t>Udtagning af vandprøve fra boring inkl. pejling</w:t>
      </w:r>
    </w:p>
    <w:p w14:paraId="4C9C9957" w14:textId="1379085F" w:rsidR="008C7D37" w:rsidRPr="00AD1DAF" w:rsidRDefault="008C7D37" w:rsidP="008C7D37">
      <w:r w:rsidRPr="00AD1DAF">
        <w:t xml:space="preserve">I Tilbudslisten er det antaget, at der skal udtages </w:t>
      </w:r>
      <w:r w:rsidR="00E94FA6" w:rsidRPr="00AD1DAF">
        <w:t>65</w:t>
      </w:r>
      <w:r w:rsidRPr="00AD1DAF">
        <w:t xml:space="preserve"> vandprøver ud af en pakke på 20 lokaliteter. </w:t>
      </w:r>
    </w:p>
    <w:p w14:paraId="2EB37DD7" w14:textId="77777777" w:rsidR="008C7D37" w:rsidRPr="00AD1DAF" w:rsidRDefault="008C7D37" w:rsidP="008C7D37"/>
    <w:p w14:paraId="36EF75C6" w14:textId="77777777" w:rsidR="008C7D37" w:rsidRPr="003B7550" w:rsidRDefault="008C7D37" w:rsidP="008C7D37">
      <w:r w:rsidRPr="00AD1DAF">
        <w:t xml:space="preserve">Enhedsprisen angives pr. boring hvori der udtages prøve (-r) inkl. pejling til analyse. Dette uanset hvor mange parametre vandprøven skal analyseres for eller om boringen er lavt eller </w:t>
      </w:r>
      <w:proofErr w:type="spellStart"/>
      <w:r w:rsidRPr="00AD1DAF">
        <w:t>højtydende</w:t>
      </w:r>
      <w:proofErr w:type="spellEnd"/>
      <w:r w:rsidRPr="00AD1DAF">
        <w:t>.</w:t>
      </w:r>
    </w:p>
    <w:p w14:paraId="5436B35E" w14:textId="5EEDA17C" w:rsidR="00236E80" w:rsidRPr="003B7550" w:rsidRDefault="009A54B4" w:rsidP="00734CE5">
      <w:pPr>
        <w:pStyle w:val="overskrift3"/>
      </w:pPr>
      <w:r w:rsidRPr="003B7550">
        <w:t xml:space="preserve"> </w:t>
      </w:r>
      <w:r w:rsidR="00236E80" w:rsidRPr="003B7550">
        <w:t>Boringsetablering gennem betondækken (inkl. retablering)</w:t>
      </w:r>
    </w:p>
    <w:p w14:paraId="518BFE54" w14:textId="01ACE941" w:rsidR="00236E80" w:rsidRPr="003B7550" w:rsidRDefault="00236E80" w:rsidP="00236E80">
      <w:r w:rsidRPr="003B7550">
        <w:t xml:space="preserve">I Tilbudslisten er det antaget, at der skal udføres </w:t>
      </w:r>
      <w:r w:rsidR="00126950" w:rsidRPr="00AD1DAF">
        <w:t>4</w:t>
      </w:r>
      <w:r w:rsidRPr="003B7550">
        <w:t xml:space="preserve"> boringer gennem betondækken ud af en pakke på 20 lokaliteter. Enhedsprisen skal indeholde alle udgifter i forbindelse med etablering og retablering af boringen.</w:t>
      </w:r>
    </w:p>
    <w:p w14:paraId="02A8CCEA" w14:textId="77777777" w:rsidR="00236E80" w:rsidRPr="003B7550" w:rsidRDefault="00236E80" w:rsidP="00236E80"/>
    <w:p w14:paraId="20C9CBCE" w14:textId="77777777" w:rsidR="00236E80" w:rsidRPr="003B7550" w:rsidRDefault="00236E80" w:rsidP="00236E80">
      <w:r w:rsidRPr="003B7550">
        <w:t>Enhedsprisen angives pr. boring, der udføres gennem betondækken.</w:t>
      </w:r>
    </w:p>
    <w:p w14:paraId="040EC721" w14:textId="224C8B7B" w:rsidR="003E0577" w:rsidRPr="003B7550" w:rsidRDefault="001F19F9" w:rsidP="00734CE5">
      <w:pPr>
        <w:pStyle w:val="overskrift3"/>
        <w:rPr>
          <w:shd w:val="clear" w:color="auto" w:fill="FFFFFF"/>
        </w:rPr>
      </w:pPr>
      <w:r w:rsidRPr="003B7550">
        <w:rPr>
          <w:shd w:val="clear" w:color="auto" w:fill="FFFFFF"/>
        </w:rPr>
        <w:t xml:space="preserve"> </w:t>
      </w:r>
      <w:r w:rsidR="00DD209B" w:rsidRPr="003B7550">
        <w:rPr>
          <w:shd w:val="clear" w:color="auto" w:fill="FFFFFF"/>
        </w:rPr>
        <w:t>Boringsafslutning med beton-mufferør</w:t>
      </w:r>
    </w:p>
    <w:p w14:paraId="2E437B3B" w14:textId="1E6D230F" w:rsidR="001F19F9" w:rsidRPr="003B7550" w:rsidRDefault="001F19F9" w:rsidP="001F19F9">
      <w:pPr>
        <w:rPr>
          <w:rFonts w:cs="Arial"/>
          <w:color w:val="444444"/>
          <w:shd w:val="clear" w:color="auto" w:fill="FFFFFF"/>
        </w:rPr>
      </w:pPr>
      <w:r w:rsidRPr="00AD1DAF">
        <w:rPr>
          <w:rFonts w:cs="Arial"/>
          <w:color w:val="444444"/>
          <w:shd w:val="clear" w:color="auto" w:fill="FFFFFF"/>
        </w:rPr>
        <w:t xml:space="preserve">I Tilbudslisten er det antaget, at </w:t>
      </w:r>
      <w:r w:rsidR="000A1A56" w:rsidRPr="00AD1DAF">
        <w:rPr>
          <w:rFonts w:cs="Arial"/>
          <w:color w:val="444444"/>
          <w:shd w:val="clear" w:color="auto" w:fill="FFFFFF"/>
        </w:rPr>
        <w:t>59</w:t>
      </w:r>
      <w:r w:rsidRPr="00AD1DAF">
        <w:rPr>
          <w:rFonts w:cs="Arial"/>
          <w:color w:val="444444"/>
          <w:shd w:val="clear" w:color="auto" w:fill="FFFFFF"/>
        </w:rPr>
        <w:t xml:space="preserve"> boringer </w:t>
      </w:r>
      <w:r w:rsidR="00332E5B" w:rsidRPr="00AD1DAF">
        <w:rPr>
          <w:rFonts w:cs="Arial"/>
          <w:color w:val="444444"/>
          <w:shd w:val="clear" w:color="auto" w:fill="FFFFFF"/>
        </w:rPr>
        <w:t>skal afsluttes med beton-mufferør</w:t>
      </w:r>
      <w:r w:rsidRPr="00AD1DAF">
        <w:rPr>
          <w:rFonts w:cs="Arial"/>
          <w:color w:val="444444"/>
          <w:shd w:val="clear" w:color="auto" w:fill="FFFFFF"/>
        </w:rPr>
        <w:t xml:space="preserve"> ud af en pakke på 20 lokaliteter. Enhedsprisen angives pr. </w:t>
      </w:r>
      <w:r w:rsidR="00332E5B" w:rsidRPr="00AD1DAF">
        <w:rPr>
          <w:rFonts w:cs="Arial"/>
          <w:color w:val="444444"/>
          <w:shd w:val="clear" w:color="auto" w:fill="FFFFFF"/>
        </w:rPr>
        <w:t>boringsafslutning</w:t>
      </w:r>
      <w:r w:rsidRPr="00AD1DAF">
        <w:rPr>
          <w:rFonts w:cs="Arial"/>
          <w:color w:val="444444"/>
          <w:shd w:val="clear" w:color="auto" w:fill="FFFFFF"/>
        </w:rPr>
        <w:t>.</w:t>
      </w:r>
    </w:p>
    <w:p w14:paraId="55F6FF8D" w14:textId="6D8FA25B" w:rsidR="00DD209B" w:rsidRPr="003B7550" w:rsidRDefault="001F19F9" w:rsidP="00734CE5">
      <w:pPr>
        <w:pStyle w:val="overskrift3"/>
        <w:rPr>
          <w:shd w:val="clear" w:color="auto" w:fill="FFFFFF"/>
        </w:rPr>
      </w:pPr>
      <w:r w:rsidRPr="003B7550">
        <w:rPr>
          <w:shd w:val="clear" w:color="auto" w:fill="FFFFFF"/>
        </w:rPr>
        <w:t xml:space="preserve"> </w:t>
      </w:r>
      <w:r w:rsidR="00DD209B" w:rsidRPr="003B7550">
        <w:rPr>
          <w:shd w:val="clear" w:color="auto" w:fill="FFFFFF"/>
        </w:rPr>
        <w:t>Boringsafslutning med Århusafslutning</w:t>
      </w:r>
    </w:p>
    <w:p w14:paraId="4A7DCB4B" w14:textId="3A2443FF" w:rsidR="00332E5B" w:rsidRPr="003B7550" w:rsidRDefault="00332E5B" w:rsidP="00734CE5">
      <w:pPr>
        <w:rPr>
          <w:shd w:val="clear" w:color="auto" w:fill="FFFFFF"/>
        </w:rPr>
      </w:pPr>
      <w:r w:rsidRPr="00AD1DAF">
        <w:rPr>
          <w:shd w:val="clear" w:color="auto" w:fill="FFFFFF"/>
        </w:rPr>
        <w:t xml:space="preserve">I Tilbudslisten er det antaget, at </w:t>
      </w:r>
      <w:r w:rsidR="002169DB" w:rsidRPr="00AD1DAF">
        <w:rPr>
          <w:shd w:val="clear" w:color="auto" w:fill="FFFFFF"/>
        </w:rPr>
        <w:t>2</w:t>
      </w:r>
      <w:r w:rsidRPr="00AD1DAF">
        <w:rPr>
          <w:shd w:val="clear" w:color="auto" w:fill="FFFFFF"/>
        </w:rPr>
        <w:t xml:space="preserve"> boringer skal afsluttes med Århusafsl</w:t>
      </w:r>
      <w:r w:rsidR="00FD18E0" w:rsidRPr="00AD1DAF">
        <w:rPr>
          <w:shd w:val="clear" w:color="auto" w:fill="FFFFFF"/>
        </w:rPr>
        <w:t>utning</w:t>
      </w:r>
      <w:r w:rsidRPr="00AD1DAF">
        <w:rPr>
          <w:shd w:val="clear" w:color="auto" w:fill="FFFFFF"/>
        </w:rPr>
        <w:t xml:space="preserve"> ud af en pakke på 20 lokaliteter. Enhedsprisen angives pr. boringsafslutning.</w:t>
      </w:r>
    </w:p>
    <w:p w14:paraId="30C4DCF4" w14:textId="4C7E5A90" w:rsidR="00FD18E0" w:rsidRPr="003B7550" w:rsidRDefault="001F19F9" w:rsidP="00734CE5">
      <w:pPr>
        <w:pStyle w:val="overskrift3"/>
        <w:rPr>
          <w:shd w:val="clear" w:color="auto" w:fill="FFFFFF"/>
        </w:rPr>
      </w:pPr>
      <w:r w:rsidRPr="003B7550">
        <w:rPr>
          <w:shd w:val="clear" w:color="auto" w:fill="FFFFFF"/>
        </w:rPr>
        <w:t xml:space="preserve"> </w:t>
      </w:r>
      <w:r w:rsidR="00DD209B" w:rsidRPr="003B7550">
        <w:rPr>
          <w:shd w:val="clear" w:color="auto" w:fill="FFFFFF"/>
        </w:rPr>
        <w:t>Boringsafslutning med kørebaneafslutning</w:t>
      </w:r>
    </w:p>
    <w:p w14:paraId="269B5ABB" w14:textId="5AC4A16E" w:rsidR="00FD18E0" w:rsidRPr="003B7550" w:rsidRDefault="00FD18E0" w:rsidP="00FD18E0">
      <w:pPr>
        <w:rPr>
          <w:shd w:val="clear" w:color="auto" w:fill="FFFFFF"/>
        </w:rPr>
      </w:pPr>
      <w:r w:rsidRPr="00AD1DAF">
        <w:rPr>
          <w:shd w:val="clear" w:color="auto" w:fill="FFFFFF"/>
        </w:rPr>
        <w:t xml:space="preserve">I Tilbudslisten er det antaget, at </w:t>
      </w:r>
      <w:r w:rsidR="4C034DBA" w:rsidRPr="00AD1DAF">
        <w:rPr>
          <w:shd w:val="clear" w:color="auto" w:fill="FFFFFF"/>
        </w:rPr>
        <w:t>én</w:t>
      </w:r>
      <w:r w:rsidRPr="00AD1DAF">
        <w:rPr>
          <w:shd w:val="clear" w:color="auto" w:fill="FFFFFF"/>
        </w:rPr>
        <w:t xml:space="preserve"> boring skal afsluttes med kørebaneafslutning ud af en pakke på 20 lokaliteter. Enhedsprisen angives pr. boringsafslutning.</w:t>
      </w:r>
    </w:p>
    <w:p w14:paraId="23AB476A" w14:textId="72ED0DF4" w:rsidR="00236E80" w:rsidRPr="003B7550" w:rsidRDefault="00FE70B5" w:rsidP="00236E80">
      <w:pPr>
        <w:pStyle w:val="overskrift2"/>
      </w:pPr>
      <w:r>
        <w:t xml:space="preserve"> </w:t>
      </w:r>
      <w:bookmarkStart w:id="29" w:name="_Toc130383369"/>
      <w:r w:rsidR="00236E80">
        <w:t>Poreluftmålinger</w:t>
      </w:r>
      <w:bookmarkEnd w:id="29"/>
    </w:p>
    <w:p w14:paraId="7CDF7E5A" w14:textId="6450CC9E" w:rsidR="00236E80" w:rsidRPr="003B7550" w:rsidRDefault="00236E80" w:rsidP="00236E80">
      <w:r>
        <w:t xml:space="preserve">Tilbuddet skal omfatte alle udgifter i forbindelse med udførelse af poreluftmålinger inkl. udtagning af poreluftprøve, alt materiel </w:t>
      </w:r>
      <w:r w:rsidR="5FA012BC">
        <w:t xml:space="preserve">og </w:t>
      </w:r>
      <w:r>
        <w:t>efterfølgende retablering af målepunktet.</w:t>
      </w:r>
    </w:p>
    <w:p w14:paraId="24FF4286" w14:textId="77777777" w:rsidR="00236E80" w:rsidRPr="003B7550" w:rsidRDefault="00236E80" w:rsidP="00236E80"/>
    <w:p w14:paraId="6FA7E405" w14:textId="1A1218DF" w:rsidR="00236E80" w:rsidRPr="003B7550" w:rsidRDefault="00236E80" w:rsidP="00236E80">
      <w:r w:rsidRPr="003B7550">
        <w:t>Enhedsprisen angives pr. poreluftprøvetagningspunkt</w:t>
      </w:r>
      <w:r w:rsidR="007A01D9">
        <w:t>,</w:t>
      </w:r>
      <w:r w:rsidR="005D3820" w:rsidRPr="003B7550">
        <w:t xml:space="preserve"> </w:t>
      </w:r>
      <w:r w:rsidR="005D3820" w:rsidRPr="0082582C">
        <w:t>hvorfra der udtages en poreluftprøve</w:t>
      </w:r>
      <w:r w:rsidRPr="003B7550">
        <w:t>, uanset om punktet skal etableres udendørs i græsareal eller igennem f.eks. betongulv.</w:t>
      </w:r>
      <w:r w:rsidR="005D3820" w:rsidRPr="003B7550">
        <w:t xml:space="preserve"> </w:t>
      </w:r>
      <w:r w:rsidR="005D3820" w:rsidRPr="0082582C">
        <w:t>D</w:t>
      </w:r>
      <w:r w:rsidR="00F804B3" w:rsidRPr="0082582C">
        <w:t>et præciseres</w:t>
      </w:r>
      <w:r w:rsidR="007A01D9" w:rsidRPr="0082582C">
        <w:t>,</w:t>
      </w:r>
      <w:r w:rsidR="00F804B3" w:rsidRPr="0082582C">
        <w:t xml:space="preserve"> at der ikke udbetales ekstra honorering for de </w:t>
      </w:r>
      <w:r w:rsidR="00625F35" w:rsidRPr="0082582C">
        <w:t>prøvetagningssteder</w:t>
      </w:r>
      <w:r w:rsidR="007A01D9" w:rsidRPr="0082582C">
        <w:t>,</w:t>
      </w:r>
      <w:r w:rsidR="00625F35" w:rsidRPr="0082582C">
        <w:t xml:space="preserve"> hvor det ikke lykkes at udtage en poreluftprøve.</w:t>
      </w:r>
    </w:p>
    <w:p w14:paraId="330E7D03" w14:textId="7AA62202" w:rsidR="00236E80" w:rsidRPr="003B7550" w:rsidRDefault="009A54B4" w:rsidP="00236E80">
      <w:pPr>
        <w:pStyle w:val="overskrift3"/>
      </w:pPr>
      <w:r>
        <w:lastRenderedPageBreak/>
        <w:t xml:space="preserve"> </w:t>
      </w:r>
      <w:r w:rsidR="00236E80">
        <w:t xml:space="preserve">Udførelse af </w:t>
      </w:r>
      <w:r w:rsidR="486D67EF">
        <w:t xml:space="preserve">første </w:t>
      </w:r>
      <w:r w:rsidR="00236E80">
        <w:t>poreluftmåling pr. lokalitet</w:t>
      </w:r>
    </w:p>
    <w:p w14:paraId="4DDEA1C6" w14:textId="77777777" w:rsidR="00236E80" w:rsidRPr="003B7550" w:rsidRDefault="00236E80" w:rsidP="00236E80">
      <w:r w:rsidRPr="003B7550">
        <w:t>I Tilbudslisten er det antaget, at der skal udføres poreluftmålinger på 6 lokaliteter ud af en pakke på 20 lokaliteter.</w:t>
      </w:r>
    </w:p>
    <w:p w14:paraId="6896D627" w14:textId="02E59AEF" w:rsidR="00236E80" w:rsidRPr="003B7550" w:rsidRDefault="009A54B4" w:rsidP="00236E80">
      <w:pPr>
        <w:pStyle w:val="overskrift3"/>
      </w:pPr>
      <w:r w:rsidRPr="003B7550">
        <w:t xml:space="preserve"> </w:t>
      </w:r>
      <w:r w:rsidR="00236E80" w:rsidRPr="003B7550">
        <w:t>Udførelse af efterfølgende poreluftmålinger på lokaliteten</w:t>
      </w:r>
    </w:p>
    <w:p w14:paraId="7DA272B3" w14:textId="116D3B4A" w:rsidR="00236E80" w:rsidRPr="003B7550" w:rsidRDefault="00236E80" w:rsidP="00236E80">
      <w:r>
        <w:t xml:space="preserve">I Tilbudslisten er det antaget, at der skal udføres yderligere </w:t>
      </w:r>
      <w:r w:rsidR="00126950" w:rsidRPr="0082582C">
        <w:t>30</w:t>
      </w:r>
      <w:r w:rsidR="00126950">
        <w:t xml:space="preserve"> </w:t>
      </w:r>
      <w:r>
        <w:t>poreluft</w:t>
      </w:r>
      <w:r w:rsidR="00D70596">
        <w:t xml:space="preserve">målinger </w:t>
      </w:r>
      <w:r w:rsidR="01F5281D">
        <w:t>ud af</w:t>
      </w:r>
      <w:r w:rsidR="00D70596">
        <w:t xml:space="preserve"> en pakke på </w:t>
      </w:r>
      <w:r w:rsidR="7229883D">
        <w:t xml:space="preserve">20 </w:t>
      </w:r>
      <w:r>
        <w:t>lokaliteter.</w:t>
      </w:r>
    </w:p>
    <w:p w14:paraId="5C1749BE" w14:textId="4FDD26BF" w:rsidR="00236E80" w:rsidRPr="003B7550" w:rsidRDefault="00236E80" w:rsidP="00236E80">
      <w:pPr>
        <w:pStyle w:val="overskrift3"/>
      </w:pPr>
      <w:r>
        <w:t xml:space="preserve">Udtagning af mere end </w:t>
      </w:r>
      <w:r w:rsidR="1EB1407E">
        <w:t xml:space="preserve">én </w:t>
      </w:r>
      <w:r>
        <w:t xml:space="preserve">poreluftprøve pr. poreluftrør (poreluft tillæg for f.eks. </w:t>
      </w:r>
      <w:r w:rsidR="00226088">
        <w:t>polære</w:t>
      </w:r>
      <w:r>
        <w:t xml:space="preserve"> opløsningsmidler)</w:t>
      </w:r>
    </w:p>
    <w:p w14:paraId="0474DCA9" w14:textId="503DA672" w:rsidR="00236E80" w:rsidRPr="003B7550" w:rsidRDefault="00236E80" w:rsidP="00236E80">
      <w:r>
        <w:t xml:space="preserve">I Tilbudslisten er det antaget, at der skal udtages mere end </w:t>
      </w:r>
      <w:r w:rsidR="21DD7646">
        <w:t>én</w:t>
      </w:r>
      <w:r>
        <w:t xml:space="preserve"> poreluftprøve pr. poreluftrør i </w:t>
      </w:r>
      <w:r w:rsidR="00126950" w:rsidRPr="002D3724">
        <w:t>30</w:t>
      </w:r>
      <w:r>
        <w:t xml:space="preserve"> poreluftprøvetagningspunkter på de </w:t>
      </w:r>
      <w:r w:rsidRPr="002D3724">
        <w:t>i</w:t>
      </w:r>
      <w:r>
        <w:t xml:space="preserve"> 2.</w:t>
      </w:r>
      <w:r w:rsidR="005465A8">
        <w:t>3</w:t>
      </w:r>
      <w:r>
        <w:t>.1 nævnte lokaliteter.</w:t>
      </w:r>
    </w:p>
    <w:p w14:paraId="096DAB66" w14:textId="391EDA26" w:rsidR="00236E80" w:rsidRPr="003B7550" w:rsidRDefault="009A54B4" w:rsidP="00236E80">
      <w:pPr>
        <w:pStyle w:val="overskrift2"/>
      </w:pPr>
      <w:r w:rsidRPr="003B7550">
        <w:t xml:space="preserve"> </w:t>
      </w:r>
      <w:bookmarkStart w:id="30" w:name="_Toc130383370"/>
      <w:r w:rsidR="00236E80" w:rsidRPr="003B7550">
        <w:t>Diverse</w:t>
      </w:r>
      <w:bookmarkEnd w:id="30"/>
    </w:p>
    <w:p w14:paraId="4F5527E5" w14:textId="77777777" w:rsidR="00236E80" w:rsidRPr="003B7550" w:rsidRDefault="00236E80" w:rsidP="00236E80">
      <w:r w:rsidRPr="003B7550">
        <w:t>Tilbuddet skal o</w:t>
      </w:r>
      <w:r w:rsidR="00BF6EDA" w:rsidRPr="003B7550">
        <w:t>mfatte alle nedenstående diverse udgifter.</w:t>
      </w:r>
    </w:p>
    <w:p w14:paraId="10E84CBE" w14:textId="7A0A459F" w:rsidR="00BF6EDA" w:rsidRPr="003B7550" w:rsidRDefault="004B136C" w:rsidP="00BF6EDA">
      <w:pPr>
        <w:pStyle w:val="overskrift3"/>
      </w:pPr>
      <w:bookmarkStart w:id="31" w:name="_Toc277939872"/>
      <w:r w:rsidRPr="003B7550">
        <w:t xml:space="preserve"> </w:t>
      </w:r>
      <w:r w:rsidR="005465A8" w:rsidRPr="003B7550">
        <w:t>Indberetning af feltdata i</w:t>
      </w:r>
      <w:r w:rsidR="00A20014" w:rsidRPr="003B7550">
        <w:t xml:space="preserve"> Region Nordjyllands </w:t>
      </w:r>
      <w:proofErr w:type="spellStart"/>
      <w:r w:rsidR="00A20014" w:rsidRPr="003B7550">
        <w:t>GeoGIS</w:t>
      </w:r>
      <w:proofErr w:type="spellEnd"/>
      <w:r w:rsidR="00A20014" w:rsidRPr="003B7550">
        <w:t xml:space="preserve"> database</w:t>
      </w:r>
      <w:r w:rsidR="00B67D2A" w:rsidRPr="003B7550">
        <w:t xml:space="preserve"> </w:t>
      </w:r>
      <w:bookmarkEnd w:id="31"/>
    </w:p>
    <w:p w14:paraId="614EC451" w14:textId="0F99F025" w:rsidR="00B67D2A" w:rsidRDefault="00B67D2A" w:rsidP="009247D5">
      <w:r>
        <w:t xml:space="preserve">I Tilbudslisten er det antaget, at </w:t>
      </w:r>
      <w:r w:rsidR="338BD36A">
        <w:t xml:space="preserve">Rådgiver </w:t>
      </w:r>
      <w:r>
        <w:t xml:space="preserve">skal indlæse </w:t>
      </w:r>
      <w:r w:rsidR="005465A8">
        <w:t xml:space="preserve">feltdata i </w:t>
      </w:r>
      <w:r>
        <w:t xml:space="preserve">Region Nordjyllands </w:t>
      </w:r>
      <w:proofErr w:type="spellStart"/>
      <w:r w:rsidR="005465A8">
        <w:t>GeoGIS</w:t>
      </w:r>
      <w:proofErr w:type="spellEnd"/>
      <w:r w:rsidR="005465A8">
        <w:t xml:space="preserve"> database </w:t>
      </w:r>
      <w:r>
        <w:t xml:space="preserve">på </w:t>
      </w:r>
      <w:r w:rsidR="008160AB">
        <w:t xml:space="preserve">19 lokaliteter ud af en pakke på </w:t>
      </w:r>
      <w:r>
        <w:t>20 lokaliteter</w:t>
      </w:r>
      <w:r w:rsidR="00810E7C">
        <w:t>.</w:t>
      </w:r>
      <w:r w:rsidR="00942AD4">
        <w:t xml:space="preserve"> </w:t>
      </w:r>
      <w:r w:rsidR="1020E008">
        <w:t xml:space="preserve">Derudover skal Rådgiver </w:t>
      </w:r>
      <w:r w:rsidR="0069506A">
        <w:t xml:space="preserve">overføre </w:t>
      </w:r>
      <w:proofErr w:type="spellStart"/>
      <w:r w:rsidR="0069506A">
        <w:t>GeoGIS</w:t>
      </w:r>
      <w:proofErr w:type="spellEnd"/>
      <w:r w:rsidR="0069506A">
        <w:t xml:space="preserve"> data til Jupiter-databasen</w:t>
      </w:r>
      <w:r>
        <w:t>.</w:t>
      </w:r>
    </w:p>
    <w:p w14:paraId="2E5EC736" w14:textId="44EB7B79" w:rsidR="0DA18099" w:rsidRDefault="0DA18099"/>
    <w:p w14:paraId="487AA448" w14:textId="16C37C95" w:rsidR="78974EFF" w:rsidRDefault="78974EFF">
      <w:r>
        <w:t>Enhedsprisen angives pr. lokalitet.</w:t>
      </w:r>
    </w:p>
    <w:p w14:paraId="5163B06B" w14:textId="77777777" w:rsidR="00B95349" w:rsidRDefault="00B95349" w:rsidP="009247D5"/>
    <w:p w14:paraId="117DDE3A" w14:textId="6095662A" w:rsidR="00B95349" w:rsidRPr="00810E7C" w:rsidRDefault="00B95349" w:rsidP="0DA18099">
      <w:r w:rsidRPr="00810E7C">
        <w:t xml:space="preserve">I samarbejde med de øvrige regioner arrangeres 3-5 </w:t>
      </w:r>
      <w:proofErr w:type="spellStart"/>
      <w:r w:rsidR="0BD1598A" w:rsidRPr="00810E7C">
        <w:t>GeoGIS</w:t>
      </w:r>
      <w:proofErr w:type="spellEnd"/>
      <w:r w:rsidR="0BD1598A" w:rsidRPr="00810E7C">
        <w:t>-</w:t>
      </w:r>
      <w:r w:rsidRPr="00810E7C">
        <w:t>webinarer af 1-2 timers varighed i løbet af året. Webinarerne omhandler f</w:t>
      </w:r>
      <w:r w:rsidR="004F6D70">
        <w:t>.eks.</w:t>
      </w:r>
      <w:r w:rsidRPr="00810E7C">
        <w:t xml:space="preserve"> nyheder i forhold til digitalisering, tips, vejledning og generel vidensdeling primært om GeoGIS2020. Regionen </w:t>
      </w:r>
      <w:r w:rsidR="6FF784C2" w:rsidRPr="00810E7C">
        <w:t xml:space="preserve">kræver </w:t>
      </w:r>
      <w:r w:rsidRPr="00810E7C">
        <w:t>ikke, at Rådgiver deltager i</w:t>
      </w:r>
      <w:r w:rsidR="291EE69E" w:rsidRPr="00810E7C">
        <w:t xml:space="preserve"> webinarerne</w:t>
      </w:r>
      <w:r w:rsidRPr="00810E7C">
        <w:t xml:space="preserve">. Dog </w:t>
      </w:r>
      <w:r w:rsidR="6EAB3DB5" w:rsidRPr="00810E7C">
        <w:t xml:space="preserve">vurderer </w:t>
      </w:r>
      <w:r w:rsidRPr="00810E7C">
        <w:t xml:space="preserve">Regionen, at det er i Rådgivers interesse ift. opgaveløsningen at deltage i </w:t>
      </w:r>
      <w:r w:rsidR="3BD2F87B" w:rsidRPr="00810E7C">
        <w:t>webinarerne</w:t>
      </w:r>
      <w:r w:rsidRPr="00810E7C">
        <w:t>. De</w:t>
      </w:r>
      <w:r w:rsidR="7362F96D" w:rsidRPr="00810E7C">
        <w:t>ltagelsen</w:t>
      </w:r>
      <w:r w:rsidRPr="00810E7C" w:rsidDel="00B95349">
        <w:t xml:space="preserve"> </w:t>
      </w:r>
      <w:r w:rsidRPr="00810E7C">
        <w:t>honoreres ikke.</w:t>
      </w:r>
    </w:p>
    <w:p w14:paraId="402AB01C" w14:textId="77777777" w:rsidR="00024816" w:rsidRPr="00B95349" w:rsidRDefault="00024816" w:rsidP="009247D5"/>
    <w:p w14:paraId="77F1F2F7" w14:textId="328C2062" w:rsidR="00506FE3" w:rsidRPr="003B7550" w:rsidRDefault="000E470F" w:rsidP="008A6FC7">
      <w:pPr>
        <w:pStyle w:val="overskrift3"/>
      </w:pPr>
      <w:r w:rsidRPr="003B7550">
        <w:t>Udlægning af lette køreplader</w:t>
      </w:r>
    </w:p>
    <w:p w14:paraId="00FD9406" w14:textId="225631B3" w:rsidR="00A44CDD" w:rsidRPr="00810E7C" w:rsidRDefault="00A44CDD" w:rsidP="009247D5">
      <w:r w:rsidRPr="00810E7C">
        <w:t xml:space="preserve">I Tilbudslisten er det antaget, at der skal udlægges </w:t>
      </w:r>
      <w:r w:rsidR="00A737C9">
        <w:t>200</w:t>
      </w:r>
      <w:r w:rsidR="00E35913" w:rsidRPr="00810E7C">
        <w:t xml:space="preserve"> meter lette køreplader </w:t>
      </w:r>
      <w:r w:rsidR="160A74A8" w:rsidRPr="00810E7C">
        <w:t xml:space="preserve">på </w:t>
      </w:r>
      <w:r w:rsidR="02F97920" w:rsidRPr="00810E7C">
        <w:t>de</w:t>
      </w:r>
      <w:r w:rsidR="00E35913" w:rsidRPr="00810E7C">
        <w:t xml:space="preserve"> 20 lokaliteter.</w:t>
      </w:r>
    </w:p>
    <w:p w14:paraId="5A38A996" w14:textId="77777777" w:rsidR="00A44CDD" w:rsidRPr="00810E7C" w:rsidRDefault="00A44CDD" w:rsidP="009247D5"/>
    <w:p w14:paraId="2DD65106" w14:textId="1B244A07" w:rsidR="000E470F" w:rsidRPr="003B7550" w:rsidRDefault="001F255A" w:rsidP="009247D5">
      <w:r w:rsidRPr="00810E7C">
        <w:t>Enhedsprisen indeholder alle udgifter til anskaffelse, udlægning og brug af lette køreplader, f.eks. træ. Enhedsprisen angives ”pr. løbende meter udlagt”.</w:t>
      </w:r>
    </w:p>
    <w:p w14:paraId="7FDBCC62" w14:textId="77777777" w:rsidR="000E470F" w:rsidRPr="003B7550" w:rsidRDefault="000E470F" w:rsidP="009247D5"/>
    <w:p w14:paraId="596C28FF" w14:textId="32DC92B9" w:rsidR="000E470F" w:rsidRPr="003B7550" w:rsidRDefault="00FD18E0" w:rsidP="008A6FC7">
      <w:pPr>
        <w:pStyle w:val="overskrift3"/>
      </w:pPr>
      <w:r w:rsidRPr="003B7550">
        <w:t xml:space="preserve"> </w:t>
      </w:r>
      <w:r w:rsidR="000E470F" w:rsidRPr="003B7550">
        <w:t xml:space="preserve">Udlægning af </w:t>
      </w:r>
      <w:r w:rsidR="002051C4" w:rsidRPr="003B7550">
        <w:t xml:space="preserve">tunge </w:t>
      </w:r>
      <w:r w:rsidR="000E470F" w:rsidRPr="003B7550">
        <w:t>køreplader</w:t>
      </w:r>
    </w:p>
    <w:p w14:paraId="3AC2C318" w14:textId="01599976" w:rsidR="00E35913" w:rsidRPr="00810E7C" w:rsidRDefault="00E35913" w:rsidP="00E35913">
      <w:r w:rsidRPr="00810E7C">
        <w:t xml:space="preserve">I Tilbudslisten er det antaget, at der skal udlægges </w:t>
      </w:r>
      <w:r w:rsidRPr="00A737C9">
        <w:t>10</w:t>
      </w:r>
      <w:r w:rsidRPr="00810E7C">
        <w:t xml:space="preserve"> meter t</w:t>
      </w:r>
      <w:r w:rsidR="009E235C" w:rsidRPr="00810E7C">
        <w:t>u</w:t>
      </w:r>
      <w:r w:rsidRPr="00810E7C">
        <w:t xml:space="preserve">nge køreplader </w:t>
      </w:r>
      <w:r w:rsidR="755CE740" w:rsidRPr="00810E7C">
        <w:t xml:space="preserve">på </w:t>
      </w:r>
      <w:r w:rsidR="457C5A17" w:rsidRPr="00810E7C">
        <w:t>de</w:t>
      </w:r>
      <w:r w:rsidRPr="00810E7C">
        <w:t xml:space="preserve"> 20 lokaliteter.</w:t>
      </w:r>
    </w:p>
    <w:p w14:paraId="4899B997" w14:textId="77777777" w:rsidR="00E35913" w:rsidRPr="00810E7C" w:rsidRDefault="00E35913" w:rsidP="009247D5"/>
    <w:p w14:paraId="01A34D45" w14:textId="4C71B8FC" w:rsidR="000E470F" w:rsidRPr="003B7550" w:rsidRDefault="00E35913" w:rsidP="009247D5">
      <w:r w:rsidRPr="00810E7C">
        <w:t>E</w:t>
      </w:r>
      <w:r w:rsidR="002051C4" w:rsidRPr="00810E7C">
        <w:t>nhedsprisen indeholder alle udgifter til anskaffelse, udlægning og brug af tunge køreplader, f.eks. jern. Enhedsprisen angives ”pr. løbende meter udlagt” køreplade.</w:t>
      </w:r>
    </w:p>
    <w:p w14:paraId="15743649" w14:textId="77777777" w:rsidR="002051C4" w:rsidRPr="003B7550" w:rsidRDefault="002051C4" w:rsidP="009247D5"/>
    <w:p w14:paraId="13CE24B1" w14:textId="0D2FB898" w:rsidR="00BF6EDA" w:rsidRPr="003B7550" w:rsidRDefault="009A54B4" w:rsidP="009A54B4">
      <w:pPr>
        <w:pStyle w:val="overskrift3"/>
      </w:pPr>
      <w:bookmarkStart w:id="32" w:name="_Toc277939875"/>
      <w:r w:rsidRPr="003B7550">
        <w:t xml:space="preserve"> </w:t>
      </w:r>
      <w:r w:rsidR="00BF6EDA" w:rsidRPr="003B7550">
        <w:t>Tankscreening</w:t>
      </w:r>
      <w:bookmarkEnd w:id="32"/>
    </w:p>
    <w:p w14:paraId="66625AF6" w14:textId="2974C943" w:rsidR="00BF6EDA" w:rsidRPr="003B7550" w:rsidRDefault="00BF6EDA" w:rsidP="009247D5">
      <w:r>
        <w:t xml:space="preserve">I Tilbudslisten er det antaget, at der skal foretages tankscreening på </w:t>
      </w:r>
      <w:r w:rsidR="080C784B">
        <w:t xml:space="preserve">én </w:t>
      </w:r>
      <w:r>
        <w:t>lokalitet ud af en pakke på 20 lokaliteter.</w:t>
      </w:r>
    </w:p>
    <w:p w14:paraId="66488634" w14:textId="77777777" w:rsidR="00BF6EDA" w:rsidRPr="003B7550" w:rsidRDefault="00BF6EDA" w:rsidP="009247D5"/>
    <w:p w14:paraId="075155E1" w14:textId="4A4A035D" w:rsidR="00BF6EDA" w:rsidRPr="003B7550" w:rsidRDefault="00BF6EDA" w:rsidP="009247D5">
      <w:r w:rsidRPr="003B7550">
        <w:t>Enhedsprisen angives pr. lokalitet, hvor der udføres tankscreening. Enhedsprisen skal indeholde alle udgifter til tankscreeningen.</w:t>
      </w:r>
    </w:p>
    <w:p w14:paraId="56585C2C" w14:textId="77777777" w:rsidR="00BF6EDA" w:rsidRPr="003B7550" w:rsidRDefault="00BF6EDA" w:rsidP="00BF6EDA"/>
    <w:p w14:paraId="55D8B598" w14:textId="693542E5" w:rsidR="00C0340E" w:rsidRPr="003B7550" w:rsidRDefault="00C0340E" w:rsidP="00C0340E">
      <w:r w:rsidRPr="003B7550">
        <w:br w:type="page"/>
      </w:r>
    </w:p>
    <w:p w14:paraId="75BB6607" w14:textId="77777777" w:rsidR="009441D7" w:rsidRPr="003B7550" w:rsidRDefault="00C0340E" w:rsidP="009441D7">
      <w:pPr>
        <w:pStyle w:val="Overskrift1"/>
        <w:rPr>
          <w:rFonts w:eastAsia="Times New Roman"/>
        </w:rPr>
      </w:pPr>
      <w:bookmarkStart w:id="33" w:name="_Toc130383371"/>
      <w:r w:rsidRPr="003B7550">
        <w:rPr>
          <w:rFonts w:eastAsia="Times New Roman"/>
        </w:rPr>
        <w:lastRenderedPageBreak/>
        <w:t>Uforudsete ydelser</w:t>
      </w:r>
      <w:bookmarkEnd w:id="33"/>
    </w:p>
    <w:p w14:paraId="1318C9CE" w14:textId="210FA071" w:rsidR="007600D9" w:rsidRPr="003B7550" w:rsidRDefault="007600D9" w:rsidP="007600D9">
      <w:r>
        <w:t xml:space="preserve">I forbindelse med de udbudte opgaver kan Regionen </w:t>
      </w:r>
      <w:r w:rsidR="00E53924">
        <w:t xml:space="preserve">blandt andet </w:t>
      </w:r>
      <w:r>
        <w:t>vurdere, at det er nødvendigt at udføre supplerende undersøgelser/</w:t>
      </w:r>
      <w:r w:rsidR="00AF3F0F">
        <w:t>felt</w:t>
      </w:r>
      <w:r>
        <w:t xml:space="preserve">arbejde på </w:t>
      </w:r>
      <w:r w:rsidR="675EEAE3">
        <w:t xml:space="preserve">én eller flere </w:t>
      </w:r>
      <w:r>
        <w:t xml:space="preserve">lokaliteter. Rådgiver skal således være i stand til at udføre ekstra arbejder f.eks. ekstra boringer, prøveudtagninger og lignende. </w:t>
      </w:r>
    </w:p>
    <w:p w14:paraId="3902B0A3" w14:textId="77777777" w:rsidR="007600D9" w:rsidRPr="003B7550" w:rsidRDefault="007600D9" w:rsidP="007600D9"/>
    <w:p w14:paraId="1AF076D7" w14:textId="0D66AEFF" w:rsidR="008A45BD" w:rsidRPr="003B7550" w:rsidRDefault="002B6EAC" w:rsidP="008A45BD">
      <w:r w:rsidRPr="003B7550">
        <w:t>Supplerende feltarbejde afregnes efter Tilbudslistens enhedspriser for feltarbejde</w:t>
      </w:r>
      <w:r w:rsidR="008A45BD" w:rsidRPr="003B7550">
        <w:t xml:space="preserve">. </w:t>
      </w:r>
    </w:p>
    <w:p w14:paraId="717BD7FD" w14:textId="77777777" w:rsidR="008A45BD" w:rsidRPr="003B7550" w:rsidRDefault="008A45BD" w:rsidP="002B6EAC"/>
    <w:p w14:paraId="6F5E45FE" w14:textId="1830700C" w:rsidR="002B6EAC" w:rsidRPr="003B7550" w:rsidRDefault="003369E4" w:rsidP="00D7231E">
      <w:r>
        <w:t>Udgangspunktet er</w:t>
      </w:r>
      <w:r w:rsidR="0890AFC2">
        <w:t>,</w:t>
      </w:r>
      <w:r>
        <w:t xml:space="preserve"> at Rådgivers tid til det supplerede feltarbejde på lokaliteten er indeholdt i Tilbudslistens enhedspriser for feltarbejde. </w:t>
      </w:r>
      <w:r w:rsidR="00665BED">
        <w:t>Indbygning af det supplerede feltarbejde i rapporterne honoreres ikke</w:t>
      </w:r>
      <w:r w:rsidR="00BA578F">
        <w:t xml:space="preserve"> yderligere</w:t>
      </w:r>
      <w:r w:rsidR="00665BED">
        <w:t>.</w:t>
      </w:r>
      <w:r w:rsidR="00D7231E">
        <w:t xml:space="preserve"> </w:t>
      </w:r>
      <w:r w:rsidR="00D7231E" w:rsidRPr="006050F4">
        <w:t xml:space="preserve">Supplerende feltarbejde udløser ikke ekstra ved afregning for </w:t>
      </w:r>
      <w:proofErr w:type="spellStart"/>
      <w:r w:rsidR="00167631" w:rsidRPr="006050F4">
        <w:t>GeoGIS</w:t>
      </w:r>
      <w:proofErr w:type="spellEnd"/>
      <w:r w:rsidR="00167631" w:rsidRPr="006050F4">
        <w:t xml:space="preserve"> indberetning.</w:t>
      </w:r>
      <w:r w:rsidR="00665BED">
        <w:t xml:space="preserve"> </w:t>
      </w:r>
      <w:r w:rsidR="002B6EAC">
        <w:t>Prisen på det supplerende arbejde skal godkendes af Regionen</w:t>
      </w:r>
      <w:r w:rsidR="19BAD56F">
        <w:t>,</w:t>
      </w:r>
      <w:r w:rsidR="002B6EAC">
        <w:t xml:space="preserve"> før det kan igangsættes. </w:t>
      </w:r>
    </w:p>
    <w:p w14:paraId="5DE60FC1" w14:textId="0EAAE3A1" w:rsidR="59BA6F5F" w:rsidRPr="003B7550" w:rsidRDefault="59BA6F5F" w:rsidP="59BA6F5F"/>
    <w:p w14:paraId="43D67199" w14:textId="77777777" w:rsidR="006050F4" w:rsidRDefault="759D961C" w:rsidP="59BA6F5F">
      <w:r w:rsidRPr="006050F4">
        <w:t>Alt arbejde med</w:t>
      </w:r>
      <w:r w:rsidR="006050F4">
        <w:t>:</w:t>
      </w:r>
    </w:p>
    <w:p w14:paraId="48053817" w14:textId="77777777" w:rsidR="006050F4" w:rsidRDefault="759D961C" w:rsidP="00CA7D43">
      <w:pPr>
        <w:pStyle w:val="Opstilling-punkttegn"/>
      </w:pPr>
      <w:r w:rsidRPr="006050F4">
        <w:t xml:space="preserve">udtagning af </w:t>
      </w:r>
      <w:r w:rsidR="367BAF27" w:rsidRPr="006050F4">
        <w:t>vand</w:t>
      </w:r>
      <w:r w:rsidRPr="006050F4">
        <w:t>prøver</w:t>
      </w:r>
      <w:r w:rsidR="1AB3F318" w:rsidRPr="006050F4">
        <w:t xml:space="preserve"> og sedimentprøver</w:t>
      </w:r>
      <w:r w:rsidRPr="006050F4">
        <w:t xml:space="preserve"> </w:t>
      </w:r>
      <w:r w:rsidR="7784C4F3" w:rsidRPr="006050F4">
        <w:t>fra</w:t>
      </w:r>
      <w:r w:rsidRPr="006050F4">
        <w:t xml:space="preserve"> overfladevand</w:t>
      </w:r>
    </w:p>
    <w:p w14:paraId="47ADBAE6" w14:textId="77777777" w:rsidR="006050F4" w:rsidRDefault="30F472DA" w:rsidP="00CA7D43">
      <w:pPr>
        <w:pStyle w:val="Opstilling-punkttegn"/>
      </w:pPr>
      <w:r w:rsidRPr="006050F4">
        <w:t>besigtigelse af overfladevandet og tilløb til dette</w:t>
      </w:r>
    </w:p>
    <w:p w14:paraId="29A0E967" w14:textId="77777777" w:rsidR="006050F4" w:rsidRDefault="4BE68752" w:rsidP="00CA7D43">
      <w:pPr>
        <w:pStyle w:val="Opstilling-punkttegn"/>
      </w:pPr>
      <w:r w:rsidRPr="006050F4">
        <w:t>bestilling af analyser fra overfladevand via Vanda</w:t>
      </w:r>
    </w:p>
    <w:p w14:paraId="70CCC594" w14:textId="77777777" w:rsidR="006050F4" w:rsidRDefault="4BE68752" w:rsidP="00CA7D43">
      <w:pPr>
        <w:pStyle w:val="Opstilling-punkttegn"/>
      </w:pPr>
      <w:r w:rsidRPr="006050F4">
        <w:t>opdatering af Vanda</w:t>
      </w:r>
    </w:p>
    <w:p w14:paraId="7DCE0CEA" w14:textId="0B630C67" w:rsidR="006050F4" w:rsidRDefault="00AB188A" w:rsidP="00CA7D43">
      <w:pPr>
        <w:pStyle w:val="Opstilling-punkttegn"/>
      </w:pPr>
      <w:r w:rsidRPr="006050F4">
        <w:t>udarbejdelse</w:t>
      </w:r>
      <w:r w:rsidR="41D1B16A" w:rsidRPr="006050F4">
        <w:t xml:space="preserve"> af rapporter </w:t>
      </w:r>
      <w:r w:rsidR="00DE11BC" w:rsidRPr="006050F4">
        <w:t>in</w:t>
      </w:r>
      <w:r w:rsidR="0008525F">
        <w:t>k</w:t>
      </w:r>
      <w:r w:rsidR="00DE11BC" w:rsidRPr="006050F4">
        <w:t>l.</w:t>
      </w:r>
      <w:r w:rsidR="41D1B16A" w:rsidRPr="006050F4">
        <w:t xml:space="preserve"> overfladevands</w:t>
      </w:r>
      <w:r w:rsidR="3800D9FA" w:rsidRPr="006050F4">
        <w:t>-</w:t>
      </w:r>
      <w:r w:rsidR="41D1B16A" w:rsidRPr="006050F4">
        <w:t xml:space="preserve">relevante </w:t>
      </w:r>
      <w:r w:rsidR="780DDE06" w:rsidRPr="006050F4">
        <w:t>oplysninger</w:t>
      </w:r>
      <w:r w:rsidR="006050F4">
        <w:t xml:space="preserve"> </w:t>
      </w:r>
      <w:r w:rsidR="780DDE06" w:rsidRPr="006050F4">
        <w:t>og result</w:t>
      </w:r>
      <w:r w:rsidR="00D71AB8" w:rsidRPr="006050F4">
        <w:t>a</w:t>
      </w:r>
      <w:r w:rsidR="780DDE06" w:rsidRPr="006050F4">
        <w:t>ter</w:t>
      </w:r>
    </w:p>
    <w:p w14:paraId="2BC30E94" w14:textId="49A555CA" w:rsidR="006050F4" w:rsidRDefault="00CA7D43" w:rsidP="00CA7D43">
      <w:pPr>
        <w:pStyle w:val="Opstilling-punkttegn"/>
      </w:pPr>
      <w:r>
        <w:t xml:space="preserve">udarbejdelse af </w:t>
      </w:r>
      <w:r w:rsidR="780DDE06" w:rsidRPr="006050F4">
        <w:t xml:space="preserve">oplæg </w:t>
      </w:r>
    </w:p>
    <w:p w14:paraId="3682B276" w14:textId="6E905F77" w:rsidR="759D961C" w:rsidRPr="003B7550" w:rsidRDefault="759D961C" w:rsidP="59BA6F5F">
      <w:r>
        <w:t xml:space="preserve">afregnes </w:t>
      </w:r>
      <w:r w:rsidRPr="00CA7D43">
        <w:t>under denne po</w:t>
      </w:r>
      <w:r w:rsidR="7B08AC2F" w:rsidRPr="00CA7D43">
        <w:t>st</w:t>
      </w:r>
      <w:r w:rsidR="6F8F3F7C" w:rsidRPr="00CA7D43">
        <w:t xml:space="preserve">. </w:t>
      </w:r>
      <w:r w:rsidR="3C050D08" w:rsidRPr="00CA7D43">
        <w:t>T</w:t>
      </w:r>
      <w:r w:rsidR="026A836C" w:rsidRPr="00CA7D43">
        <w:t xml:space="preserve">idsforbruget til dette </w:t>
      </w:r>
      <w:r w:rsidR="6F8F3F7C" w:rsidRPr="00CA7D43">
        <w:t>aftale</w:t>
      </w:r>
      <w:r w:rsidR="15E16C5E" w:rsidRPr="00CA7D43">
        <w:t xml:space="preserve">s med </w:t>
      </w:r>
      <w:r w:rsidR="13D8712D" w:rsidRPr="00CA7D43">
        <w:t>R</w:t>
      </w:r>
      <w:r w:rsidR="15E16C5E" w:rsidRPr="00CA7D43">
        <w:t>egionens sagsbehandler</w:t>
      </w:r>
      <w:r w:rsidR="0D671F40" w:rsidRPr="00CA7D43">
        <w:t>, inden arbejdet udføres</w:t>
      </w:r>
      <w:r w:rsidR="15E16C5E" w:rsidRPr="00CA7D43">
        <w:t>.</w:t>
      </w:r>
      <w:r w:rsidR="70372C0C" w:rsidRPr="00CA7D43">
        <w:t xml:space="preserve"> </w:t>
      </w:r>
      <w:r w:rsidR="082B4D58" w:rsidRPr="00CA7D43">
        <w:t>Der forventes</w:t>
      </w:r>
      <w:r w:rsidR="7604D021" w:rsidRPr="00CA7D43">
        <w:t>,</w:t>
      </w:r>
      <w:r w:rsidR="082B4D58" w:rsidRPr="00CA7D43">
        <w:t xml:space="preserve"> at</w:t>
      </w:r>
      <w:r w:rsidR="63F465E8" w:rsidRPr="00CA7D43">
        <w:t xml:space="preserve"> der skal</w:t>
      </w:r>
      <w:r w:rsidRPr="00CA7D43" w:rsidDel="082B4D58">
        <w:t xml:space="preserve"> </w:t>
      </w:r>
      <w:r w:rsidR="082B4D58" w:rsidRPr="00CA7D43">
        <w:t>prøvetages fra overfladevand ved ½ lokalitet pr pakke med 20 lokal</w:t>
      </w:r>
      <w:r w:rsidR="6DCEECDC" w:rsidRPr="00CA7D43">
        <w:t>iteter.</w:t>
      </w:r>
    </w:p>
    <w:p w14:paraId="37541BD8" w14:textId="77777777" w:rsidR="00474603" w:rsidRPr="003B7550" w:rsidRDefault="00474603" w:rsidP="002B6EAC"/>
    <w:p w14:paraId="5B8C98E0" w14:textId="23F75FF1" w:rsidR="00474603" w:rsidRPr="003B7550" w:rsidRDefault="00474603" w:rsidP="00474603">
      <w:r>
        <w:t xml:space="preserve">Ekstra tidsforbrug til kørsel afregnes efter Tilbudslistens timepriser for uforudsete ydelser. Ekstra kørsel afregnes efter statens takst. </w:t>
      </w:r>
    </w:p>
    <w:p w14:paraId="661E89EE" w14:textId="77777777" w:rsidR="00C0340E" w:rsidRPr="003B7550" w:rsidRDefault="00C0340E" w:rsidP="00C0340E"/>
    <w:p w14:paraId="4EACC212" w14:textId="77777777" w:rsidR="00713673" w:rsidRPr="003B7550" w:rsidRDefault="00C0340E" w:rsidP="00C0340E">
      <w:r w:rsidRPr="003B7550">
        <w:t>I Tilbudslisten er det antaget, at der er behov for</w:t>
      </w:r>
      <w:r w:rsidR="00713673" w:rsidRPr="003B7550">
        <w:t>:</w:t>
      </w:r>
    </w:p>
    <w:p w14:paraId="29D4DF40" w14:textId="1427B572" w:rsidR="00713673" w:rsidRPr="003B7550" w:rsidRDefault="004513D0" w:rsidP="007A5E8A">
      <w:pPr>
        <w:pStyle w:val="Listeafsnit"/>
        <w:numPr>
          <w:ilvl w:val="0"/>
          <w:numId w:val="49"/>
        </w:numPr>
      </w:pPr>
      <w:r w:rsidRPr="00CA7D43">
        <w:t>20</w:t>
      </w:r>
      <w:r w:rsidR="00C0340E" w:rsidRPr="003B7550">
        <w:t xml:space="preserve"> timers uforudsete ydelser for projektleder</w:t>
      </w:r>
    </w:p>
    <w:p w14:paraId="38BAEA4A" w14:textId="77777777" w:rsidR="00713673" w:rsidRPr="003B7550" w:rsidRDefault="00C0340E" w:rsidP="007A5E8A">
      <w:pPr>
        <w:pStyle w:val="Listeafsnit"/>
        <w:numPr>
          <w:ilvl w:val="0"/>
          <w:numId w:val="49"/>
        </w:numPr>
      </w:pPr>
      <w:r w:rsidRPr="003B7550">
        <w:t>30 timers uforudsete ydelser for projektmedarbejder</w:t>
      </w:r>
    </w:p>
    <w:p w14:paraId="7403C7C1" w14:textId="77777777" w:rsidR="00713673" w:rsidRPr="00CA7D43" w:rsidRDefault="00713673" w:rsidP="007A5E8A">
      <w:pPr>
        <w:pStyle w:val="Listeafsnit"/>
        <w:numPr>
          <w:ilvl w:val="0"/>
          <w:numId w:val="49"/>
        </w:numPr>
      </w:pPr>
      <w:r w:rsidRPr="00CA7D43">
        <w:t>20 timers uforudsete ydelser for en feltmedarbejder</w:t>
      </w:r>
    </w:p>
    <w:p w14:paraId="3C9E5883" w14:textId="7790E3F1" w:rsidR="00C0340E" w:rsidRPr="003B7550" w:rsidRDefault="000050B7" w:rsidP="00C0340E">
      <w:r w:rsidRPr="003B7550">
        <w:t>på en pakke med 20 lokaliteter</w:t>
      </w:r>
      <w:r w:rsidR="007A5E8A" w:rsidRPr="003B7550">
        <w:t xml:space="preserve">. </w:t>
      </w:r>
      <w:r w:rsidR="00C0340E" w:rsidRPr="003B7550">
        <w:t xml:space="preserve">Timeforbruget afregnes under post </w:t>
      </w:r>
      <w:r w:rsidR="00287629" w:rsidRPr="003B7550">
        <w:t>3.1.1 til 3</w:t>
      </w:r>
      <w:r w:rsidR="00C0340E" w:rsidRPr="003B7550">
        <w:t>.1.</w:t>
      </w:r>
      <w:r w:rsidR="00646030">
        <w:t>3</w:t>
      </w:r>
      <w:r w:rsidR="00C0340E" w:rsidRPr="003B7550">
        <w:t>.</w:t>
      </w:r>
    </w:p>
    <w:p w14:paraId="21B66665" w14:textId="77777777" w:rsidR="00C0340E" w:rsidRPr="003B7550" w:rsidRDefault="00C0340E" w:rsidP="00C0340E"/>
    <w:p w14:paraId="6D82EB22" w14:textId="56C5221D" w:rsidR="00C0340E" w:rsidRPr="003B7550" w:rsidRDefault="00474603" w:rsidP="00C0340E">
      <w:r w:rsidRPr="003B7550">
        <w:t>Enhedsprisen angives pr. time.</w:t>
      </w:r>
    </w:p>
    <w:p w14:paraId="63BA8DF2" w14:textId="77777777" w:rsidR="00474603" w:rsidRPr="003B7550" w:rsidRDefault="00474603" w:rsidP="009F079E"/>
    <w:p w14:paraId="022A4B2C" w14:textId="188109E7" w:rsidR="009F079E" w:rsidRPr="003B7550" w:rsidRDefault="2DAE2A95" w:rsidP="009F079E">
      <w:pPr>
        <w:sectPr w:rsidR="009F079E" w:rsidRPr="003B7550" w:rsidSect="005A6F99">
          <w:pgSz w:w="11906" w:h="16838" w:code="9"/>
          <w:pgMar w:top="851" w:right="1871" w:bottom="1077" w:left="1021" w:header="397" w:footer="584" w:gutter="0"/>
          <w:cols w:space="708"/>
          <w:docGrid w:linePitch="360"/>
        </w:sectPr>
      </w:pPr>
      <w:r>
        <w:t>Hvis</w:t>
      </w:r>
      <w:r w:rsidR="007600D9" w:rsidDel="007600D9">
        <w:t xml:space="preserve"> </w:t>
      </w:r>
      <w:r w:rsidR="007600D9">
        <w:t>udførelsen af nødvendige supplerende arbejder medfører, at Rådgiver får problemer med at overholde de opstillede tidsfrister, aftales alternative tidsfrister med Regionen.</w:t>
      </w:r>
    </w:p>
    <w:p w14:paraId="2B928A03" w14:textId="77777777" w:rsidR="004C70F3" w:rsidRPr="003B7550" w:rsidRDefault="009F079E" w:rsidP="004C70F3">
      <w:r w:rsidRPr="003B7550">
        <w:rPr>
          <w:noProof/>
          <w:lang w:eastAsia="da-DK"/>
        </w:rPr>
        <w:lastRenderedPageBreak/>
        <w:drawing>
          <wp:anchor distT="0" distB="0" distL="114300" distR="114300" simplePos="0" relativeHeight="251658251" behindDoc="0" locked="1" layoutInCell="1" allowOverlap="1" wp14:anchorId="36A02335" wp14:editId="38738564">
            <wp:simplePos x="0" y="0"/>
            <wp:positionH relativeFrom="page">
              <wp:posOffset>5059045</wp:posOffset>
            </wp:positionH>
            <wp:positionV relativeFrom="page">
              <wp:posOffset>9649460</wp:posOffset>
            </wp:positionV>
            <wp:extent cx="2065415" cy="61150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415" cy="611505"/>
                    </a:xfrm>
                    <a:prstGeom prst="rect">
                      <a:avLst/>
                    </a:prstGeom>
                  </pic:spPr>
                </pic:pic>
              </a:graphicData>
            </a:graphic>
            <wp14:sizeRelH relativeFrom="margin">
              <wp14:pctWidth>0</wp14:pctWidth>
            </wp14:sizeRelH>
            <wp14:sizeRelV relativeFrom="margin">
              <wp14:pctHeight>0</wp14:pctHeight>
            </wp14:sizeRelV>
          </wp:anchor>
        </w:drawing>
      </w:r>
      <w:r w:rsidR="00BA2E85" w:rsidRPr="00CA7D43">
        <w:rPr>
          <w:noProof/>
          <w:lang w:eastAsia="da-DK"/>
        </w:rPr>
        <mc:AlternateContent>
          <mc:Choice Requires="wps">
            <w:drawing>
              <wp:anchor distT="0" distB="0" distL="114300" distR="114300" simplePos="0" relativeHeight="251658247" behindDoc="0" locked="1" layoutInCell="1" allowOverlap="1" wp14:anchorId="42D11EB3" wp14:editId="6B939CE8">
                <wp:simplePos x="0" y="0"/>
                <wp:positionH relativeFrom="page">
                  <wp:posOffset>6513195</wp:posOffset>
                </wp:positionH>
                <wp:positionV relativeFrom="page">
                  <wp:posOffset>9649460</wp:posOffset>
                </wp:positionV>
                <wp:extent cx="612000" cy="612000"/>
                <wp:effectExtent l="0" t="0" r="0" b="0"/>
                <wp:wrapNone/>
                <wp:docPr id="4" name="Rectangle 4"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000" cy="612000"/>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BottomRightLogoFirst" style="position:absolute;margin-left:512.85pt;margin-top:759.8pt;width:48.2pt;height:48.2pt;z-index:251668991;visibility:hidden;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d="f" w14:anchorId="7EFD1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">
                <v:stroke joinstyle="round"/>
                <o:lock v:ext="edit" aspectratio="t"/>
                <w10:wrap anchorx="page" anchory="page"/>
                <w10:anchorlock/>
              </v:rect>
            </w:pict>
          </mc:Fallback>
        </mc:AlternateContent>
      </w:r>
    </w:p>
    <w:sectPr w:rsidR="004C70F3" w:rsidRPr="003B7550" w:rsidSect="002B0816">
      <w:headerReference w:type="default" r:id="rId16"/>
      <w:footerReference w:type="default" r:id="rId17"/>
      <w:pgSz w:w="11906" w:h="16838" w:code="9"/>
      <w:pgMar w:top="1077" w:right="1871" w:bottom="1077" w:left="1077" w:header="567" w:footer="5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64DFF" w14:textId="77777777" w:rsidR="00E44206" w:rsidRDefault="00E44206" w:rsidP="009E4B94">
      <w:pPr>
        <w:spacing w:line="240" w:lineRule="auto"/>
      </w:pPr>
      <w:r>
        <w:separator/>
      </w:r>
    </w:p>
  </w:endnote>
  <w:endnote w:type="continuationSeparator" w:id="0">
    <w:p w14:paraId="4E775056" w14:textId="77777777" w:rsidR="00E44206" w:rsidRDefault="00E44206" w:rsidP="009E4B94">
      <w:pPr>
        <w:spacing w:line="240" w:lineRule="auto"/>
      </w:pPr>
      <w:r>
        <w:continuationSeparator/>
      </w:r>
    </w:p>
  </w:endnote>
  <w:endnote w:type="continuationNotice" w:id="1">
    <w:p w14:paraId="2A68AB72" w14:textId="77777777" w:rsidR="00E44206" w:rsidRDefault="00E442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2054" w14:textId="77777777" w:rsidR="004B136C" w:rsidRDefault="004B136C">
    <w:pPr>
      <w:pStyle w:val="Sidefod"/>
    </w:pPr>
    <w:r>
      <w:rPr>
        <w:noProof/>
        <w:lang w:eastAsia="da-DK"/>
      </w:rPr>
      <mc:AlternateContent>
        <mc:Choice Requires="wps">
          <w:drawing>
            <wp:anchor distT="107950" distB="107950" distL="107950" distR="107950" simplePos="0" relativeHeight="251658240" behindDoc="1" locked="0" layoutInCell="1" allowOverlap="1" wp14:anchorId="6EB5832E" wp14:editId="44767AA4">
              <wp:simplePos x="0" y="0"/>
              <wp:positionH relativeFrom="page">
                <wp:align>right</wp:align>
              </wp:positionH>
              <wp:positionV relativeFrom="page">
                <wp:align>bottom</wp:align>
              </wp:positionV>
              <wp:extent cx="2340000" cy="385200"/>
              <wp:effectExtent l="0" t="0" r="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2340000" cy="38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E4E89" w14:textId="02BF3B70" w:rsidR="004B136C" w:rsidRPr="0086290C" w:rsidRDefault="003B7550" w:rsidP="0086290C">
                          <w:pPr>
                            <w:pStyle w:val="Sidefod"/>
                          </w:pPr>
                          <w:bookmarkStart w:id="1" w:name="LAN_Page"/>
                          <w:r>
                            <w:t>Side</w:t>
                          </w:r>
                          <w:bookmarkEnd w:id="1"/>
                          <w:r w:rsidR="004B136C" w:rsidRPr="0086290C">
                            <w:t xml:space="preserve"> </w:t>
                          </w:r>
                          <w:r w:rsidR="004B136C" w:rsidRPr="0086290C">
                            <w:fldChar w:fldCharType="begin"/>
                          </w:r>
                          <w:r w:rsidR="004B136C" w:rsidRPr="0086290C">
                            <w:instrText xml:space="preserve"> PAGE </w:instrText>
                          </w:r>
                          <w:r w:rsidR="004B136C" w:rsidRPr="0086290C">
                            <w:fldChar w:fldCharType="separate"/>
                          </w:r>
                          <w:r w:rsidR="00BB0600">
                            <w:rPr>
                              <w:noProof/>
                            </w:rPr>
                            <w:t>3</w:t>
                          </w:r>
                          <w:r w:rsidR="004B136C" w:rsidRPr="0086290C">
                            <w:fldChar w:fldCharType="end"/>
                          </w:r>
                          <w:r w:rsidR="004B136C" w:rsidRPr="0086290C">
                            <w:t xml:space="preserve"> </w:t>
                          </w:r>
                          <w:bookmarkStart w:id="2" w:name="LAN_of"/>
                          <w:r>
                            <w:t>af</w:t>
                          </w:r>
                          <w:bookmarkEnd w:id="2"/>
                          <w:r w:rsidR="004B136C" w:rsidRPr="0086290C">
                            <w:t xml:space="preserve"> </w:t>
                          </w:r>
                          <w:r w:rsidR="004B136C">
                            <w:rPr>
                              <w:noProof/>
                            </w:rPr>
                            <w:fldChar w:fldCharType="begin"/>
                          </w:r>
                          <w:r w:rsidR="004B136C">
                            <w:rPr>
                              <w:noProof/>
                            </w:rPr>
                            <w:instrText xml:space="preserve"> NUMPAGES  </w:instrText>
                          </w:r>
                          <w:r w:rsidR="004B136C">
                            <w:rPr>
                              <w:noProof/>
                            </w:rPr>
                            <w:fldChar w:fldCharType="separate"/>
                          </w:r>
                          <w:r w:rsidR="00BB0600">
                            <w:rPr>
                              <w:noProof/>
                            </w:rPr>
                            <w:t>12</w:t>
                          </w:r>
                          <w:r w:rsidR="004B136C">
                            <w:rPr>
                              <w:noProof/>
                            </w:rPr>
                            <w:fldChar w:fldCharType="end"/>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5832E" id="_x0000_t202" coordsize="21600,21600" o:spt="202" path="m,l,21600r21600,l21600,xe">
              <v:stroke joinstyle="miter"/>
              <v:path gradientshapeok="t" o:connecttype="rect"/>
            </v:shapetype>
            <v:shape id="Text Box 10" o:spid="_x0000_s1026" type="#_x0000_t202" style="position:absolute;left:0;text-align:left;margin-left:133.05pt;margin-top:0;width:184.25pt;height:30.35pt;z-index:-251658240;visibility:visible;mso-wrap-style:square;mso-width-percent:0;mso-height-percent:0;mso-wrap-distance-left:8.5pt;mso-wrap-distance-top:8.5pt;mso-wrap-distance-right:8.5pt;mso-wrap-distance-bottom:8.5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" filled="f" stroked="f" strokeweight=".5pt">
              <v:textbox inset="0,0,20mm,0">
                <w:txbxContent>
                  <w:p w14:paraId="15CE4E89" w14:textId="02BF3B70" w:rsidR="004B136C" w:rsidRPr="0086290C" w:rsidRDefault="003B7550" w:rsidP="0086290C">
                    <w:pPr>
                      <w:pStyle w:val="Sidefod"/>
                    </w:pPr>
                    <w:bookmarkStart w:id="3" w:name="LAN_Page"/>
                    <w:r>
                      <w:t>Side</w:t>
                    </w:r>
                    <w:bookmarkEnd w:id="3"/>
                    <w:r w:rsidR="004B136C" w:rsidRPr="0086290C">
                      <w:t xml:space="preserve"> </w:t>
                    </w:r>
                    <w:r w:rsidR="004B136C" w:rsidRPr="0086290C">
                      <w:fldChar w:fldCharType="begin"/>
                    </w:r>
                    <w:r w:rsidR="004B136C" w:rsidRPr="0086290C">
                      <w:instrText xml:space="preserve"> PAGE </w:instrText>
                    </w:r>
                    <w:r w:rsidR="004B136C" w:rsidRPr="0086290C">
                      <w:fldChar w:fldCharType="separate"/>
                    </w:r>
                    <w:r w:rsidR="00BB0600">
                      <w:rPr>
                        <w:noProof/>
                      </w:rPr>
                      <w:t>3</w:t>
                    </w:r>
                    <w:r w:rsidR="004B136C" w:rsidRPr="0086290C">
                      <w:fldChar w:fldCharType="end"/>
                    </w:r>
                    <w:r w:rsidR="004B136C" w:rsidRPr="0086290C">
                      <w:t xml:space="preserve"> </w:t>
                    </w:r>
                    <w:bookmarkStart w:id="4" w:name="LAN_of"/>
                    <w:r>
                      <w:t>af</w:t>
                    </w:r>
                    <w:bookmarkEnd w:id="4"/>
                    <w:r w:rsidR="004B136C" w:rsidRPr="0086290C">
                      <w:t xml:space="preserve"> </w:t>
                    </w:r>
                    <w:r w:rsidR="004B136C">
                      <w:rPr>
                        <w:noProof/>
                      </w:rPr>
                      <w:fldChar w:fldCharType="begin"/>
                    </w:r>
                    <w:r w:rsidR="004B136C">
                      <w:rPr>
                        <w:noProof/>
                      </w:rPr>
                      <w:instrText xml:space="preserve"> NUMPAGES  </w:instrText>
                    </w:r>
                    <w:r w:rsidR="004B136C">
                      <w:rPr>
                        <w:noProof/>
                      </w:rPr>
                      <w:fldChar w:fldCharType="separate"/>
                    </w:r>
                    <w:r w:rsidR="00BB0600">
                      <w:rPr>
                        <w:noProof/>
                      </w:rPr>
                      <w:t>12</w:t>
                    </w:r>
                    <w:r w:rsidR="004B136C">
                      <w:rPr>
                        <w:noProof/>
                      </w:rPr>
                      <w:fldChar w:fldCharType="end"/>
                    </w: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F2680" w14:textId="77777777" w:rsidR="004B136C" w:rsidRDefault="004B136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041FF" w14:textId="77777777" w:rsidR="00E44206" w:rsidRDefault="00E44206" w:rsidP="009E4B94">
      <w:pPr>
        <w:spacing w:line="240" w:lineRule="auto"/>
      </w:pPr>
      <w:r>
        <w:separator/>
      </w:r>
    </w:p>
  </w:footnote>
  <w:footnote w:type="continuationSeparator" w:id="0">
    <w:p w14:paraId="0B2FC75F" w14:textId="77777777" w:rsidR="00E44206" w:rsidRDefault="00E44206" w:rsidP="009E4B94">
      <w:pPr>
        <w:spacing w:line="240" w:lineRule="auto"/>
      </w:pPr>
      <w:r>
        <w:continuationSeparator/>
      </w:r>
    </w:p>
  </w:footnote>
  <w:footnote w:type="continuationNotice" w:id="1">
    <w:p w14:paraId="7DBB0CDC" w14:textId="77777777" w:rsidR="00E44206" w:rsidRDefault="00E442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426F" w14:textId="77777777" w:rsidR="004B136C" w:rsidRDefault="004B136C">
    <w:pPr>
      <w:pStyle w:val="Sidehoved"/>
    </w:pPr>
    <w:r>
      <w:rPr>
        <w:noProof/>
        <w:lang w:eastAsia="da-DK"/>
      </w:rPr>
      <mc:AlternateContent>
        <mc:Choice Requires="wps">
          <w:drawing>
            <wp:anchor distT="0" distB="0" distL="114300" distR="114300" simplePos="0" relativeHeight="251658250" behindDoc="0" locked="0" layoutInCell="1" allowOverlap="1" wp14:anchorId="71E6B543" wp14:editId="3AC4CEC4">
              <wp:simplePos x="0" y="0"/>
              <wp:positionH relativeFrom="page">
                <wp:posOffset>648335</wp:posOffset>
              </wp:positionH>
              <wp:positionV relativeFrom="page">
                <wp:posOffset>360045</wp:posOffset>
              </wp:positionV>
              <wp:extent cx="257175" cy="306000"/>
              <wp:effectExtent l="0" t="0" r="0" b="0"/>
              <wp:wrapNone/>
              <wp:docPr id="72" name="Rectangle 72" hidden="1"/>
              <wp:cNvGraphicFramePr/>
              <a:graphic xmlns:a="http://schemas.openxmlformats.org/drawingml/2006/main">
                <a:graphicData uri="http://schemas.microsoft.com/office/word/2010/wordprocessingShape">
                  <wps:wsp>
                    <wps:cNvSpPr/>
                    <wps:spPr>
                      <a:xfrm>
                        <a:off x="0" y="0"/>
                        <a:ext cx="257175" cy="306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nTopRight_NotHere" style="position:absolute;margin-left:51.05pt;margin-top:28.35pt;width:20.25pt;height:24.1pt;z-index:251681792;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ed="f" fillcolor="#3c8a2e [3204]" stroked="f" strokecolor="#1d4416 [1604]" strokeweight="2pt" w14:anchorId="0503B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">
              <v:textbox inset="0,0,0,0"/>
              <w10:wrap anchorx="page" anchory="page"/>
            </v:rect>
          </w:pict>
        </mc:Fallback>
      </mc:AlternateContent>
    </w:r>
  </w:p>
  <w:p w14:paraId="43A67903" w14:textId="77777777" w:rsidR="004B136C" w:rsidRDefault="004B136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0DB2" w14:textId="77777777" w:rsidR="004B136C" w:rsidRDefault="004B136C">
    <w:pPr>
      <w:pStyle w:val="Sidehoved"/>
    </w:pPr>
    <w:r>
      <w:rPr>
        <w:noProof/>
        <w:lang w:eastAsia="da-DK"/>
      </w:rPr>
      <w:drawing>
        <wp:anchor distT="0" distB="0" distL="114300" distR="114300" simplePos="0" relativeHeight="251658252" behindDoc="0" locked="1" layoutInCell="1" allowOverlap="1" wp14:anchorId="71C19F35" wp14:editId="2C059F1A">
          <wp:simplePos x="0" y="0"/>
          <wp:positionH relativeFrom="rightMargin">
            <wp:align>right</wp:align>
          </wp:positionH>
          <wp:positionV relativeFrom="page">
            <wp:posOffset>457200</wp:posOffset>
          </wp:positionV>
          <wp:extent cx="821864" cy="305435"/>
          <wp:effectExtent l="0" t="0" r="0" b="0"/>
          <wp:wrapNone/>
          <wp:docPr id="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
                    <a:extLst>
                      <a:ext uri="{28A0092B-C50C-407E-A947-70E740481C1C}">
                        <a14:useLocalDpi xmlns:a14="http://schemas.microsoft.com/office/drawing/2010/main" val="0"/>
                      </a:ext>
                    </a:extLst>
                  </a:blip>
                  <a:srcRect r="-170769"/>
                  <a:stretch>
                    <a:fillRect/>
                  </a:stretch>
                </pic:blipFill>
                <pic:spPr>
                  <a:xfrm>
                    <a:off x="0" y="0"/>
                    <a:ext cx="821864" cy="305435"/>
                  </a:xfrm>
                  <a:prstGeom prst="rect">
                    <a:avLst/>
                  </a:prstGeom>
                </pic:spPr>
              </pic:pic>
            </a:graphicData>
          </a:graphic>
          <wp14:sizeRelH relativeFrom="page">
            <wp14:pctWidth>0</wp14:pctWidth>
          </wp14:sizeRelH>
          <wp14:sizeRelV relativeFrom="page">
            <wp14:pctHeight>0</wp14:pctHeight>
          </wp14:sizeRelV>
        </wp:anchor>
      </w:drawing>
    </w:r>
  </w:p>
  <w:p w14:paraId="0EB04221" w14:textId="77777777" w:rsidR="004B136C" w:rsidRDefault="004B136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8001" w14:textId="77777777" w:rsidR="004B136C" w:rsidRDefault="004B136C">
    <w:pPr>
      <w:pStyle w:val="Sidehoved"/>
    </w:pPr>
    <w:r>
      <w:rPr>
        <w:noProof/>
        <w:lang w:eastAsia="da-DK"/>
      </w:rPr>
      <mc:AlternateContent>
        <mc:Choice Requires="wps">
          <w:drawing>
            <wp:anchor distT="0" distB="0" distL="114300" distR="114300" simplePos="0" relativeHeight="251658251" behindDoc="0" locked="0" layoutInCell="1" allowOverlap="1" wp14:anchorId="24EF6468" wp14:editId="0EEBA547">
              <wp:simplePos x="0" y="0"/>
              <wp:positionH relativeFrom="page">
                <wp:posOffset>683895</wp:posOffset>
              </wp:positionH>
              <wp:positionV relativeFrom="page">
                <wp:posOffset>360045</wp:posOffset>
              </wp:positionV>
              <wp:extent cx="257175" cy="306000"/>
              <wp:effectExtent l="0" t="0" r="0" b="0"/>
              <wp:wrapNone/>
              <wp:docPr id="20" name="Rectangle 20" hidden="1"/>
              <wp:cNvGraphicFramePr/>
              <a:graphic xmlns:a="http://schemas.openxmlformats.org/drawingml/2006/main">
                <a:graphicData uri="http://schemas.microsoft.com/office/word/2010/wordprocessingShape">
                  <wps:wsp>
                    <wps:cNvSpPr/>
                    <wps:spPr>
                      <a:xfrm>
                        <a:off x="0" y="0"/>
                        <a:ext cx="257175" cy="306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nTopRight_NotHere" style="position:absolute;margin-left:53.85pt;margin-top:28.35pt;width:20.25pt;height:24.1pt;z-index:251683840;visibility:hidden;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ed="f" fillcolor="#3c8a2e [3204]" stroked="f" strokecolor="#1d4416 [1604]" strokeweight="2pt" w14:anchorId="78A0D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">
              <v:textbox inset="0,0,0,0"/>
              <w10:wrap anchorx="page" anchory="page"/>
            </v:rect>
          </w:pict>
        </mc:Fallback>
      </mc:AlternateContent>
    </w:r>
    <w:r>
      <w:rPr>
        <w:noProof/>
        <w:lang w:eastAsia="da-DK"/>
      </w:rPr>
      <mc:AlternateContent>
        <mc:Choice Requires="wpg">
          <w:drawing>
            <wp:anchor distT="0" distB="0" distL="114300" distR="114300" simplePos="0" relativeHeight="251658253" behindDoc="0" locked="0" layoutInCell="1" allowOverlap="1" wp14:anchorId="013050D1" wp14:editId="359901FF">
              <wp:simplePos x="0" y="0"/>
              <wp:positionH relativeFrom="page">
                <wp:align>left</wp:align>
              </wp:positionH>
              <wp:positionV relativeFrom="paragraph">
                <wp:posOffset>11430</wp:posOffset>
              </wp:positionV>
              <wp:extent cx="7563485" cy="4923155"/>
              <wp:effectExtent l="0" t="0" r="0" b="0"/>
              <wp:wrapNone/>
              <wp:docPr id="91" name="Group 91"/>
              <wp:cNvGraphicFramePr/>
              <a:graphic xmlns:a="http://schemas.openxmlformats.org/drawingml/2006/main">
                <a:graphicData uri="http://schemas.microsoft.com/office/word/2010/wordprocessingGroup">
                  <wpg:wgp>
                    <wpg:cNvGrpSpPr/>
                    <wpg:grpSpPr>
                      <a:xfrm>
                        <a:off x="0" y="0"/>
                        <a:ext cx="7563485" cy="4923155"/>
                        <a:chOff x="0" y="0"/>
                        <a:chExt cx="7563485" cy="4923155"/>
                      </a:xfrm>
                      <a:solidFill>
                        <a:srgbClr val="F7F7F7">
                          <a:alpha val="50196"/>
                        </a:srgbClr>
                      </a:solidFill>
                    </wpg:grpSpPr>
                    <wps:wsp>
                      <wps:cNvPr id="21" name="Freeform 4"/>
                      <wps:cNvSpPr>
                        <a:spLocks noEditPoints="1"/>
                      </wps:cNvSpPr>
                      <wps:spPr bwMode="auto">
                        <a:xfrm>
                          <a:off x="0" y="3238500"/>
                          <a:ext cx="637540" cy="645160"/>
                        </a:xfrm>
                        <a:custGeom>
                          <a:avLst/>
                          <a:gdLst>
                            <a:gd name="T0" fmla="*/ 181 w 190"/>
                            <a:gd name="T1" fmla="*/ 56 h 192"/>
                            <a:gd name="T2" fmla="*/ 179 w 190"/>
                            <a:gd name="T3" fmla="*/ 52 h 192"/>
                            <a:gd name="T4" fmla="*/ 171 w 190"/>
                            <a:gd name="T5" fmla="*/ 41 h 192"/>
                            <a:gd name="T6" fmla="*/ 169 w 190"/>
                            <a:gd name="T7" fmla="*/ 37 h 192"/>
                            <a:gd name="T8" fmla="*/ 159 w 190"/>
                            <a:gd name="T9" fmla="*/ 26 h 192"/>
                            <a:gd name="T10" fmla="*/ 101 w 190"/>
                            <a:gd name="T11" fmla="*/ 2 h 192"/>
                            <a:gd name="T12" fmla="*/ 40 w 190"/>
                            <a:gd name="T13" fmla="*/ 19 h 192"/>
                            <a:gd name="T14" fmla="*/ 29 w 190"/>
                            <a:gd name="T15" fmla="*/ 28 h 192"/>
                            <a:gd name="T16" fmla="*/ 26 w 190"/>
                            <a:gd name="T17" fmla="*/ 31 h 192"/>
                            <a:gd name="T18" fmla="*/ 20 w 190"/>
                            <a:gd name="T19" fmla="*/ 38 h 192"/>
                            <a:gd name="T20" fmla="*/ 15 w 190"/>
                            <a:gd name="T21" fmla="*/ 46 h 192"/>
                            <a:gd name="T22" fmla="*/ 10 w 190"/>
                            <a:gd name="T23" fmla="*/ 54 h 192"/>
                            <a:gd name="T24" fmla="*/ 6 w 190"/>
                            <a:gd name="T25" fmla="*/ 62 h 192"/>
                            <a:gd name="T26" fmla="*/ 1 w 190"/>
                            <a:gd name="T27" fmla="*/ 80 h 192"/>
                            <a:gd name="T28" fmla="*/ 0 w 190"/>
                            <a:gd name="T29" fmla="*/ 90 h 192"/>
                            <a:gd name="T30" fmla="*/ 4 w 190"/>
                            <a:gd name="T31" fmla="*/ 123 h 192"/>
                            <a:gd name="T32" fmla="*/ 5 w 190"/>
                            <a:gd name="T33" fmla="*/ 127 h 192"/>
                            <a:gd name="T34" fmla="*/ 89 w 190"/>
                            <a:gd name="T35" fmla="*/ 190 h 192"/>
                            <a:gd name="T36" fmla="*/ 157 w 190"/>
                            <a:gd name="T37" fmla="*/ 167 h 192"/>
                            <a:gd name="T38" fmla="*/ 157 w 190"/>
                            <a:gd name="T39" fmla="*/ 167 h 192"/>
                            <a:gd name="T40" fmla="*/ 166 w 190"/>
                            <a:gd name="T41" fmla="*/ 158 h 192"/>
                            <a:gd name="T42" fmla="*/ 173 w 190"/>
                            <a:gd name="T43" fmla="*/ 148 h 192"/>
                            <a:gd name="T44" fmla="*/ 176 w 190"/>
                            <a:gd name="T45" fmla="*/ 144 h 192"/>
                            <a:gd name="T46" fmla="*/ 181 w 190"/>
                            <a:gd name="T47" fmla="*/ 134 h 192"/>
                            <a:gd name="T48" fmla="*/ 184 w 190"/>
                            <a:gd name="T49" fmla="*/ 127 h 192"/>
                            <a:gd name="T50" fmla="*/ 189 w 190"/>
                            <a:gd name="T51" fmla="*/ 102 h 192"/>
                            <a:gd name="T52" fmla="*/ 183 w 190"/>
                            <a:gd name="T53" fmla="*/ 62 h 192"/>
                            <a:gd name="T54" fmla="*/ 181 w 190"/>
                            <a:gd name="T55" fmla="*/ 56 h 192"/>
                            <a:gd name="T56" fmla="*/ 180 w 190"/>
                            <a:gd name="T57" fmla="*/ 101 h 192"/>
                            <a:gd name="T58" fmla="*/ 89 w 190"/>
                            <a:gd name="T59" fmla="*/ 181 h 192"/>
                            <a:gd name="T60" fmla="*/ 9 w 190"/>
                            <a:gd name="T61" fmla="*/ 90 h 192"/>
                            <a:gd name="T62" fmla="*/ 100 w 190"/>
                            <a:gd name="T63" fmla="*/ 11 h 192"/>
                            <a:gd name="T64" fmla="*/ 180 w 190"/>
                            <a:gd name="T65" fmla="*/ 10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92">
                              <a:moveTo>
                                <a:pt x="181" y="56"/>
                              </a:moveTo>
                              <a:cubicBezTo>
                                <a:pt x="180" y="55"/>
                                <a:pt x="179" y="54"/>
                                <a:pt x="179" y="52"/>
                              </a:cubicBezTo>
                              <a:cubicBezTo>
                                <a:pt x="176" y="48"/>
                                <a:pt x="174" y="44"/>
                                <a:pt x="171" y="41"/>
                              </a:cubicBezTo>
                              <a:cubicBezTo>
                                <a:pt x="170" y="39"/>
                                <a:pt x="170" y="38"/>
                                <a:pt x="169" y="37"/>
                              </a:cubicBezTo>
                              <a:cubicBezTo>
                                <a:pt x="166" y="33"/>
                                <a:pt x="162" y="30"/>
                                <a:pt x="159" y="26"/>
                              </a:cubicBezTo>
                              <a:cubicBezTo>
                                <a:pt x="143" y="12"/>
                                <a:pt x="123" y="3"/>
                                <a:pt x="101" y="2"/>
                              </a:cubicBezTo>
                              <a:cubicBezTo>
                                <a:pt x="78" y="0"/>
                                <a:pt x="57" y="7"/>
                                <a:pt x="40" y="19"/>
                              </a:cubicBezTo>
                              <a:cubicBezTo>
                                <a:pt x="36" y="22"/>
                                <a:pt x="32" y="25"/>
                                <a:pt x="29" y="28"/>
                              </a:cubicBezTo>
                              <a:cubicBezTo>
                                <a:pt x="28" y="29"/>
                                <a:pt x="27" y="30"/>
                                <a:pt x="26" y="31"/>
                              </a:cubicBezTo>
                              <a:cubicBezTo>
                                <a:pt x="24" y="33"/>
                                <a:pt x="22" y="36"/>
                                <a:pt x="20" y="38"/>
                              </a:cubicBezTo>
                              <a:cubicBezTo>
                                <a:pt x="18" y="40"/>
                                <a:pt x="16" y="43"/>
                                <a:pt x="15" y="46"/>
                              </a:cubicBezTo>
                              <a:cubicBezTo>
                                <a:pt x="13" y="48"/>
                                <a:pt x="12" y="51"/>
                                <a:pt x="10" y="54"/>
                              </a:cubicBezTo>
                              <a:cubicBezTo>
                                <a:pt x="9" y="56"/>
                                <a:pt x="8" y="59"/>
                                <a:pt x="6" y="62"/>
                              </a:cubicBezTo>
                              <a:cubicBezTo>
                                <a:pt x="4" y="68"/>
                                <a:pt x="3" y="74"/>
                                <a:pt x="1" y="80"/>
                              </a:cubicBezTo>
                              <a:cubicBezTo>
                                <a:pt x="1" y="83"/>
                                <a:pt x="1" y="87"/>
                                <a:pt x="0" y="90"/>
                              </a:cubicBezTo>
                              <a:cubicBezTo>
                                <a:pt x="0" y="101"/>
                                <a:pt x="1" y="112"/>
                                <a:pt x="4" y="123"/>
                              </a:cubicBezTo>
                              <a:cubicBezTo>
                                <a:pt x="4" y="124"/>
                                <a:pt x="5" y="125"/>
                                <a:pt x="5" y="127"/>
                              </a:cubicBezTo>
                              <a:cubicBezTo>
                                <a:pt x="18" y="162"/>
                                <a:pt x="50" y="188"/>
                                <a:pt x="89" y="190"/>
                              </a:cubicBezTo>
                              <a:cubicBezTo>
                                <a:pt x="115" y="192"/>
                                <a:pt x="139" y="183"/>
                                <a:pt x="157" y="167"/>
                              </a:cubicBezTo>
                              <a:cubicBezTo>
                                <a:pt x="157" y="167"/>
                                <a:pt x="157" y="167"/>
                                <a:pt x="157" y="167"/>
                              </a:cubicBezTo>
                              <a:cubicBezTo>
                                <a:pt x="160" y="164"/>
                                <a:pt x="163" y="161"/>
                                <a:pt x="166" y="158"/>
                              </a:cubicBezTo>
                              <a:cubicBezTo>
                                <a:pt x="169" y="155"/>
                                <a:pt x="171" y="152"/>
                                <a:pt x="173" y="148"/>
                              </a:cubicBezTo>
                              <a:cubicBezTo>
                                <a:pt x="174" y="147"/>
                                <a:pt x="175" y="146"/>
                                <a:pt x="176" y="144"/>
                              </a:cubicBezTo>
                              <a:cubicBezTo>
                                <a:pt x="178" y="141"/>
                                <a:pt x="179" y="138"/>
                                <a:pt x="181" y="134"/>
                              </a:cubicBezTo>
                              <a:cubicBezTo>
                                <a:pt x="182" y="132"/>
                                <a:pt x="183" y="130"/>
                                <a:pt x="184" y="127"/>
                              </a:cubicBezTo>
                              <a:cubicBezTo>
                                <a:pt x="187" y="119"/>
                                <a:pt x="188" y="111"/>
                                <a:pt x="189" y="102"/>
                              </a:cubicBezTo>
                              <a:cubicBezTo>
                                <a:pt x="190" y="88"/>
                                <a:pt x="188" y="74"/>
                                <a:pt x="183" y="62"/>
                              </a:cubicBezTo>
                              <a:cubicBezTo>
                                <a:pt x="182" y="60"/>
                                <a:pt x="181" y="58"/>
                                <a:pt x="181" y="56"/>
                              </a:cubicBezTo>
                              <a:close/>
                              <a:moveTo>
                                <a:pt x="180" y="101"/>
                              </a:moveTo>
                              <a:cubicBezTo>
                                <a:pt x="177" y="148"/>
                                <a:pt x="136" y="184"/>
                                <a:pt x="89" y="181"/>
                              </a:cubicBezTo>
                              <a:cubicBezTo>
                                <a:pt x="42" y="178"/>
                                <a:pt x="6" y="137"/>
                                <a:pt x="9" y="90"/>
                              </a:cubicBezTo>
                              <a:cubicBezTo>
                                <a:pt x="12" y="43"/>
                                <a:pt x="53" y="8"/>
                                <a:pt x="100" y="11"/>
                              </a:cubicBezTo>
                              <a:cubicBezTo>
                                <a:pt x="147" y="14"/>
                                <a:pt x="183" y="54"/>
                                <a:pt x="180" y="10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3409950" y="1514475"/>
                          <a:ext cx="798830" cy="335915"/>
                        </a:xfrm>
                        <a:custGeom>
                          <a:avLst/>
                          <a:gdLst>
                            <a:gd name="T0" fmla="*/ 192 w 238"/>
                            <a:gd name="T1" fmla="*/ 27 h 100"/>
                            <a:gd name="T2" fmla="*/ 238 w 238"/>
                            <a:gd name="T3" fmla="*/ 34 h 100"/>
                            <a:gd name="T4" fmla="*/ 237 w 238"/>
                            <a:gd name="T5" fmla="*/ 8 h 100"/>
                            <a:gd name="T6" fmla="*/ 193 w 238"/>
                            <a:gd name="T7" fmla="*/ 2 h 100"/>
                            <a:gd name="T8" fmla="*/ 128 w 238"/>
                            <a:gd name="T9" fmla="*/ 6 h 100"/>
                            <a:gd name="T10" fmla="*/ 56 w 238"/>
                            <a:gd name="T11" fmla="*/ 31 h 100"/>
                            <a:gd name="T12" fmla="*/ 14 w 238"/>
                            <a:gd name="T13" fmla="*/ 58 h 100"/>
                            <a:gd name="T14" fmla="*/ 5 w 238"/>
                            <a:gd name="T15" fmla="*/ 66 h 100"/>
                            <a:gd name="T16" fmla="*/ 0 w 238"/>
                            <a:gd name="T17" fmla="*/ 70 h 100"/>
                            <a:gd name="T18" fmla="*/ 5 w 238"/>
                            <a:gd name="T19" fmla="*/ 100 h 100"/>
                            <a:gd name="T20" fmla="*/ 192 w 238"/>
                            <a:gd name="T21" fmla="*/ 2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8" h="100">
                              <a:moveTo>
                                <a:pt x="192" y="27"/>
                              </a:moveTo>
                              <a:cubicBezTo>
                                <a:pt x="208" y="28"/>
                                <a:pt x="223" y="30"/>
                                <a:pt x="238" y="34"/>
                              </a:cubicBezTo>
                              <a:cubicBezTo>
                                <a:pt x="238" y="26"/>
                                <a:pt x="237" y="17"/>
                                <a:pt x="237" y="8"/>
                              </a:cubicBezTo>
                              <a:cubicBezTo>
                                <a:pt x="223" y="5"/>
                                <a:pt x="208" y="3"/>
                                <a:pt x="193" y="2"/>
                              </a:cubicBezTo>
                              <a:cubicBezTo>
                                <a:pt x="171" y="0"/>
                                <a:pt x="149" y="2"/>
                                <a:pt x="128" y="6"/>
                              </a:cubicBezTo>
                              <a:cubicBezTo>
                                <a:pt x="103" y="10"/>
                                <a:pt x="78" y="19"/>
                                <a:pt x="56" y="31"/>
                              </a:cubicBezTo>
                              <a:cubicBezTo>
                                <a:pt x="41" y="38"/>
                                <a:pt x="27" y="47"/>
                                <a:pt x="14" y="58"/>
                              </a:cubicBezTo>
                              <a:cubicBezTo>
                                <a:pt x="11" y="60"/>
                                <a:pt x="8" y="63"/>
                                <a:pt x="5" y="66"/>
                              </a:cubicBezTo>
                              <a:cubicBezTo>
                                <a:pt x="3" y="67"/>
                                <a:pt x="1" y="69"/>
                                <a:pt x="0" y="70"/>
                              </a:cubicBezTo>
                              <a:cubicBezTo>
                                <a:pt x="2" y="80"/>
                                <a:pt x="4" y="90"/>
                                <a:pt x="5" y="100"/>
                              </a:cubicBezTo>
                              <a:cubicBezTo>
                                <a:pt x="52" y="51"/>
                                <a:pt x="119" y="22"/>
                                <a:pt x="192" y="2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3200400" y="2657475"/>
                          <a:ext cx="1600835" cy="610870"/>
                        </a:xfrm>
                        <a:custGeom>
                          <a:avLst/>
                          <a:gdLst>
                            <a:gd name="T0" fmla="*/ 223 w 477"/>
                            <a:gd name="T1" fmla="*/ 156 h 182"/>
                            <a:gd name="T2" fmla="*/ 17 w 477"/>
                            <a:gd name="T3" fmla="*/ 0 h 182"/>
                            <a:gd name="T4" fmla="*/ 0 w 477"/>
                            <a:gd name="T5" fmla="*/ 25 h 182"/>
                            <a:gd name="T6" fmla="*/ 14 w 477"/>
                            <a:gd name="T7" fmla="*/ 52 h 182"/>
                            <a:gd name="T8" fmla="*/ 35 w 477"/>
                            <a:gd name="T9" fmla="*/ 83 h 182"/>
                            <a:gd name="T10" fmla="*/ 51 w 477"/>
                            <a:gd name="T11" fmla="*/ 102 h 182"/>
                            <a:gd name="T12" fmla="*/ 89 w 477"/>
                            <a:gd name="T13" fmla="*/ 134 h 182"/>
                            <a:gd name="T14" fmla="*/ 111 w 477"/>
                            <a:gd name="T15" fmla="*/ 148 h 182"/>
                            <a:gd name="T16" fmla="*/ 145 w 477"/>
                            <a:gd name="T17" fmla="*/ 164 h 182"/>
                            <a:gd name="T18" fmla="*/ 170 w 477"/>
                            <a:gd name="T19" fmla="*/ 172 h 182"/>
                            <a:gd name="T20" fmla="*/ 222 w 477"/>
                            <a:gd name="T21" fmla="*/ 181 h 182"/>
                            <a:gd name="T22" fmla="*/ 274 w 477"/>
                            <a:gd name="T23" fmla="*/ 179 h 182"/>
                            <a:gd name="T24" fmla="*/ 300 w 477"/>
                            <a:gd name="T25" fmla="*/ 174 h 182"/>
                            <a:gd name="T26" fmla="*/ 336 w 477"/>
                            <a:gd name="T27" fmla="*/ 162 h 182"/>
                            <a:gd name="T28" fmla="*/ 359 w 477"/>
                            <a:gd name="T29" fmla="*/ 152 h 182"/>
                            <a:gd name="T30" fmla="*/ 401 w 477"/>
                            <a:gd name="T31" fmla="*/ 124 h 182"/>
                            <a:gd name="T32" fmla="*/ 420 w 477"/>
                            <a:gd name="T33" fmla="*/ 108 h 182"/>
                            <a:gd name="T34" fmla="*/ 445 w 477"/>
                            <a:gd name="T35" fmla="*/ 80 h 182"/>
                            <a:gd name="T36" fmla="*/ 465 w 477"/>
                            <a:gd name="T37" fmla="*/ 48 h 182"/>
                            <a:gd name="T38" fmla="*/ 477 w 477"/>
                            <a:gd name="T39" fmla="*/ 26 h 182"/>
                            <a:gd name="T40" fmla="*/ 456 w 477"/>
                            <a:gd name="T41" fmla="*/ 9 h 182"/>
                            <a:gd name="T42" fmla="*/ 223 w 477"/>
                            <a:gd name="T43" fmla="*/ 15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7" h="182">
                              <a:moveTo>
                                <a:pt x="223" y="156"/>
                              </a:moveTo>
                              <a:cubicBezTo>
                                <a:pt x="127" y="149"/>
                                <a:pt x="48" y="86"/>
                                <a:pt x="17" y="0"/>
                              </a:cubicBezTo>
                              <a:cubicBezTo>
                                <a:pt x="12" y="9"/>
                                <a:pt x="6" y="17"/>
                                <a:pt x="0" y="25"/>
                              </a:cubicBezTo>
                              <a:cubicBezTo>
                                <a:pt x="4" y="35"/>
                                <a:pt x="9" y="43"/>
                                <a:pt x="14" y="52"/>
                              </a:cubicBezTo>
                              <a:cubicBezTo>
                                <a:pt x="20" y="63"/>
                                <a:pt x="27" y="73"/>
                                <a:pt x="35" y="83"/>
                              </a:cubicBezTo>
                              <a:cubicBezTo>
                                <a:pt x="40" y="89"/>
                                <a:pt x="45" y="96"/>
                                <a:pt x="51" y="102"/>
                              </a:cubicBezTo>
                              <a:cubicBezTo>
                                <a:pt x="63" y="114"/>
                                <a:pt x="76" y="125"/>
                                <a:pt x="89" y="134"/>
                              </a:cubicBezTo>
                              <a:cubicBezTo>
                                <a:pt x="96" y="139"/>
                                <a:pt x="103" y="143"/>
                                <a:pt x="111" y="148"/>
                              </a:cubicBezTo>
                              <a:cubicBezTo>
                                <a:pt x="122" y="154"/>
                                <a:pt x="133" y="159"/>
                                <a:pt x="145" y="164"/>
                              </a:cubicBezTo>
                              <a:cubicBezTo>
                                <a:pt x="153" y="167"/>
                                <a:pt x="161" y="170"/>
                                <a:pt x="170" y="172"/>
                              </a:cubicBezTo>
                              <a:cubicBezTo>
                                <a:pt x="186" y="176"/>
                                <a:pt x="204" y="179"/>
                                <a:pt x="222" y="181"/>
                              </a:cubicBezTo>
                              <a:cubicBezTo>
                                <a:pt x="240" y="182"/>
                                <a:pt x="257" y="181"/>
                                <a:pt x="274" y="179"/>
                              </a:cubicBezTo>
                              <a:cubicBezTo>
                                <a:pt x="283" y="177"/>
                                <a:pt x="291" y="176"/>
                                <a:pt x="300" y="174"/>
                              </a:cubicBezTo>
                              <a:cubicBezTo>
                                <a:pt x="312" y="171"/>
                                <a:pt x="324" y="167"/>
                                <a:pt x="336" y="162"/>
                              </a:cubicBezTo>
                              <a:cubicBezTo>
                                <a:pt x="344" y="159"/>
                                <a:pt x="351" y="155"/>
                                <a:pt x="359" y="152"/>
                              </a:cubicBezTo>
                              <a:cubicBezTo>
                                <a:pt x="374" y="144"/>
                                <a:pt x="388" y="135"/>
                                <a:pt x="401" y="124"/>
                              </a:cubicBezTo>
                              <a:cubicBezTo>
                                <a:pt x="407" y="119"/>
                                <a:pt x="414" y="113"/>
                                <a:pt x="420" y="108"/>
                              </a:cubicBezTo>
                              <a:cubicBezTo>
                                <a:pt x="429" y="99"/>
                                <a:pt x="437" y="90"/>
                                <a:pt x="445" y="80"/>
                              </a:cubicBezTo>
                              <a:cubicBezTo>
                                <a:pt x="452" y="70"/>
                                <a:pt x="459" y="59"/>
                                <a:pt x="465" y="48"/>
                              </a:cubicBezTo>
                              <a:cubicBezTo>
                                <a:pt x="470" y="41"/>
                                <a:pt x="473" y="34"/>
                                <a:pt x="477" y="26"/>
                              </a:cubicBezTo>
                              <a:cubicBezTo>
                                <a:pt x="470" y="21"/>
                                <a:pt x="463" y="15"/>
                                <a:pt x="456" y="9"/>
                              </a:cubicBezTo>
                              <a:cubicBezTo>
                                <a:pt x="419" y="101"/>
                                <a:pt x="327" y="162"/>
                                <a:pt x="223" y="15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
                      <wps:cNvSpPr>
                        <a:spLocks/>
                      </wps:cNvSpPr>
                      <wps:spPr bwMode="auto">
                        <a:xfrm>
                          <a:off x="7134225" y="0"/>
                          <a:ext cx="429260" cy="645160"/>
                        </a:xfrm>
                        <a:custGeom>
                          <a:avLst/>
                          <a:gdLst>
                            <a:gd name="T0" fmla="*/ 92 w 128"/>
                            <a:gd name="T1" fmla="*/ 1 h 192"/>
                            <a:gd name="T2" fmla="*/ 73 w 128"/>
                            <a:gd name="T3" fmla="*/ 3 h 192"/>
                            <a:gd name="T4" fmla="*/ 64 w 128"/>
                            <a:gd name="T5" fmla="*/ 6 h 192"/>
                            <a:gd name="T6" fmla="*/ 56 w 128"/>
                            <a:gd name="T7" fmla="*/ 9 h 192"/>
                            <a:gd name="T8" fmla="*/ 44 w 128"/>
                            <a:gd name="T9" fmla="*/ 16 h 192"/>
                            <a:gd name="T10" fmla="*/ 36 w 128"/>
                            <a:gd name="T11" fmla="*/ 21 h 192"/>
                            <a:gd name="T12" fmla="*/ 29 w 128"/>
                            <a:gd name="T13" fmla="*/ 27 h 192"/>
                            <a:gd name="T14" fmla="*/ 20 w 128"/>
                            <a:gd name="T15" fmla="*/ 38 h 192"/>
                            <a:gd name="T16" fmla="*/ 15 w 128"/>
                            <a:gd name="T17" fmla="*/ 45 h 192"/>
                            <a:gd name="T18" fmla="*/ 10 w 128"/>
                            <a:gd name="T19" fmla="*/ 53 h 192"/>
                            <a:gd name="T20" fmla="*/ 6 w 128"/>
                            <a:gd name="T21" fmla="*/ 62 h 192"/>
                            <a:gd name="T22" fmla="*/ 0 w 128"/>
                            <a:gd name="T23" fmla="*/ 90 h 192"/>
                            <a:gd name="T24" fmla="*/ 1 w 128"/>
                            <a:gd name="T25" fmla="*/ 109 h 192"/>
                            <a:gd name="T26" fmla="*/ 7 w 128"/>
                            <a:gd name="T27" fmla="*/ 132 h 192"/>
                            <a:gd name="T28" fmla="*/ 10 w 128"/>
                            <a:gd name="T29" fmla="*/ 138 h 192"/>
                            <a:gd name="T30" fmla="*/ 12 w 128"/>
                            <a:gd name="T31" fmla="*/ 143 h 192"/>
                            <a:gd name="T32" fmla="*/ 16 w 128"/>
                            <a:gd name="T33" fmla="*/ 148 h 192"/>
                            <a:gd name="T34" fmla="*/ 21 w 128"/>
                            <a:gd name="T35" fmla="*/ 156 h 192"/>
                            <a:gd name="T36" fmla="*/ 27 w 128"/>
                            <a:gd name="T37" fmla="*/ 162 h 192"/>
                            <a:gd name="T38" fmla="*/ 34 w 128"/>
                            <a:gd name="T39" fmla="*/ 169 h 192"/>
                            <a:gd name="T40" fmla="*/ 45 w 128"/>
                            <a:gd name="T41" fmla="*/ 177 h 192"/>
                            <a:gd name="T42" fmla="*/ 53 w 128"/>
                            <a:gd name="T43" fmla="*/ 182 h 192"/>
                            <a:gd name="T44" fmla="*/ 90 w 128"/>
                            <a:gd name="T45" fmla="*/ 191 h 192"/>
                            <a:gd name="T46" fmla="*/ 123 w 128"/>
                            <a:gd name="T47" fmla="*/ 188 h 192"/>
                            <a:gd name="T48" fmla="*/ 127 w 128"/>
                            <a:gd name="T49" fmla="*/ 186 h 192"/>
                            <a:gd name="T50" fmla="*/ 128 w 128"/>
                            <a:gd name="T51" fmla="*/ 186 h 192"/>
                            <a:gd name="T52" fmla="*/ 128 w 128"/>
                            <a:gd name="T53" fmla="*/ 176 h 192"/>
                            <a:gd name="T54" fmla="*/ 90 w 128"/>
                            <a:gd name="T55" fmla="*/ 182 h 192"/>
                            <a:gd name="T56" fmla="*/ 9 w 128"/>
                            <a:gd name="T57" fmla="*/ 90 h 192"/>
                            <a:gd name="T58" fmla="*/ 101 w 128"/>
                            <a:gd name="T59" fmla="*/ 10 h 192"/>
                            <a:gd name="T60" fmla="*/ 128 w 128"/>
                            <a:gd name="T61" fmla="*/ 16 h 192"/>
                            <a:gd name="T62" fmla="*/ 128 w 128"/>
                            <a:gd name="T63" fmla="*/ 6 h 192"/>
                            <a:gd name="T64" fmla="*/ 102 w 128"/>
                            <a:gd name="T65" fmla="*/ 1 h 192"/>
                            <a:gd name="T66" fmla="*/ 92 w 128"/>
                            <a:gd name="T67" fmla="*/ 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8" h="192">
                              <a:moveTo>
                                <a:pt x="92" y="1"/>
                              </a:moveTo>
                              <a:cubicBezTo>
                                <a:pt x="86" y="1"/>
                                <a:pt x="79" y="2"/>
                                <a:pt x="73" y="3"/>
                              </a:cubicBezTo>
                              <a:cubicBezTo>
                                <a:pt x="70" y="4"/>
                                <a:pt x="67" y="5"/>
                                <a:pt x="64" y="6"/>
                              </a:cubicBezTo>
                              <a:cubicBezTo>
                                <a:pt x="61" y="7"/>
                                <a:pt x="58" y="8"/>
                                <a:pt x="56" y="9"/>
                              </a:cubicBezTo>
                              <a:cubicBezTo>
                                <a:pt x="51" y="11"/>
                                <a:pt x="47" y="13"/>
                                <a:pt x="44" y="16"/>
                              </a:cubicBezTo>
                              <a:cubicBezTo>
                                <a:pt x="41" y="18"/>
                                <a:pt x="39" y="19"/>
                                <a:pt x="36" y="21"/>
                              </a:cubicBezTo>
                              <a:cubicBezTo>
                                <a:pt x="34" y="23"/>
                                <a:pt x="31" y="25"/>
                                <a:pt x="29" y="27"/>
                              </a:cubicBezTo>
                              <a:cubicBezTo>
                                <a:pt x="26" y="31"/>
                                <a:pt x="23" y="34"/>
                                <a:pt x="20" y="38"/>
                              </a:cubicBezTo>
                              <a:cubicBezTo>
                                <a:pt x="18" y="40"/>
                                <a:pt x="16" y="43"/>
                                <a:pt x="15" y="45"/>
                              </a:cubicBezTo>
                              <a:cubicBezTo>
                                <a:pt x="13" y="48"/>
                                <a:pt x="12" y="51"/>
                                <a:pt x="10" y="53"/>
                              </a:cubicBezTo>
                              <a:cubicBezTo>
                                <a:pt x="9" y="56"/>
                                <a:pt x="8" y="59"/>
                                <a:pt x="6" y="62"/>
                              </a:cubicBezTo>
                              <a:cubicBezTo>
                                <a:pt x="3" y="71"/>
                                <a:pt x="1" y="80"/>
                                <a:pt x="0" y="90"/>
                              </a:cubicBezTo>
                              <a:cubicBezTo>
                                <a:pt x="0" y="96"/>
                                <a:pt x="0" y="103"/>
                                <a:pt x="1" y="109"/>
                              </a:cubicBezTo>
                              <a:cubicBezTo>
                                <a:pt x="2" y="117"/>
                                <a:pt x="4" y="125"/>
                                <a:pt x="7" y="132"/>
                              </a:cubicBezTo>
                              <a:cubicBezTo>
                                <a:pt x="8" y="134"/>
                                <a:pt x="9" y="136"/>
                                <a:pt x="10" y="138"/>
                              </a:cubicBezTo>
                              <a:cubicBezTo>
                                <a:pt x="10" y="139"/>
                                <a:pt x="11" y="141"/>
                                <a:pt x="12" y="143"/>
                              </a:cubicBezTo>
                              <a:cubicBezTo>
                                <a:pt x="13" y="145"/>
                                <a:pt x="14" y="146"/>
                                <a:pt x="16" y="148"/>
                              </a:cubicBezTo>
                              <a:cubicBezTo>
                                <a:pt x="17" y="151"/>
                                <a:pt x="19" y="153"/>
                                <a:pt x="21" y="156"/>
                              </a:cubicBezTo>
                              <a:cubicBezTo>
                                <a:pt x="23" y="158"/>
                                <a:pt x="25" y="160"/>
                                <a:pt x="27" y="162"/>
                              </a:cubicBezTo>
                              <a:cubicBezTo>
                                <a:pt x="29" y="165"/>
                                <a:pt x="31" y="167"/>
                                <a:pt x="34" y="169"/>
                              </a:cubicBezTo>
                              <a:cubicBezTo>
                                <a:pt x="37" y="172"/>
                                <a:pt x="41" y="174"/>
                                <a:pt x="45" y="177"/>
                              </a:cubicBezTo>
                              <a:cubicBezTo>
                                <a:pt x="47" y="179"/>
                                <a:pt x="50" y="180"/>
                                <a:pt x="53" y="182"/>
                              </a:cubicBezTo>
                              <a:cubicBezTo>
                                <a:pt x="64" y="187"/>
                                <a:pt x="76" y="191"/>
                                <a:pt x="90" y="191"/>
                              </a:cubicBezTo>
                              <a:cubicBezTo>
                                <a:pt x="101" y="192"/>
                                <a:pt x="112" y="191"/>
                                <a:pt x="123" y="188"/>
                              </a:cubicBezTo>
                              <a:cubicBezTo>
                                <a:pt x="124" y="187"/>
                                <a:pt x="126" y="187"/>
                                <a:pt x="127" y="186"/>
                              </a:cubicBezTo>
                              <a:cubicBezTo>
                                <a:pt x="127" y="186"/>
                                <a:pt x="128" y="186"/>
                                <a:pt x="128" y="186"/>
                              </a:cubicBezTo>
                              <a:cubicBezTo>
                                <a:pt x="128" y="176"/>
                                <a:pt x="128" y="176"/>
                                <a:pt x="128" y="176"/>
                              </a:cubicBezTo>
                              <a:cubicBezTo>
                                <a:pt x="116" y="181"/>
                                <a:pt x="104" y="183"/>
                                <a:pt x="90" y="182"/>
                              </a:cubicBezTo>
                              <a:cubicBezTo>
                                <a:pt x="43" y="179"/>
                                <a:pt x="6" y="138"/>
                                <a:pt x="9" y="90"/>
                              </a:cubicBezTo>
                              <a:cubicBezTo>
                                <a:pt x="13" y="43"/>
                                <a:pt x="54" y="7"/>
                                <a:pt x="101" y="10"/>
                              </a:cubicBezTo>
                              <a:cubicBezTo>
                                <a:pt x="111" y="10"/>
                                <a:pt x="120" y="13"/>
                                <a:pt x="128" y="16"/>
                              </a:cubicBezTo>
                              <a:cubicBezTo>
                                <a:pt x="128" y="6"/>
                                <a:pt x="128" y="6"/>
                                <a:pt x="128" y="6"/>
                              </a:cubicBezTo>
                              <a:cubicBezTo>
                                <a:pt x="120" y="3"/>
                                <a:pt x="111" y="1"/>
                                <a:pt x="102" y="1"/>
                              </a:cubicBezTo>
                              <a:cubicBezTo>
                                <a:pt x="99" y="1"/>
                                <a:pt x="95" y="0"/>
                                <a:pt x="9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wps:cNvSpPr>
                      <wps:spPr bwMode="auto">
                        <a:xfrm>
                          <a:off x="990600" y="1485900"/>
                          <a:ext cx="664845" cy="1575435"/>
                        </a:xfrm>
                        <a:custGeom>
                          <a:avLst/>
                          <a:gdLst>
                            <a:gd name="T0" fmla="*/ 37 w 198"/>
                            <a:gd name="T1" fmla="*/ 138 h 469"/>
                            <a:gd name="T2" fmla="*/ 78 w 198"/>
                            <a:gd name="T3" fmla="*/ 0 h 469"/>
                            <a:gd name="T4" fmla="*/ 46 w 198"/>
                            <a:gd name="T5" fmla="*/ 2 h 469"/>
                            <a:gd name="T6" fmla="*/ 39 w 198"/>
                            <a:gd name="T7" fmla="*/ 1 h 469"/>
                            <a:gd name="T8" fmla="*/ 3 w 198"/>
                            <a:gd name="T9" fmla="*/ 136 h 469"/>
                            <a:gd name="T10" fmla="*/ 14 w 198"/>
                            <a:gd name="T11" fmla="*/ 250 h 469"/>
                            <a:gd name="T12" fmla="*/ 51 w 198"/>
                            <a:gd name="T13" fmla="*/ 337 h 469"/>
                            <a:gd name="T14" fmla="*/ 60 w 198"/>
                            <a:gd name="T15" fmla="*/ 352 h 469"/>
                            <a:gd name="T16" fmla="*/ 69 w 198"/>
                            <a:gd name="T17" fmla="*/ 366 h 469"/>
                            <a:gd name="T18" fmla="*/ 80 w 198"/>
                            <a:gd name="T19" fmla="*/ 379 h 469"/>
                            <a:gd name="T20" fmla="*/ 96 w 198"/>
                            <a:gd name="T21" fmla="*/ 399 h 469"/>
                            <a:gd name="T22" fmla="*/ 114 w 198"/>
                            <a:gd name="T23" fmla="*/ 417 h 469"/>
                            <a:gd name="T24" fmla="*/ 133 w 198"/>
                            <a:gd name="T25" fmla="*/ 434 h 469"/>
                            <a:gd name="T26" fmla="*/ 147 w 198"/>
                            <a:gd name="T27" fmla="*/ 444 h 469"/>
                            <a:gd name="T28" fmla="*/ 161 w 198"/>
                            <a:gd name="T29" fmla="*/ 454 h 469"/>
                            <a:gd name="T30" fmla="*/ 175 w 198"/>
                            <a:gd name="T31" fmla="*/ 463 h 469"/>
                            <a:gd name="T32" fmla="*/ 186 w 198"/>
                            <a:gd name="T33" fmla="*/ 469 h 469"/>
                            <a:gd name="T34" fmla="*/ 198 w 198"/>
                            <a:gd name="T35" fmla="*/ 437 h 469"/>
                            <a:gd name="T36" fmla="*/ 37 w 198"/>
                            <a:gd name="T37" fmla="*/ 138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 h="469">
                              <a:moveTo>
                                <a:pt x="37" y="138"/>
                              </a:moveTo>
                              <a:cubicBezTo>
                                <a:pt x="40" y="88"/>
                                <a:pt x="55" y="41"/>
                                <a:pt x="78" y="0"/>
                              </a:cubicBezTo>
                              <a:cubicBezTo>
                                <a:pt x="68" y="2"/>
                                <a:pt x="57" y="3"/>
                                <a:pt x="46" y="2"/>
                              </a:cubicBezTo>
                              <a:cubicBezTo>
                                <a:pt x="43" y="2"/>
                                <a:pt x="41" y="1"/>
                                <a:pt x="39" y="1"/>
                              </a:cubicBezTo>
                              <a:cubicBezTo>
                                <a:pt x="19" y="42"/>
                                <a:pt x="6" y="87"/>
                                <a:pt x="3" y="136"/>
                              </a:cubicBezTo>
                              <a:cubicBezTo>
                                <a:pt x="0" y="175"/>
                                <a:pt x="4" y="214"/>
                                <a:pt x="14" y="250"/>
                              </a:cubicBezTo>
                              <a:cubicBezTo>
                                <a:pt x="22" y="281"/>
                                <a:pt x="35" y="310"/>
                                <a:pt x="51" y="337"/>
                              </a:cubicBezTo>
                              <a:cubicBezTo>
                                <a:pt x="54" y="342"/>
                                <a:pt x="57" y="347"/>
                                <a:pt x="60" y="352"/>
                              </a:cubicBezTo>
                              <a:cubicBezTo>
                                <a:pt x="63" y="356"/>
                                <a:pt x="66" y="361"/>
                                <a:pt x="69" y="366"/>
                              </a:cubicBezTo>
                              <a:cubicBezTo>
                                <a:pt x="73" y="370"/>
                                <a:pt x="76" y="375"/>
                                <a:pt x="80" y="379"/>
                              </a:cubicBezTo>
                              <a:cubicBezTo>
                                <a:pt x="85" y="386"/>
                                <a:pt x="90" y="392"/>
                                <a:pt x="96" y="399"/>
                              </a:cubicBezTo>
                              <a:cubicBezTo>
                                <a:pt x="102" y="405"/>
                                <a:pt x="108" y="411"/>
                                <a:pt x="114" y="417"/>
                              </a:cubicBezTo>
                              <a:cubicBezTo>
                                <a:pt x="120" y="423"/>
                                <a:pt x="127" y="428"/>
                                <a:pt x="133" y="434"/>
                              </a:cubicBezTo>
                              <a:cubicBezTo>
                                <a:pt x="138" y="437"/>
                                <a:pt x="142" y="441"/>
                                <a:pt x="147" y="444"/>
                              </a:cubicBezTo>
                              <a:cubicBezTo>
                                <a:pt x="151" y="447"/>
                                <a:pt x="156" y="451"/>
                                <a:pt x="161" y="454"/>
                              </a:cubicBezTo>
                              <a:cubicBezTo>
                                <a:pt x="166" y="457"/>
                                <a:pt x="170" y="460"/>
                                <a:pt x="175" y="463"/>
                              </a:cubicBezTo>
                              <a:cubicBezTo>
                                <a:pt x="179" y="465"/>
                                <a:pt x="182" y="467"/>
                                <a:pt x="186" y="469"/>
                              </a:cubicBezTo>
                              <a:cubicBezTo>
                                <a:pt x="188" y="458"/>
                                <a:pt x="193" y="447"/>
                                <a:pt x="198" y="437"/>
                              </a:cubicBezTo>
                              <a:cubicBezTo>
                                <a:pt x="95" y="378"/>
                                <a:pt x="29" y="264"/>
                                <a:pt x="37" y="1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1609725" y="819150"/>
                          <a:ext cx="1778635" cy="2378075"/>
                        </a:xfrm>
                        <a:custGeom>
                          <a:avLst/>
                          <a:gdLst>
                            <a:gd name="T0" fmla="*/ 223 w 530"/>
                            <a:gd name="T1" fmla="*/ 708 h 708"/>
                            <a:gd name="T2" fmla="*/ 315 w 530"/>
                            <a:gd name="T3" fmla="*/ 682 h 708"/>
                            <a:gd name="T4" fmla="*/ 331 w 530"/>
                            <a:gd name="T5" fmla="*/ 675 h 708"/>
                            <a:gd name="T6" fmla="*/ 346 w 530"/>
                            <a:gd name="T7" fmla="*/ 667 h 708"/>
                            <a:gd name="T8" fmla="*/ 361 w 530"/>
                            <a:gd name="T9" fmla="*/ 658 h 708"/>
                            <a:gd name="T10" fmla="*/ 382 w 530"/>
                            <a:gd name="T11" fmla="*/ 644 h 708"/>
                            <a:gd name="T12" fmla="*/ 402 w 530"/>
                            <a:gd name="T13" fmla="*/ 628 h 708"/>
                            <a:gd name="T14" fmla="*/ 421 w 530"/>
                            <a:gd name="T15" fmla="*/ 611 h 708"/>
                            <a:gd name="T16" fmla="*/ 433 w 530"/>
                            <a:gd name="T17" fmla="*/ 599 h 708"/>
                            <a:gd name="T18" fmla="*/ 444 w 530"/>
                            <a:gd name="T19" fmla="*/ 586 h 708"/>
                            <a:gd name="T20" fmla="*/ 455 w 530"/>
                            <a:gd name="T21" fmla="*/ 573 h 708"/>
                            <a:gd name="T22" fmla="*/ 457 w 530"/>
                            <a:gd name="T23" fmla="*/ 571 h 708"/>
                            <a:gd name="T24" fmla="*/ 469 w 530"/>
                            <a:gd name="T25" fmla="*/ 554 h 708"/>
                            <a:gd name="T26" fmla="*/ 486 w 530"/>
                            <a:gd name="T27" fmla="*/ 526 h 708"/>
                            <a:gd name="T28" fmla="*/ 502 w 530"/>
                            <a:gd name="T29" fmla="*/ 491 h 708"/>
                            <a:gd name="T30" fmla="*/ 528 w 530"/>
                            <a:gd name="T31" fmla="*/ 379 h 708"/>
                            <a:gd name="T32" fmla="*/ 528 w 530"/>
                            <a:gd name="T33" fmla="*/ 325 h 708"/>
                            <a:gd name="T34" fmla="*/ 523 w 530"/>
                            <a:gd name="T35" fmla="*/ 292 h 708"/>
                            <a:gd name="T36" fmla="*/ 519 w 530"/>
                            <a:gd name="T37" fmla="*/ 272 h 708"/>
                            <a:gd name="T38" fmla="*/ 500 w 530"/>
                            <a:gd name="T39" fmla="*/ 216 h 708"/>
                            <a:gd name="T40" fmla="*/ 493 w 530"/>
                            <a:gd name="T41" fmla="*/ 200 h 708"/>
                            <a:gd name="T42" fmla="*/ 481 w 530"/>
                            <a:gd name="T43" fmla="*/ 178 h 708"/>
                            <a:gd name="T44" fmla="*/ 476 w 530"/>
                            <a:gd name="T45" fmla="*/ 170 h 708"/>
                            <a:gd name="T46" fmla="*/ 467 w 530"/>
                            <a:gd name="T47" fmla="*/ 156 h 708"/>
                            <a:gd name="T48" fmla="*/ 462 w 530"/>
                            <a:gd name="T49" fmla="*/ 149 h 708"/>
                            <a:gd name="T50" fmla="*/ 452 w 530"/>
                            <a:gd name="T51" fmla="*/ 136 h 708"/>
                            <a:gd name="T52" fmla="*/ 446 w 530"/>
                            <a:gd name="T53" fmla="*/ 129 h 708"/>
                            <a:gd name="T54" fmla="*/ 435 w 530"/>
                            <a:gd name="T55" fmla="*/ 116 h 708"/>
                            <a:gd name="T56" fmla="*/ 391 w 530"/>
                            <a:gd name="T57" fmla="*/ 76 h 708"/>
                            <a:gd name="T58" fmla="*/ 378 w 530"/>
                            <a:gd name="T59" fmla="*/ 66 h 708"/>
                            <a:gd name="T60" fmla="*/ 356 w 530"/>
                            <a:gd name="T61" fmla="*/ 52 h 708"/>
                            <a:gd name="T62" fmla="*/ 348 w 530"/>
                            <a:gd name="T63" fmla="*/ 48 h 708"/>
                            <a:gd name="T64" fmla="*/ 310 w 530"/>
                            <a:gd name="T65" fmla="*/ 29 h 708"/>
                            <a:gd name="T66" fmla="*/ 302 w 530"/>
                            <a:gd name="T67" fmla="*/ 25 h 708"/>
                            <a:gd name="T68" fmla="*/ 198 w 530"/>
                            <a:gd name="T69" fmla="*/ 3 h 708"/>
                            <a:gd name="T70" fmla="*/ 91 w 530"/>
                            <a:gd name="T71" fmla="*/ 12 h 708"/>
                            <a:gd name="T72" fmla="*/ 83 w 530"/>
                            <a:gd name="T73" fmla="*/ 14 h 708"/>
                            <a:gd name="T74" fmla="*/ 42 w 530"/>
                            <a:gd name="T75" fmla="*/ 28 h 708"/>
                            <a:gd name="T76" fmla="*/ 34 w 530"/>
                            <a:gd name="T77" fmla="*/ 31 h 708"/>
                            <a:gd name="T78" fmla="*/ 11 w 530"/>
                            <a:gd name="T79" fmla="*/ 42 h 708"/>
                            <a:gd name="T80" fmla="*/ 0 w 530"/>
                            <a:gd name="T81" fmla="*/ 48 h 708"/>
                            <a:gd name="T82" fmla="*/ 1 w 530"/>
                            <a:gd name="T83" fmla="*/ 79 h 708"/>
                            <a:gd name="T84" fmla="*/ 0 w 530"/>
                            <a:gd name="T85" fmla="*/ 88 h 708"/>
                            <a:gd name="T86" fmla="*/ 195 w 530"/>
                            <a:gd name="T87" fmla="*/ 37 h 708"/>
                            <a:gd name="T88" fmla="*/ 491 w 530"/>
                            <a:gd name="T89" fmla="*/ 304 h 708"/>
                            <a:gd name="T90" fmla="*/ 494 w 530"/>
                            <a:gd name="T91" fmla="*/ 330 h 708"/>
                            <a:gd name="T92" fmla="*/ 494 w 530"/>
                            <a:gd name="T93" fmla="*/ 377 h 708"/>
                            <a:gd name="T94" fmla="*/ 494 w 530"/>
                            <a:gd name="T95" fmla="*/ 387 h 708"/>
                            <a:gd name="T96" fmla="*/ 479 w 530"/>
                            <a:gd name="T97" fmla="*/ 456 h 708"/>
                            <a:gd name="T98" fmla="*/ 457 w 530"/>
                            <a:gd name="T99" fmla="*/ 508 h 708"/>
                            <a:gd name="T100" fmla="*/ 444 w 530"/>
                            <a:gd name="T101" fmla="*/ 530 h 708"/>
                            <a:gd name="T102" fmla="*/ 223 w 530"/>
                            <a:gd name="T103" fmla="*/ 673 h 708"/>
                            <a:gd name="T104" fmla="*/ 224 w 530"/>
                            <a:gd name="T105" fmla="*/ 698 h 708"/>
                            <a:gd name="T106" fmla="*/ 223 w 530"/>
                            <a:gd name="T107" fmla="*/ 708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0" h="708">
                              <a:moveTo>
                                <a:pt x="223" y="708"/>
                              </a:moveTo>
                              <a:cubicBezTo>
                                <a:pt x="255" y="703"/>
                                <a:pt x="286" y="694"/>
                                <a:pt x="315" y="682"/>
                              </a:cubicBezTo>
                              <a:cubicBezTo>
                                <a:pt x="320" y="680"/>
                                <a:pt x="326" y="677"/>
                                <a:pt x="331" y="675"/>
                              </a:cubicBezTo>
                              <a:cubicBezTo>
                                <a:pt x="336" y="672"/>
                                <a:pt x="341" y="669"/>
                                <a:pt x="346" y="667"/>
                              </a:cubicBezTo>
                              <a:cubicBezTo>
                                <a:pt x="351" y="664"/>
                                <a:pt x="356" y="661"/>
                                <a:pt x="361" y="658"/>
                              </a:cubicBezTo>
                              <a:cubicBezTo>
                                <a:pt x="368" y="654"/>
                                <a:pt x="375" y="649"/>
                                <a:pt x="382" y="644"/>
                              </a:cubicBezTo>
                              <a:cubicBezTo>
                                <a:pt x="389" y="639"/>
                                <a:pt x="396" y="634"/>
                                <a:pt x="402" y="628"/>
                              </a:cubicBezTo>
                              <a:cubicBezTo>
                                <a:pt x="409" y="623"/>
                                <a:pt x="415" y="617"/>
                                <a:pt x="421" y="611"/>
                              </a:cubicBezTo>
                              <a:cubicBezTo>
                                <a:pt x="425" y="607"/>
                                <a:pt x="429" y="603"/>
                                <a:pt x="433" y="599"/>
                              </a:cubicBezTo>
                              <a:cubicBezTo>
                                <a:pt x="437" y="595"/>
                                <a:pt x="441" y="591"/>
                                <a:pt x="444" y="586"/>
                              </a:cubicBezTo>
                              <a:cubicBezTo>
                                <a:pt x="448" y="582"/>
                                <a:pt x="452" y="578"/>
                                <a:pt x="455" y="573"/>
                              </a:cubicBezTo>
                              <a:cubicBezTo>
                                <a:pt x="456" y="572"/>
                                <a:pt x="456" y="572"/>
                                <a:pt x="457" y="571"/>
                              </a:cubicBezTo>
                              <a:cubicBezTo>
                                <a:pt x="461" y="566"/>
                                <a:pt x="465" y="560"/>
                                <a:pt x="469" y="554"/>
                              </a:cubicBezTo>
                              <a:cubicBezTo>
                                <a:pt x="475" y="545"/>
                                <a:pt x="481" y="536"/>
                                <a:pt x="486" y="526"/>
                              </a:cubicBezTo>
                              <a:cubicBezTo>
                                <a:pt x="492" y="515"/>
                                <a:pt x="498" y="503"/>
                                <a:pt x="502" y="491"/>
                              </a:cubicBezTo>
                              <a:cubicBezTo>
                                <a:pt x="517" y="457"/>
                                <a:pt x="526" y="419"/>
                                <a:pt x="528" y="379"/>
                              </a:cubicBezTo>
                              <a:cubicBezTo>
                                <a:pt x="530" y="361"/>
                                <a:pt x="529" y="343"/>
                                <a:pt x="528" y="325"/>
                              </a:cubicBezTo>
                              <a:cubicBezTo>
                                <a:pt x="527" y="314"/>
                                <a:pt x="525" y="303"/>
                                <a:pt x="523" y="292"/>
                              </a:cubicBezTo>
                              <a:cubicBezTo>
                                <a:pt x="522" y="285"/>
                                <a:pt x="521" y="278"/>
                                <a:pt x="519" y="272"/>
                              </a:cubicBezTo>
                              <a:cubicBezTo>
                                <a:pt x="514" y="252"/>
                                <a:pt x="508" y="234"/>
                                <a:pt x="500" y="216"/>
                              </a:cubicBezTo>
                              <a:cubicBezTo>
                                <a:pt x="498" y="211"/>
                                <a:pt x="495" y="205"/>
                                <a:pt x="493" y="200"/>
                              </a:cubicBezTo>
                              <a:cubicBezTo>
                                <a:pt x="489" y="193"/>
                                <a:pt x="485" y="185"/>
                                <a:pt x="481" y="178"/>
                              </a:cubicBezTo>
                              <a:cubicBezTo>
                                <a:pt x="479" y="175"/>
                                <a:pt x="478" y="173"/>
                                <a:pt x="476" y="170"/>
                              </a:cubicBezTo>
                              <a:cubicBezTo>
                                <a:pt x="473" y="166"/>
                                <a:pt x="470" y="161"/>
                                <a:pt x="467" y="156"/>
                              </a:cubicBezTo>
                              <a:cubicBezTo>
                                <a:pt x="465" y="154"/>
                                <a:pt x="464" y="152"/>
                                <a:pt x="462" y="149"/>
                              </a:cubicBezTo>
                              <a:cubicBezTo>
                                <a:pt x="459" y="145"/>
                                <a:pt x="455" y="140"/>
                                <a:pt x="452" y="136"/>
                              </a:cubicBezTo>
                              <a:cubicBezTo>
                                <a:pt x="450" y="133"/>
                                <a:pt x="448" y="131"/>
                                <a:pt x="446" y="129"/>
                              </a:cubicBezTo>
                              <a:cubicBezTo>
                                <a:pt x="443" y="125"/>
                                <a:pt x="439" y="120"/>
                                <a:pt x="435" y="116"/>
                              </a:cubicBezTo>
                              <a:cubicBezTo>
                                <a:pt x="422" y="102"/>
                                <a:pt x="407" y="88"/>
                                <a:pt x="391" y="76"/>
                              </a:cubicBezTo>
                              <a:cubicBezTo>
                                <a:pt x="387" y="72"/>
                                <a:pt x="382" y="69"/>
                                <a:pt x="378" y="66"/>
                              </a:cubicBezTo>
                              <a:cubicBezTo>
                                <a:pt x="370" y="61"/>
                                <a:pt x="363" y="56"/>
                                <a:pt x="356" y="52"/>
                              </a:cubicBezTo>
                              <a:cubicBezTo>
                                <a:pt x="353" y="50"/>
                                <a:pt x="351" y="49"/>
                                <a:pt x="348" y="48"/>
                              </a:cubicBezTo>
                              <a:cubicBezTo>
                                <a:pt x="336" y="40"/>
                                <a:pt x="323" y="34"/>
                                <a:pt x="310" y="29"/>
                              </a:cubicBezTo>
                              <a:cubicBezTo>
                                <a:pt x="307" y="28"/>
                                <a:pt x="304" y="26"/>
                                <a:pt x="302" y="25"/>
                              </a:cubicBezTo>
                              <a:cubicBezTo>
                                <a:pt x="269" y="13"/>
                                <a:pt x="234" y="5"/>
                                <a:pt x="198" y="3"/>
                              </a:cubicBezTo>
                              <a:cubicBezTo>
                                <a:pt x="161" y="0"/>
                                <a:pt x="125" y="4"/>
                                <a:pt x="91" y="12"/>
                              </a:cubicBezTo>
                              <a:cubicBezTo>
                                <a:pt x="89" y="13"/>
                                <a:pt x="86" y="13"/>
                                <a:pt x="83" y="14"/>
                              </a:cubicBezTo>
                              <a:cubicBezTo>
                                <a:pt x="69" y="18"/>
                                <a:pt x="55" y="22"/>
                                <a:pt x="42" y="28"/>
                              </a:cubicBezTo>
                              <a:cubicBezTo>
                                <a:pt x="39" y="29"/>
                                <a:pt x="37" y="30"/>
                                <a:pt x="34" y="31"/>
                              </a:cubicBezTo>
                              <a:cubicBezTo>
                                <a:pt x="26" y="34"/>
                                <a:pt x="19" y="38"/>
                                <a:pt x="11" y="42"/>
                              </a:cubicBezTo>
                              <a:cubicBezTo>
                                <a:pt x="7" y="44"/>
                                <a:pt x="3" y="46"/>
                                <a:pt x="0" y="48"/>
                              </a:cubicBezTo>
                              <a:cubicBezTo>
                                <a:pt x="1" y="58"/>
                                <a:pt x="2" y="69"/>
                                <a:pt x="1" y="79"/>
                              </a:cubicBezTo>
                              <a:cubicBezTo>
                                <a:pt x="1" y="82"/>
                                <a:pt x="1" y="85"/>
                                <a:pt x="0" y="88"/>
                              </a:cubicBezTo>
                              <a:cubicBezTo>
                                <a:pt x="56" y="51"/>
                                <a:pt x="124" y="32"/>
                                <a:pt x="195" y="37"/>
                              </a:cubicBezTo>
                              <a:cubicBezTo>
                                <a:pt x="347" y="46"/>
                                <a:pt x="467" y="160"/>
                                <a:pt x="491" y="304"/>
                              </a:cubicBezTo>
                              <a:cubicBezTo>
                                <a:pt x="492" y="313"/>
                                <a:pt x="493" y="321"/>
                                <a:pt x="494" y="330"/>
                              </a:cubicBezTo>
                              <a:cubicBezTo>
                                <a:pt x="495" y="345"/>
                                <a:pt x="495" y="361"/>
                                <a:pt x="494" y="377"/>
                              </a:cubicBezTo>
                              <a:cubicBezTo>
                                <a:pt x="494" y="380"/>
                                <a:pt x="494" y="383"/>
                                <a:pt x="494" y="387"/>
                              </a:cubicBezTo>
                              <a:cubicBezTo>
                                <a:pt x="491" y="411"/>
                                <a:pt x="487" y="434"/>
                                <a:pt x="479" y="456"/>
                              </a:cubicBezTo>
                              <a:cubicBezTo>
                                <a:pt x="473" y="474"/>
                                <a:pt x="466" y="491"/>
                                <a:pt x="457" y="508"/>
                              </a:cubicBezTo>
                              <a:cubicBezTo>
                                <a:pt x="453" y="516"/>
                                <a:pt x="448" y="523"/>
                                <a:pt x="444" y="530"/>
                              </a:cubicBezTo>
                              <a:cubicBezTo>
                                <a:pt x="395" y="606"/>
                                <a:pt x="315" y="659"/>
                                <a:pt x="223" y="673"/>
                              </a:cubicBezTo>
                              <a:cubicBezTo>
                                <a:pt x="225" y="681"/>
                                <a:pt x="225" y="689"/>
                                <a:pt x="224" y="698"/>
                              </a:cubicBezTo>
                              <a:cubicBezTo>
                                <a:pt x="224" y="701"/>
                                <a:pt x="224" y="704"/>
                                <a:pt x="223" y="7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447675" y="952500"/>
                          <a:ext cx="375920" cy="429895"/>
                        </a:xfrm>
                        <a:custGeom>
                          <a:avLst/>
                          <a:gdLst>
                            <a:gd name="T0" fmla="*/ 61 w 112"/>
                            <a:gd name="T1" fmla="*/ 122 h 128"/>
                            <a:gd name="T2" fmla="*/ 7 w 112"/>
                            <a:gd name="T3" fmla="*/ 61 h 128"/>
                            <a:gd name="T4" fmla="*/ 68 w 112"/>
                            <a:gd name="T5" fmla="*/ 7 h 128"/>
                            <a:gd name="T6" fmla="*/ 89 w 112"/>
                            <a:gd name="T7" fmla="*/ 13 h 128"/>
                            <a:gd name="T8" fmla="*/ 90 w 112"/>
                            <a:gd name="T9" fmla="*/ 7 h 128"/>
                            <a:gd name="T10" fmla="*/ 68 w 112"/>
                            <a:gd name="T11" fmla="*/ 1 h 128"/>
                            <a:gd name="T12" fmla="*/ 27 w 112"/>
                            <a:gd name="T13" fmla="*/ 13 h 128"/>
                            <a:gd name="T14" fmla="*/ 18 w 112"/>
                            <a:gd name="T15" fmla="*/ 21 h 128"/>
                            <a:gd name="T16" fmla="*/ 8 w 112"/>
                            <a:gd name="T17" fmla="*/ 36 h 128"/>
                            <a:gd name="T18" fmla="*/ 1 w 112"/>
                            <a:gd name="T19" fmla="*/ 61 h 128"/>
                            <a:gd name="T20" fmla="*/ 13 w 112"/>
                            <a:gd name="T21" fmla="*/ 102 h 128"/>
                            <a:gd name="T22" fmla="*/ 31 w 112"/>
                            <a:gd name="T23" fmla="*/ 118 h 128"/>
                            <a:gd name="T24" fmla="*/ 60 w 112"/>
                            <a:gd name="T25" fmla="*/ 128 h 128"/>
                            <a:gd name="T26" fmla="*/ 78 w 112"/>
                            <a:gd name="T27" fmla="*/ 127 h 128"/>
                            <a:gd name="T28" fmla="*/ 81 w 112"/>
                            <a:gd name="T29" fmla="*/ 126 h 128"/>
                            <a:gd name="T30" fmla="*/ 91 w 112"/>
                            <a:gd name="T31" fmla="*/ 122 h 128"/>
                            <a:gd name="T32" fmla="*/ 111 w 112"/>
                            <a:gd name="T33" fmla="*/ 108 h 128"/>
                            <a:gd name="T34" fmla="*/ 112 w 112"/>
                            <a:gd name="T35" fmla="*/ 106 h 128"/>
                            <a:gd name="T36" fmla="*/ 109 w 112"/>
                            <a:gd name="T37" fmla="*/ 101 h 128"/>
                            <a:gd name="T38" fmla="*/ 61 w 112"/>
                            <a:gd name="T39" fmla="*/ 12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2" h="128">
                              <a:moveTo>
                                <a:pt x="61" y="122"/>
                              </a:moveTo>
                              <a:cubicBezTo>
                                <a:pt x="29" y="120"/>
                                <a:pt x="5" y="92"/>
                                <a:pt x="7" y="61"/>
                              </a:cubicBezTo>
                              <a:cubicBezTo>
                                <a:pt x="9" y="29"/>
                                <a:pt x="36" y="5"/>
                                <a:pt x="68" y="7"/>
                              </a:cubicBezTo>
                              <a:cubicBezTo>
                                <a:pt x="76" y="8"/>
                                <a:pt x="83" y="10"/>
                                <a:pt x="89" y="13"/>
                              </a:cubicBezTo>
                              <a:cubicBezTo>
                                <a:pt x="89" y="11"/>
                                <a:pt x="90" y="9"/>
                                <a:pt x="90" y="7"/>
                              </a:cubicBezTo>
                              <a:cubicBezTo>
                                <a:pt x="83" y="4"/>
                                <a:pt x="76" y="2"/>
                                <a:pt x="68" y="1"/>
                              </a:cubicBezTo>
                              <a:cubicBezTo>
                                <a:pt x="53" y="0"/>
                                <a:pt x="39" y="5"/>
                                <a:pt x="27" y="13"/>
                              </a:cubicBezTo>
                              <a:cubicBezTo>
                                <a:pt x="24" y="16"/>
                                <a:pt x="21" y="18"/>
                                <a:pt x="18" y="21"/>
                              </a:cubicBezTo>
                              <a:cubicBezTo>
                                <a:pt x="14" y="26"/>
                                <a:pt x="10" y="31"/>
                                <a:pt x="8" y="36"/>
                              </a:cubicBezTo>
                              <a:cubicBezTo>
                                <a:pt x="4" y="44"/>
                                <a:pt x="2" y="52"/>
                                <a:pt x="1" y="61"/>
                              </a:cubicBezTo>
                              <a:cubicBezTo>
                                <a:pt x="0" y="76"/>
                                <a:pt x="5" y="90"/>
                                <a:pt x="13" y="102"/>
                              </a:cubicBezTo>
                              <a:cubicBezTo>
                                <a:pt x="18" y="108"/>
                                <a:pt x="24" y="114"/>
                                <a:pt x="31" y="118"/>
                              </a:cubicBezTo>
                              <a:cubicBezTo>
                                <a:pt x="39" y="124"/>
                                <a:pt x="49" y="127"/>
                                <a:pt x="60" y="128"/>
                              </a:cubicBezTo>
                              <a:cubicBezTo>
                                <a:pt x="66" y="128"/>
                                <a:pt x="72" y="128"/>
                                <a:pt x="78" y="127"/>
                              </a:cubicBezTo>
                              <a:cubicBezTo>
                                <a:pt x="79" y="126"/>
                                <a:pt x="80" y="126"/>
                                <a:pt x="81" y="126"/>
                              </a:cubicBezTo>
                              <a:cubicBezTo>
                                <a:pt x="84" y="125"/>
                                <a:pt x="88" y="124"/>
                                <a:pt x="91" y="122"/>
                              </a:cubicBezTo>
                              <a:cubicBezTo>
                                <a:pt x="98" y="119"/>
                                <a:pt x="105" y="114"/>
                                <a:pt x="111" y="108"/>
                              </a:cubicBezTo>
                              <a:cubicBezTo>
                                <a:pt x="111" y="107"/>
                                <a:pt x="112" y="107"/>
                                <a:pt x="112" y="106"/>
                              </a:cubicBezTo>
                              <a:cubicBezTo>
                                <a:pt x="111" y="105"/>
                                <a:pt x="110" y="103"/>
                                <a:pt x="109" y="101"/>
                              </a:cubicBezTo>
                              <a:cubicBezTo>
                                <a:pt x="97" y="115"/>
                                <a:pt x="80" y="123"/>
                                <a:pt x="61" y="1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
                      <wps:cNvSpPr>
                        <a:spLocks/>
                      </wps:cNvSpPr>
                      <wps:spPr bwMode="auto">
                        <a:xfrm>
                          <a:off x="4267200" y="66675"/>
                          <a:ext cx="2369185" cy="2942590"/>
                        </a:xfrm>
                        <a:custGeom>
                          <a:avLst/>
                          <a:gdLst>
                            <a:gd name="T0" fmla="*/ 412 w 706"/>
                            <a:gd name="T1" fmla="*/ 831 h 876"/>
                            <a:gd name="T2" fmla="*/ 194 w 706"/>
                            <a:gd name="T3" fmla="*/ 748 h 876"/>
                            <a:gd name="T4" fmla="*/ 179 w 706"/>
                            <a:gd name="T5" fmla="*/ 736 h 876"/>
                            <a:gd name="T6" fmla="*/ 157 w 706"/>
                            <a:gd name="T7" fmla="*/ 715 h 876"/>
                            <a:gd name="T8" fmla="*/ 46 w 706"/>
                            <a:gd name="T9" fmla="*/ 491 h 876"/>
                            <a:gd name="T10" fmla="*/ 43 w 706"/>
                            <a:gd name="T11" fmla="*/ 461 h 876"/>
                            <a:gd name="T12" fmla="*/ 42 w 706"/>
                            <a:gd name="T13" fmla="*/ 441 h 876"/>
                            <a:gd name="T14" fmla="*/ 43 w 706"/>
                            <a:gd name="T15" fmla="*/ 412 h 876"/>
                            <a:gd name="T16" fmla="*/ 462 w 706"/>
                            <a:gd name="T17" fmla="*/ 43 h 876"/>
                            <a:gd name="T18" fmla="*/ 677 w 706"/>
                            <a:gd name="T19" fmla="*/ 124 h 876"/>
                            <a:gd name="T20" fmla="*/ 706 w 706"/>
                            <a:gd name="T21" fmla="*/ 94 h 876"/>
                            <a:gd name="T22" fmla="*/ 687 w 706"/>
                            <a:gd name="T23" fmla="*/ 79 h 876"/>
                            <a:gd name="T24" fmla="*/ 669 w 706"/>
                            <a:gd name="T25" fmla="*/ 68 h 876"/>
                            <a:gd name="T26" fmla="*/ 632 w 706"/>
                            <a:gd name="T27" fmla="*/ 47 h 876"/>
                            <a:gd name="T28" fmla="*/ 613 w 706"/>
                            <a:gd name="T29" fmla="*/ 38 h 876"/>
                            <a:gd name="T30" fmla="*/ 593 w 706"/>
                            <a:gd name="T31" fmla="*/ 30 h 876"/>
                            <a:gd name="T32" fmla="*/ 531 w 706"/>
                            <a:gd name="T33" fmla="*/ 11 h 876"/>
                            <a:gd name="T34" fmla="*/ 520 w 706"/>
                            <a:gd name="T35" fmla="*/ 9 h 876"/>
                            <a:gd name="T36" fmla="*/ 465 w 706"/>
                            <a:gd name="T37" fmla="*/ 2 h 876"/>
                            <a:gd name="T38" fmla="*/ 410 w 706"/>
                            <a:gd name="T39" fmla="*/ 2 h 876"/>
                            <a:gd name="T40" fmla="*/ 399 w 706"/>
                            <a:gd name="T41" fmla="*/ 2 h 876"/>
                            <a:gd name="T42" fmla="*/ 335 w 706"/>
                            <a:gd name="T43" fmla="*/ 13 h 876"/>
                            <a:gd name="T44" fmla="*/ 314 w 706"/>
                            <a:gd name="T45" fmla="*/ 18 h 876"/>
                            <a:gd name="T46" fmla="*/ 294 w 706"/>
                            <a:gd name="T47" fmla="*/ 25 h 876"/>
                            <a:gd name="T48" fmla="*/ 254 w 706"/>
                            <a:gd name="T49" fmla="*/ 41 h 876"/>
                            <a:gd name="T50" fmla="*/ 235 w 706"/>
                            <a:gd name="T51" fmla="*/ 50 h 876"/>
                            <a:gd name="T52" fmla="*/ 165 w 706"/>
                            <a:gd name="T53" fmla="*/ 96 h 876"/>
                            <a:gd name="T54" fmla="*/ 149 w 706"/>
                            <a:gd name="T55" fmla="*/ 109 h 876"/>
                            <a:gd name="T56" fmla="*/ 119 w 706"/>
                            <a:gd name="T57" fmla="*/ 139 h 876"/>
                            <a:gd name="T58" fmla="*/ 1 w 706"/>
                            <a:gd name="T59" fmla="*/ 409 h 876"/>
                            <a:gd name="T60" fmla="*/ 1 w 706"/>
                            <a:gd name="T61" fmla="*/ 425 h 876"/>
                            <a:gd name="T62" fmla="*/ 0 w 706"/>
                            <a:gd name="T63" fmla="*/ 443 h 876"/>
                            <a:gd name="T64" fmla="*/ 2 w 706"/>
                            <a:gd name="T65" fmla="*/ 470 h 876"/>
                            <a:gd name="T66" fmla="*/ 147 w 706"/>
                            <a:gd name="T67" fmla="*/ 763 h 876"/>
                            <a:gd name="T68" fmla="*/ 167 w 706"/>
                            <a:gd name="T69" fmla="*/ 780 h 876"/>
                            <a:gd name="T70" fmla="*/ 167 w 706"/>
                            <a:gd name="T71" fmla="*/ 780 h 876"/>
                            <a:gd name="T72" fmla="*/ 182 w 706"/>
                            <a:gd name="T73" fmla="*/ 791 h 876"/>
                            <a:gd name="T74" fmla="*/ 302 w 706"/>
                            <a:gd name="T75" fmla="*/ 852 h 876"/>
                            <a:gd name="T76" fmla="*/ 409 w 706"/>
                            <a:gd name="T77" fmla="*/ 873 h 876"/>
                            <a:gd name="T78" fmla="*/ 544 w 706"/>
                            <a:gd name="T79" fmla="*/ 861 h 876"/>
                            <a:gd name="T80" fmla="*/ 520 w 706"/>
                            <a:gd name="T81" fmla="*/ 823 h 876"/>
                            <a:gd name="T82" fmla="*/ 412 w 706"/>
                            <a:gd name="T83" fmla="*/ 831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06" h="876">
                              <a:moveTo>
                                <a:pt x="412" y="831"/>
                              </a:moveTo>
                              <a:cubicBezTo>
                                <a:pt x="329" y="826"/>
                                <a:pt x="255" y="796"/>
                                <a:pt x="194" y="748"/>
                              </a:cubicBezTo>
                              <a:cubicBezTo>
                                <a:pt x="189" y="744"/>
                                <a:pt x="184" y="740"/>
                                <a:pt x="179" y="736"/>
                              </a:cubicBezTo>
                              <a:cubicBezTo>
                                <a:pt x="171" y="729"/>
                                <a:pt x="164" y="722"/>
                                <a:pt x="157" y="715"/>
                              </a:cubicBezTo>
                              <a:cubicBezTo>
                                <a:pt x="98" y="655"/>
                                <a:pt x="58" y="577"/>
                                <a:pt x="46" y="491"/>
                              </a:cubicBezTo>
                              <a:cubicBezTo>
                                <a:pt x="45" y="481"/>
                                <a:pt x="44" y="471"/>
                                <a:pt x="43" y="461"/>
                              </a:cubicBezTo>
                              <a:cubicBezTo>
                                <a:pt x="43" y="454"/>
                                <a:pt x="42" y="448"/>
                                <a:pt x="42" y="441"/>
                              </a:cubicBezTo>
                              <a:cubicBezTo>
                                <a:pt x="42" y="431"/>
                                <a:pt x="43" y="422"/>
                                <a:pt x="43" y="412"/>
                              </a:cubicBezTo>
                              <a:cubicBezTo>
                                <a:pt x="57" y="195"/>
                                <a:pt x="245" y="29"/>
                                <a:pt x="462" y="43"/>
                              </a:cubicBezTo>
                              <a:cubicBezTo>
                                <a:pt x="543" y="49"/>
                                <a:pt x="617" y="78"/>
                                <a:pt x="677" y="124"/>
                              </a:cubicBezTo>
                              <a:cubicBezTo>
                                <a:pt x="684" y="111"/>
                                <a:pt x="694" y="101"/>
                                <a:pt x="706" y="94"/>
                              </a:cubicBezTo>
                              <a:cubicBezTo>
                                <a:pt x="700" y="89"/>
                                <a:pt x="693" y="84"/>
                                <a:pt x="687" y="79"/>
                              </a:cubicBezTo>
                              <a:cubicBezTo>
                                <a:pt x="681" y="75"/>
                                <a:pt x="675" y="71"/>
                                <a:pt x="669" y="68"/>
                              </a:cubicBezTo>
                              <a:cubicBezTo>
                                <a:pt x="657" y="60"/>
                                <a:pt x="645" y="53"/>
                                <a:pt x="632" y="47"/>
                              </a:cubicBezTo>
                              <a:cubicBezTo>
                                <a:pt x="626" y="44"/>
                                <a:pt x="620" y="41"/>
                                <a:pt x="613" y="38"/>
                              </a:cubicBezTo>
                              <a:cubicBezTo>
                                <a:pt x="607" y="35"/>
                                <a:pt x="600" y="32"/>
                                <a:pt x="593" y="30"/>
                              </a:cubicBezTo>
                              <a:cubicBezTo>
                                <a:pt x="573" y="22"/>
                                <a:pt x="553" y="16"/>
                                <a:pt x="531" y="11"/>
                              </a:cubicBezTo>
                              <a:cubicBezTo>
                                <a:pt x="528" y="10"/>
                                <a:pt x="524" y="9"/>
                                <a:pt x="520" y="9"/>
                              </a:cubicBezTo>
                              <a:cubicBezTo>
                                <a:pt x="502" y="5"/>
                                <a:pt x="484" y="3"/>
                                <a:pt x="465" y="2"/>
                              </a:cubicBezTo>
                              <a:cubicBezTo>
                                <a:pt x="446" y="0"/>
                                <a:pt x="428" y="0"/>
                                <a:pt x="410" y="2"/>
                              </a:cubicBezTo>
                              <a:cubicBezTo>
                                <a:pt x="406" y="2"/>
                                <a:pt x="402" y="2"/>
                                <a:pt x="399" y="2"/>
                              </a:cubicBezTo>
                              <a:cubicBezTo>
                                <a:pt x="377" y="4"/>
                                <a:pt x="355" y="8"/>
                                <a:pt x="335" y="13"/>
                              </a:cubicBezTo>
                              <a:cubicBezTo>
                                <a:pt x="328" y="15"/>
                                <a:pt x="321" y="16"/>
                                <a:pt x="314" y="18"/>
                              </a:cubicBezTo>
                              <a:cubicBezTo>
                                <a:pt x="307" y="20"/>
                                <a:pt x="300" y="23"/>
                                <a:pt x="294" y="25"/>
                              </a:cubicBezTo>
                              <a:cubicBezTo>
                                <a:pt x="280" y="30"/>
                                <a:pt x="267" y="35"/>
                                <a:pt x="254" y="41"/>
                              </a:cubicBezTo>
                              <a:cubicBezTo>
                                <a:pt x="248" y="44"/>
                                <a:pt x="242" y="47"/>
                                <a:pt x="235" y="50"/>
                              </a:cubicBezTo>
                              <a:cubicBezTo>
                                <a:pt x="210" y="63"/>
                                <a:pt x="187" y="79"/>
                                <a:pt x="165" y="96"/>
                              </a:cubicBezTo>
                              <a:cubicBezTo>
                                <a:pt x="160" y="100"/>
                                <a:pt x="154" y="105"/>
                                <a:pt x="149" y="109"/>
                              </a:cubicBezTo>
                              <a:cubicBezTo>
                                <a:pt x="139" y="119"/>
                                <a:pt x="128" y="128"/>
                                <a:pt x="119" y="139"/>
                              </a:cubicBezTo>
                              <a:cubicBezTo>
                                <a:pt x="52" y="210"/>
                                <a:pt x="8" y="304"/>
                                <a:pt x="1" y="409"/>
                              </a:cubicBezTo>
                              <a:cubicBezTo>
                                <a:pt x="1" y="414"/>
                                <a:pt x="1" y="420"/>
                                <a:pt x="1" y="425"/>
                              </a:cubicBezTo>
                              <a:cubicBezTo>
                                <a:pt x="0" y="431"/>
                                <a:pt x="0" y="437"/>
                                <a:pt x="0" y="443"/>
                              </a:cubicBezTo>
                              <a:cubicBezTo>
                                <a:pt x="1" y="452"/>
                                <a:pt x="1" y="461"/>
                                <a:pt x="2" y="470"/>
                              </a:cubicBezTo>
                              <a:cubicBezTo>
                                <a:pt x="10" y="585"/>
                                <a:pt x="64" y="689"/>
                                <a:pt x="147" y="763"/>
                              </a:cubicBezTo>
                              <a:cubicBezTo>
                                <a:pt x="153" y="769"/>
                                <a:pt x="160" y="775"/>
                                <a:pt x="167" y="780"/>
                              </a:cubicBezTo>
                              <a:cubicBezTo>
                                <a:pt x="167" y="780"/>
                                <a:pt x="167" y="780"/>
                                <a:pt x="167" y="780"/>
                              </a:cubicBezTo>
                              <a:cubicBezTo>
                                <a:pt x="172" y="784"/>
                                <a:pt x="177" y="788"/>
                                <a:pt x="182" y="791"/>
                              </a:cubicBezTo>
                              <a:cubicBezTo>
                                <a:pt x="218" y="817"/>
                                <a:pt x="258" y="838"/>
                                <a:pt x="302" y="852"/>
                              </a:cubicBezTo>
                              <a:cubicBezTo>
                                <a:pt x="336" y="864"/>
                                <a:pt x="372" y="871"/>
                                <a:pt x="409" y="873"/>
                              </a:cubicBezTo>
                              <a:cubicBezTo>
                                <a:pt x="456" y="876"/>
                                <a:pt x="501" y="871"/>
                                <a:pt x="544" y="861"/>
                              </a:cubicBezTo>
                              <a:cubicBezTo>
                                <a:pt x="534" y="850"/>
                                <a:pt x="526" y="837"/>
                                <a:pt x="520" y="823"/>
                              </a:cubicBezTo>
                              <a:cubicBezTo>
                                <a:pt x="485" y="831"/>
                                <a:pt x="449" y="834"/>
                                <a:pt x="412" y="83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6772275" y="781050"/>
                          <a:ext cx="442595" cy="1702435"/>
                        </a:xfrm>
                        <a:custGeom>
                          <a:avLst/>
                          <a:gdLst>
                            <a:gd name="T0" fmla="*/ 30 w 132"/>
                            <a:gd name="T1" fmla="*/ 25 h 507"/>
                            <a:gd name="T2" fmla="*/ 84 w 132"/>
                            <a:gd name="T3" fmla="*/ 251 h 507"/>
                            <a:gd name="T4" fmla="*/ 0 w 132"/>
                            <a:gd name="T5" fmla="*/ 469 h 507"/>
                            <a:gd name="T6" fmla="*/ 23 w 132"/>
                            <a:gd name="T7" fmla="*/ 507 h 507"/>
                            <a:gd name="T8" fmla="*/ 126 w 132"/>
                            <a:gd name="T9" fmla="*/ 253 h 507"/>
                            <a:gd name="T10" fmla="*/ 64 w 132"/>
                            <a:gd name="T11" fmla="*/ 0 h 507"/>
                            <a:gd name="T12" fmla="*/ 30 w 132"/>
                            <a:gd name="T13" fmla="*/ 25 h 507"/>
                          </a:gdLst>
                          <a:ahLst/>
                          <a:cxnLst>
                            <a:cxn ang="0">
                              <a:pos x="T0" y="T1"/>
                            </a:cxn>
                            <a:cxn ang="0">
                              <a:pos x="T2" y="T3"/>
                            </a:cxn>
                            <a:cxn ang="0">
                              <a:pos x="T4" y="T5"/>
                            </a:cxn>
                            <a:cxn ang="0">
                              <a:pos x="T6" y="T7"/>
                            </a:cxn>
                            <a:cxn ang="0">
                              <a:pos x="T8" y="T9"/>
                            </a:cxn>
                            <a:cxn ang="0">
                              <a:pos x="T10" y="T11"/>
                            </a:cxn>
                            <a:cxn ang="0">
                              <a:pos x="T12" y="T13"/>
                            </a:cxn>
                          </a:cxnLst>
                          <a:rect l="0" t="0" r="r" b="b"/>
                          <a:pathLst>
                            <a:path w="132" h="507">
                              <a:moveTo>
                                <a:pt x="30" y="25"/>
                              </a:moveTo>
                              <a:cubicBezTo>
                                <a:pt x="69" y="91"/>
                                <a:pt x="89" y="169"/>
                                <a:pt x="84" y="251"/>
                              </a:cubicBezTo>
                              <a:cubicBezTo>
                                <a:pt x="79" y="333"/>
                                <a:pt x="48" y="409"/>
                                <a:pt x="0" y="469"/>
                              </a:cubicBezTo>
                              <a:cubicBezTo>
                                <a:pt x="10" y="480"/>
                                <a:pt x="18" y="493"/>
                                <a:pt x="23" y="507"/>
                              </a:cubicBezTo>
                              <a:cubicBezTo>
                                <a:pt x="82" y="438"/>
                                <a:pt x="119" y="350"/>
                                <a:pt x="126" y="253"/>
                              </a:cubicBezTo>
                              <a:cubicBezTo>
                                <a:pt x="132" y="161"/>
                                <a:pt x="108" y="74"/>
                                <a:pt x="64" y="0"/>
                              </a:cubicBezTo>
                              <a:cubicBezTo>
                                <a:pt x="55" y="11"/>
                                <a:pt x="43" y="20"/>
                                <a:pt x="30"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3"/>
                      <wps:cNvSpPr>
                        <a:spLocks noEditPoints="1"/>
                      </wps:cNvSpPr>
                      <wps:spPr bwMode="auto">
                        <a:xfrm>
                          <a:off x="2505075" y="3438525"/>
                          <a:ext cx="1476375" cy="1484630"/>
                        </a:xfrm>
                        <a:custGeom>
                          <a:avLst/>
                          <a:gdLst>
                            <a:gd name="T0" fmla="*/ 231 w 440"/>
                            <a:gd name="T1" fmla="*/ 8 h 442"/>
                            <a:gd name="T2" fmla="*/ 1 w 440"/>
                            <a:gd name="T3" fmla="*/ 210 h 442"/>
                            <a:gd name="T4" fmla="*/ 10 w 440"/>
                            <a:gd name="T5" fmla="*/ 285 h 442"/>
                            <a:gd name="T6" fmla="*/ 17 w 440"/>
                            <a:gd name="T7" fmla="*/ 305 h 442"/>
                            <a:gd name="T8" fmla="*/ 25 w 440"/>
                            <a:gd name="T9" fmla="*/ 324 h 442"/>
                            <a:gd name="T10" fmla="*/ 36 w 440"/>
                            <a:gd name="T11" fmla="*/ 342 h 442"/>
                            <a:gd name="T12" fmla="*/ 48 w 440"/>
                            <a:gd name="T13" fmla="*/ 358 h 442"/>
                            <a:gd name="T14" fmla="*/ 62 w 440"/>
                            <a:gd name="T15" fmla="*/ 374 h 442"/>
                            <a:gd name="T16" fmla="*/ 77 w 440"/>
                            <a:gd name="T17" fmla="*/ 388 h 442"/>
                            <a:gd name="T18" fmla="*/ 102 w 440"/>
                            <a:gd name="T19" fmla="*/ 407 h 442"/>
                            <a:gd name="T20" fmla="*/ 203 w 440"/>
                            <a:gd name="T21" fmla="*/ 440 h 442"/>
                            <a:gd name="T22" fmla="*/ 307 w 440"/>
                            <a:gd name="T23" fmla="*/ 420 h 442"/>
                            <a:gd name="T24" fmla="*/ 335 w 440"/>
                            <a:gd name="T25" fmla="*/ 405 h 442"/>
                            <a:gd name="T26" fmla="*/ 352 w 440"/>
                            <a:gd name="T27" fmla="*/ 393 h 442"/>
                            <a:gd name="T28" fmla="*/ 367 w 440"/>
                            <a:gd name="T29" fmla="*/ 379 h 442"/>
                            <a:gd name="T30" fmla="*/ 381 w 440"/>
                            <a:gd name="T31" fmla="*/ 364 h 442"/>
                            <a:gd name="T32" fmla="*/ 394 w 440"/>
                            <a:gd name="T33" fmla="*/ 348 h 442"/>
                            <a:gd name="T34" fmla="*/ 405 w 440"/>
                            <a:gd name="T35" fmla="*/ 330 h 442"/>
                            <a:gd name="T36" fmla="*/ 415 w 440"/>
                            <a:gd name="T37" fmla="*/ 311 h 442"/>
                            <a:gd name="T38" fmla="*/ 433 w 440"/>
                            <a:gd name="T39" fmla="*/ 238 h 442"/>
                            <a:gd name="T40" fmla="*/ 231 w 440"/>
                            <a:gd name="T41" fmla="*/ 8 h 442"/>
                            <a:gd name="T42" fmla="*/ 412 w 440"/>
                            <a:gd name="T43" fmla="*/ 236 h 442"/>
                            <a:gd name="T44" fmla="*/ 204 w 440"/>
                            <a:gd name="T45" fmla="*/ 419 h 442"/>
                            <a:gd name="T46" fmla="*/ 22 w 440"/>
                            <a:gd name="T47" fmla="*/ 211 h 442"/>
                            <a:gd name="T48" fmla="*/ 230 w 440"/>
                            <a:gd name="T49" fmla="*/ 29 h 442"/>
                            <a:gd name="T50" fmla="*/ 412 w 440"/>
                            <a:gd name="T51" fmla="*/ 23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0" h="442">
                              <a:moveTo>
                                <a:pt x="231" y="8"/>
                              </a:moveTo>
                              <a:cubicBezTo>
                                <a:pt x="112" y="0"/>
                                <a:pt x="9" y="91"/>
                                <a:pt x="1" y="210"/>
                              </a:cubicBezTo>
                              <a:cubicBezTo>
                                <a:pt x="0" y="236"/>
                                <a:pt x="3" y="261"/>
                                <a:pt x="10" y="285"/>
                              </a:cubicBezTo>
                              <a:cubicBezTo>
                                <a:pt x="12" y="292"/>
                                <a:pt x="14" y="298"/>
                                <a:pt x="17" y="305"/>
                              </a:cubicBezTo>
                              <a:cubicBezTo>
                                <a:pt x="19" y="311"/>
                                <a:pt x="22" y="318"/>
                                <a:pt x="25" y="324"/>
                              </a:cubicBezTo>
                              <a:cubicBezTo>
                                <a:pt x="29" y="330"/>
                                <a:pt x="32" y="336"/>
                                <a:pt x="36" y="342"/>
                              </a:cubicBezTo>
                              <a:cubicBezTo>
                                <a:pt x="40" y="347"/>
                                <a:pt x="44" y="353"/>
                                <a:pt x="48" y="358"/>
                              </a:cubicBezTo>
                              <a:cubicBezTo>
                                <a:pt x="52" y="364"/>
                                <a:pt x="57" y="369"/>
                                <a:pt x="62" y="374"/>
                              </a:cubicBezTo>
                              <a:cubicBezTo>
                                <a:pt x="66" y="379"/>
                                <a:pt x="72" y="384"/>
                                <a:pt x="77" y="388"/>
                              </a:cubicBezTo>
                              <a:cubicBezTo>
                                <a:pt x="85" y="395"/>
                                <a:pt x="93" y="401"/>
                                <a:pt x="102" y="407"/>
                              </a:cubicBezTo>
                              <a:cubicBezTo>
                                <a:pt x="131" y="425"/>
                                <a:pt x="166" y="437"/>
                                <a:pt x="203" y="440"/>
                              </a:cubicBezTo>
                              <a:cubicBezTo>
                                <a:pt x="240" y="442"/>
                                <a:pt x="276" y="435"/>
                                <a:pt x="307" y="420"/>
                              </a:cubicBezTo>
                              <a:cubicBezTo>
                                <a:pt x="317" y="416"/>
                                <a:pt x="326" y="411"/>
                                <a:pt x="335" y="405"/>
                              </a:cubicBezTo>
                              <a:cubicBezTo>
                                <a:pt x="341" y="401"/>
                                <a:pt x="346" y="397"/>
                                <a:pt x="352" y="393"/>
                              </a:cubicBezTo>
                              <a:cubicBezTo>
                                <a:pt x="357" y="388"/>
                                <a:pt x="362" y="384"/>
                                <a:pt x="367" y="379"/>
                              </a:cubicBezTo>
                              <a:cubicBezTo>
                                <a:pt x="372" y="374"/>
                                <a:pt x="377" y="369"/>
                                <a:pt x="381" y="364"/>
                              </a:cubicBezTo>
                              <a:cubicBezTo>
                                <a:pt x="386" y="359"/>
                                <a:pt x="390" y="353"/>
                                <a:pt x="394" y="348"/>
                              </a:cubicBezTo>
                              <a:cubicBezTo>
                                <a:pt x="398" y="342"/>
                                <a:pt x="402" y="336"/>
                                <a:pt x="405" y="330"/>
                              </a:cubicBezTo>
                              <a:cubicBezTo>
                                <a:pt x="409" y="324"/>
                                <a:pt x="412" y="317"/>
                                <a:pt x="415" y="311"/>
                              </a:cubicBezTo>
                              <a:cubicBezTo>
                                <a:pt x="425" y="288"/>
                                <a:pt x="431" y="264"/>
                                <a:pt x="433" y="238"/>
                              </a:cubicBezTo>
                              <a:cubicBezTo>
                                <a:pt x="440" y="119"/>
                                <a:pt x="350" y="16"/>
                                <a:pt x="231" y="8"/>
                              </a:cubicBezTo>
                              <a:close/>
                              <a:moveTo>
                                <a:pt x="412" y="236"/>
                              </a:moveTo>
                              <a:cubicBezTo>
                                <a:pt x="405" y="344"/>
                                <a:pt x="312" y="426"/>
                                <a:pt x="204" y="419"/>
                              </a:cubicBezTo>
                              <a:cubicBezTo>
                                <a:pt x="97" y="412"/>
                                <a:pt x="15" y="319"/>
                                <a:pt x="22" y="211"/>
                              </a:cubicBezTo>
                              <a:cubicBezTo>
                                <a:pt x="29" y="104"/>
                                <a:pt x="122" y="22"/>
                                <a:pt x="230" y="29"/>
                              </a:cubicBezTo>
                              <a:cubicBezTo>
                                <a:pt x="337" y="36"/>
                                <a:pt x="419" y="129"/>
                                <a:pt x="412" y="2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4"/>
                      <wps:cNvSpPr>
                        <a:spLocks/>
                      </wps:cNvSpPr>
                      <wps:spPr bwMode="auto">
                        <a:xfrm>
                          <a:off x="6286500" y="2562225"/>
                          <a:ext cx="1106805" cy="1104900"/>
                        </a:xfrm>
                        <a:custGeom>
                          <a:avLst/>
                          <a:gdLst>
                            <a:gd name="T0" fmla="*/ 326 w 330"/>
                            <a:gd name="T1" fmla="*/ 126 h 329"/>
                            <a:gd name="T2" fmla="*/ 321 w 330"/>
                            <a:gd name="T3" fmla="*/ 110 h 329"/>
                            <a:gd name="T4" fmla="*/ 315 w 330"/>
                            <a:gd name="T5" fmla="*/ 96 h 329"/>
                            <a:gd name="T6" fmla="*/ 312 w 330"/>
                            <a:gd name="T7" fmla="*/ 88 h 329"/>
                            <a:gd name="T8" fmla="*/ 304 w 330"/>
                            <a:gd name="T9" fmla="*/ 75 h 329"/>
                            <a:gd name="T10" fmla="*/ 294 w 330"/>
                            <a:gd name="T11" fmla="*/ 62 h 329"/>
                            <a:gd name="T12" fmla="*/ 289 w 330"/>
                            <a:gd name="T13" fmla="*/ 56 h 329"/>
                            <a:gd name="T14" fmla="*/ 273 w 330"/>
                            <a:gd name="T15" fmla="*/ 39 h 329"/>
                            <a:gd name="T16" fmla="*/ 253 w 330"/>
                            <a:gd name="T17" fmla="*/ 25 h 329"/>
                            <a:gd name="T18" fmla="*/ 240 w 330"/>
                            <a:gd name="T19" fmla="*/ 17 h 329"/>
                            <a:gd name="T20" fmla="*/ 225 w 330"/>
                            <a:gd name="T21" fmla="*/ 11 h 329"/>
                            <a:gd name="T22" fmla="*/ 210 w 330"/>
                            <a:gd name="T23" fmla="*/ 6 h 329"/>
                            <a:gd name="T24" fmla="*/ 177 w 330"/>
                            <a:gd name="T25" fmla="*/ 0 h 329"/>
                            <a:gd name="T26" fmla="*/ 175 w 330"/>
                            <a:gd name="T27" fmla="*/ 0 h 329"/>
                            <a:gd name="T28" fmla="*/ 177 w 330"/>
                            <a:gd name="T29" fmla="*/ 16 h 329"/>
                            <a:gd name="T30" fmla="*/ 314 w 330"/>
                            <a:gd name="T31" fmla="*/ 174 h 329"/>
                            <a:gd name="T32" fmla="*/ 157 w 330"/>
                            <a:gd name="T33" fmla="*/ 312 h 329"/>
                            <a:gd name="T34" fmla="*/ 18 w 330"/>
                            <a:gd name="T35" fmla="*/ 162 h 329"/>
                            <a:gd name="T36" fmla="*/ 2 w 330"/>
                            <a:gd name="T37" fmla="*/ 158 h 329"/>
                            <a:gd name="T38" fmla="*/ 54 w 330"/>
                            <a:gd name="T39" fmla="*/ 284 h 329"/>
                            <a:gd name="T40" fmla="*/ 72 w 330"/>
                            <a:gd name="T41" fmla="*/ 299 h 329"/>
                            <a:gd name="T42" fmla="*/ 107 w 330"/>
                            <a:gd name="T43" fmla="*/ 317 h 329"/>
                            <a:gd name="T44" fmla="*/ 123 w 330"/>
                            <a:gd name="T45" fmla="*/ 322 h 329"/>
                            <a:gd name="T46" fmla="*/ 156 w 330"/>
                            <a:gd name="T47" fmla="*/ 328 h 329"/>
                            <a:gd name="T48" fmla="*/ 189 w 330"/>
                            <a:gd name="T49" fmla="*/ 327 h 329"/>
                            <a:gd name="T50" fmla="*/ 205 w 330"/>
                            <a:gd name="T51" fmla="*/ 324 h 329"/>
                            <a:gd name="T52" fmla="*/ 239 w 330"/>
                            <a:gd name="T53" fmla="*/ 311 h 329"/>
                            <a:gd name="T54" fmla="*/ 246 w 330"/>
                            <a:gd name="T55" fmla="*/ 307 h 329"/>
                            <a:gd name="T56" fmla="*/ 259 w 330"/>
                            <a:gd name="T57" fmla="*/ 299 h 329"/>
                            <a:gd name="T58" fmla="*/ 274 w 330"/>
                            <a:gd name="T59" fmla="*/ 287 h 329"/>
                            <a:gd name="T60" fmla="*/ 305 w 330"/>
                            <a:gd name="T61" fmla="*/ 251 h 329"/>
                            <a:gd name="T62" fmla="*/ 313 w 330"/>
                            <a:gd name="T63" fmla="*/ 238 h 329"/>
                            <a:gd name="T64" fmla="*/ 330 w 330"/>
                            <a:gd name="T65" fmla="*/ 175 h 329"/>
                            <a:gd name="T66" fmla="*/ 330 w 330"/>
                            <a:gd name="T67" fmla="*/ 166 h 329"/>
                            <a:gd name="T68" fmla="*/ 329 w 330"/>
                            <a:gd name="T69" fmla="*/ 142 h 329"/>
                            <a:gd name="T70" fmla="*/ 326 w 330"/>
                            <a:gd name="T71" fmla="*/ 126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0" h="329">
                              <a:moveTo>
                                <a:pt x="326" y="126"/>
                              </a:moveTo>
                              <a:cubicBezTo>
                                <a:pt x="324" y="120"/>
                                <a:pt x="323" y="115"/>
                                <a:pt x="321" y="110"/>
                              </a:cubicBezTo>
                              <a:cubicBezTo>
                                <a:pt x="319" y="105"/>
                                <a:pt x="317" y="100"/>
                                <a:pt x="315" y="96"/>
                              </a:cubicBezTo>
                              <a:cubicBezTo>
                                <a:pt x="314" y="93"/>
                                <a:pt x="313" y="91"/>
                                <a:pt x="312" y="88"/>
                              </a:cubicBezTo>
                              <a:cubicBezTo>
                                <a:pt x="309" y="84"/>
                                <a:pt x="307" y="79"/>
                                <a:pt x="304" y="75"/>
                              </a:cubicBezTo>
                              <a:cubicBezTo>
                                <a:pt x="301" y="70"/>
                                <a:pt x="298" y="66"/>
                                <a:pt x="294" y="62"/>
                              </a:cubicBezTo>
                              <a:cubicBezTo>
                                <a:pt x="293" y="60"/>
                                <a:pt x="291" y="58"/>
                                <a:pt x="289" y="56"/>
                              </a:cubicBezTo>
                              <a:cubicBezTo>
                                <a:pt x="284" y="50"/>
                                <a:pt x="279" y="44"/>
                                <a:pt x="273" y="39"/>
                              </a:cubicBezTo>
                              <a:cubicBezTo>
                                <a:pt x="267" y="34"/>
                                <a:pt x="260" y="30"/>
                                <a:pt x="253" y="25"/>
                              </a:cubicBezTo>
                              <a:cubicBezTo>
                                <a:pt x="249" y="22"/>
                                <a:pt x="244" y="20"/>
                                <a:pt x="240" y="17"/>
                              </a:cubicBezTo>
                              <a:cubicBezTo>
                                <a:pt x="235" y="15"/>
                                <a:pt x="230" y="13"/>
                                <a:pt x="225" y="11"/>
                              </a:cubicBezTo>
                              <a:cubicBezTo>
                                <a:pt x="220" y="9"/>
                                <a:pt x="215" y="7"/>
                                <a:pt x="210" y="6"/>
                              </a:cubicBezTo>
                              <a:cubicBezTo>
                                <a:pt x="199" y="3"/>
                                <a:pt x="188" y="1"/>
                                <a:pt x="177" y="0"/>
                              </a:cubicBezTo>
                              <a:cubicBezTo>
                                <a:pt x="176" y="0"/>
                                <a:pt x="176" y="0"/>
                                <a:pt x="175" y="0"/>
                              </a:cubicBezTo>
                              <a:cubicBezTo>
                                <a:pt x="176" y="6"/>
                                <a:pt x="177" y="11"/>
                                <a:pt x="177" y="16"/>
                              </a:cubicBezTo>
                              <a:cubicBezTo>
                                <a:pt x="258" y="22"/>
                                <a:pt x="319" y="93"/>
                                <a:pt x="314" y="174"/>
                              </a:cubicBezTo>
                              <a:cubicBezTo>
                                <a:pt x="309" y="255"/>
                                <a:pt x="238" y="317"/>
                                <a:pt x="157" y="312"/>
                              </a:cubicBezTo>
                              <a:cubicBezTo>
                                <a:pt x="77" y="307"/>
                                <a:pt x="17" y="240"/>
                                <a:pt x="18" y="162"/>
                              </a:cubicBezTo>
                              <a:cubicBezTo>
                                <a:pt x="13" y="161"/>
                                <a:pt x="7" y="160"/>
                                <a:pt x="2" y="158"/>
                              </a:cubicBezTo>
                              <a:cubicBezTo>
                                <a:pt x="0" y="207"/>
                                <a:pt x="21" y="252"/>
                                <a:pt x="54" y="284"/>
                              </a:cubicBezTo>
                              <a:cubicBezTo>
                                <a:pt x="60" y="289"/>
                                <a:pt x="66" y="294"/>
                                <a:pt x="72" y="299"/>
                              </a:cubicBezTo>
                              <a:cubicBezTo>
                                <a:pt x="83" y="306"/>
                                <a:pt x="95" y="313"/>
                                <a:pt x="107" y="317"/>
                              </a:cubicBezTo>
                              <a:cubicBezTo>
                                <a:pt x="113" y="319"/>
                                <a:pt x="118" y="321"/>
                                <a:pt x="123" y="322"/>
                              </a:cubicBezTo>
                              <a:cubicBezTo>
                                <a:pt x="133" y="325"/>
                                <a:pt x="144" y="327"/>
                                <a:pt x="156" y="328"/>
                              </a:cubicBezTo>
                              <a:cubicBezTo>
                                <a:pt x="167" y="329"/>
                                <a:pt x="178" y="328"/>
                                <a:pt x="189" y="327"/>
                              </a:cubicBezTo>
                              <a:cubicBezTo>
                                <a:pt x="194" y="326"/>
                                <a:pt x="200" y="325"/>
                                <a:pt x="205" y="324"/>
                              </a:cubicBezTo>
                              <a:cubicBezTo>
                                <a:pt x="217" y="321"/>
                                <a:pt x="228" y="316"/>
                                <a:pt x="239" y="311"/>
                              </a:cubicBezTo>
                              <a:cubicBezTo>
                                <a:pt x="242" y="310"/>
                                <a:pt x="244" y="308"/>
                                <a:pt x="246" y="307"/>
                              </a:cubicBezTo>
                              <a:cubicBezTo>
                                <a:pt x="251" y="305"/>
                                <a:pt x="255" y="302"/>
                                <a:pt x="259" y="299"/>
                              </a:cubicBezTo>
                              <a:cubicBezTo>
                                <a:pt x="265" y="296"/>
                                <a:pt x="270" y="292"/>
                                <a:pt x="274" y="287"/>
                              </a:cubicBezTo>
                              <a:cubicBezTo>
                                <a:pt x="286" y="277"/>
                                <a:pt x="297" y="265"/>
                                <a:pt x="305" y="251"/>
                              </a:cubicBezTo>
                              <a:cubicBezTo>
                                <a:pt x="308" y="247"/>
                                <a:pt x="311" y="242"/>
                                <a:pt x="313" y="238"/>
                              </a:cubicBezTo>
                              <a:cubicBezTo>
                                <a:pt x="322" y="219"/>
                                <a:pt x="328" y="197"/>
                                <a:pt x="330" y="175"/>
                              </a:cubicBezTo>
                              <a:cubicBezTo>
                                <a:pt x="330" y="172"/>
                                <a:pt x="330" y="169"/>
                                <a:pt x="330" y="166"/>
                              </a:cubicBezTo>
                              <a:cubicBezTo>
                                <a:pt x="330" y="158"/>
                                <a:pt x="330" y="150"/>
                                <a:pt x="329" y="142"/>
                              </a:cubicBezTo>
                              <a:cubicBezTo>
                                <a:pt x="328" y="136"/>
                                <a:pt x="327" y="131"/>
                                <a:pt x="326" y="12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noEditPoints="1"/>
                      </wps:cNvSpPr>
                      <wps:spPr bwMode="auto">
                        <a:xfrm>
                          <a:off x="6029325" y="2257425"/>
                          <a:ext cx="795020" cy="802640"/>
                        </a:xfrm>
                        <a:custGeom>
                          <a:avLst/>
                          <a:gdLst>
                            <a:gd name="T0" fmla="*/ 95 w 237"/>
                            <a:gd name="T1" fmla="*/ 235 h 239"/>
                            <a:gd name="T2" fmla="*/ 111 w 237"/>
                            <a:gd name="T3" fmla="*/ 237 h 239"/>
                            <a:gd name="T4" fmla="*/ 205 w 237"/>
                            <a:gd name="T5" fmla="*/ 200 h 239"/>
                            <a:gd name="T6" fmla="*/ 215 w 237"/>
                            <a:gd name="T7" fmla="*/ 186 h 239"/>
                            <a:gd name="T8" fmla="*/ 222 w 237"/>
                            <a:gd name="T9" fmla="*/ 177 h 239"/>
                            <a:gd name="T10" fmla="*/ 229 w 237"/>
                            <a:gd name="T11" fmla="*/ 161 h 239"/>
                            <a:gd name="T12" fmla="*/ 233 w 237"/>
                            <a:gd name="T13" fmla="*/ 150 h 239"/>
                            <a:gd name="T14" fmla="*/ 235 w 237"/>
                            <a:gd name="T15" fmla="*/ 138 h 239"/>
                            <a:gd name="T16" fmla="*/ 237 w 237"/>
                            <a:gd name="T17" fmla="*/ 126 h 239"/>
                            <a:gd name="T18" fmla="*/ 236 w 237"/>
                            <a:gd name="T19" fmla="*/ 106 h 239"/>
                            <a:gd name="T20" fmla="*/ 236 w 237"/>
                            <a:gd name="T21" fmla="*/ 103 h 239"/>
                            <a:gd name="T22" fmla="*/ 233 w 237"/>
                            <a:gd name="T23" fmla="*/ 90 h 239"/>
                            <a:gd name="T24" fmla="*/ 231 w 237"/>
                            <a:gd name="T25" fmla="*/ 83 h 239"/>
                            <a:gd name="T26" fmla="*/ 228 w 237"/>
                            <a:gd name="T27" fmla="*/ 74 h 239"/>
                            <a:gd name="T28" fmla="*/ 214 w 237"/>
                            <a:gd name="T29" fmla="*/ 49 h 239"/>
                            <a:gd name="T30" fmla="*/ 210 w 237"/>
                            <a:gd name="T31" fmla="*/ 44 h 239"/>
                            <a:gd name="T32" fmla="*/ 207 w 237"/>
                            <a:gd name="T33" fmla="*/ 40 h 239"/>
                            <a:gd name="T34" fmla="*/ 199 w 237"/>
                            <a:gd name="T35" fmla="*/ 32 h 239"/>
                            <a:gd name="T36" fmla="*/ 195 w 237"/>
                            <a:gd name="T37" fmla="*/ 28 h 239"/>
                            <a:gd name="T38" fmla="*/ 186 w 237"/>
                            <a:gd name="T39" fmla="*/ 21 h 239"/>
                            <a:gd name="T40" fmla="*/ 176 w 237"/>
                            <a:gd name="T41" fmla="*/ 15 h 239"/>
                            <a:gd name="T42" fmla="*/ 144 w 237"/>
                            <a:gd name="T43" fmla="*/ 3 h 239"/>
                            <a:gd name="T44" fmla="*/ 126 w 237"/>
                            <a:gd name="T45" fmla="*/ 0 h 239"/>
                            <a:gd name="T46" fmla="*/ 108 w 237"/>
                            <a:gd name="T47" fmla="*/ 0 h 239"/>
                            <a:gd name="T48" fmla="*/ 74 w 237"/>
                            <a:gd name="T49" fmla="*/ 9 h 239"/>
                            <a:gd name="T50" fmla="*/ 64 w 237"/>
                            <a:gd name="T51" fmla="*/ 13 h 239"/>
                            <a:gd name="T52" fmla="*/ 54 w 237"/>
                            <a:gd name="T53" fmla="*/ 19 h 239"/>
                            <a:gd name="T54" fmla="*/ 49 w 237"/>
                            <a:gd name="T55" fmla="*/ 22 h 239"/>
                            <a:gd name="T56" fmla="*/ 40 w 237"/>
                            <a:gd name="T57" fmla="*/ 30 h 239"/>
                            <a:gd name="T58" fmla="*/ 32 w 237"/>
                            <a:gd name="T59" fmla="*/ 37 h 239"/>
                            <a:gd name="T60" fmla="*/ 0 w 237"/>
                            <a:gd name="T61" fmla="*/ 111 h 239"/>
                            <a:gd name="T62" fmla="*/ 0 w 237"/>
                            <a:gd name="T63" fmla="*/ 123 h 239"/>
                            <a:gd name="T64" fmla="*/ 1 w 237"/>
                            <a:gd name="T65" fmla="*/ 135 h 239"/>
                            <a:gd name="T66" fmla="*/ 3 w 237"/>
                            <a:gd name="T67" fmla="*/ 146 h 239"/>
                            <a:gd name="T68" fmla="*/ 9 w 237"/>
                            <a:gd name="T69" fmla="*/ 163 h 239"/>
                            <a:gd name="T70" fmla="*/ 11 w 237"/>
                            <a:gd name="T71" fmla="*/ 168 h 239"/>
                            <a:gd name="T72" fmla="*/ 13 w 237"/>
                            <a:gd name="T73" fmla="*/ 173 h 239"/>
                            <a:gd name="T74" fmla="*/ 22 w 237"/>
                            <a:gd name="T75" fmla="*/ 188 h 239"/>
                            <a:gd name="T76" fmla="*/ 37 w 237"/>
                            <a:gd name="T77" fmla="*/ 204 h 239"/>
                            <a:gd name="T78" fmla="*/ 53 w 237"/>
                            <a:gd name="T79" fmla="*/ 217 h 239"/>
                            <a:gd name="T80" fmla="*/ 64 w 237"/>
                            <a:gd name="T81" fmla="*/ 224 h 239"/>
                            <a:gd name="T82" fmla="*/ 80 w 237"/>
                            <a:gd name="T83" fmla="*/ 231 h 239"/>
                            <a:gd name="T84" fmla="*/ 95 w 237"/>
                            <a:gd name="T85" fmla="*/ 235 h 239"/>
                            <a:gd name="T86" fmla="*/ 66 w 237"/>
                            <a:gd name="T87" fmla="*/ 212 h 239"/>
                            <a:gd name="T88" fmla="*/ 49 w 237"/>
                            <a:gd name="T89" fmla="*/ 200 h 239"/>
                            <a:gd name="T90" fmla="*/ 22 w 237"/>
                            <a:gd name="T91" fmla="*/ 165 h 239"/>
                            <a:gd name="T92" fmla="*/ 12 w 237"/>
                            <a:gd name="T93" fmla="*/ 112 h 239"/>
                            <a:gd name="T94" fmla="*/ 125 w 237"/>
                            <a:gd name="T95" fmla="*/ 12 h 239"/>
                            <a:gd name="T96" fmla="*/ 202 w 237"/>
                            <a:gd name="T97" fmla="*/ 52 h 239"/>
                            <a:gd name="T98" fmla="*/ 216 w 237"/>
                            <a:gd name="T99" fmla="*/ 75 h 239"/>
                            <a:gd name="T100" fmla="*/ 222 w 237"/>
                            <a:gd name="T101" fmla="*/ 91 h 239"/>
                            <a:gd name="T102" fmla="*/ 222 w 237"/>
                            <a:gd name="T103" fmla="*/ 92 h 239"/>
                            <a:gd name="T104" fmla="*/ 225 w 237"/>
                            <a:gd name="T105" fmla="*/ 107 h 239"/>
                            <a:gd name="T106" fmla="*/ 225 w 237"/>
                            <a:gd name="T107" fmla="*/ 113 h 239"/>
                            <a:gd name="T108" fmla="*/ 225 w 237"/>
                            <a:gd name="T109" fmla="*/ 125 h 239"/>
                            <a:gd name="T110" fmla="*/ 111 w 237"/>
                            <a:gd name="T111" fmla="*/ 225 h 239"/>
                            <a:gd name="T112" fmla="*/ 97 w 237"/>
                            <a:gd name="T113" fmla="*/ 223 h 239"/>
                            <a:gd name="T114" fmla="*/ 82 w 237"/>
                            <a:gd name="T115" fmla="*/ 219 h 239"/>
                            <a:gd name="T116" fmla="*/ 67 w 237"/>
                            <a:gd name="T117" fmla="*/ 212 h 239"/>
                            <a:gd name="T118" fmla="*/ 66 w 237"/>
                            <a:gd name="T119" fmla="*/ 212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7" h="239">
                              <a:moveTo>
                                <a:pt x="95" y="235"/>
                              </a:moveTo>
                              <a:cubicBezTo>
                                <a:pt x="100" y="236"/>
                                <a:pt x="105" y="236"/>
                                <a:pt x="111" y="237"/>
                              </a:cubicBezTo>
                              <a:cubicBezTo>
                                <a:pt x="147" y="239"/>
                                <a:pt x="181" y="224"/>
                                <a:pt x="205" y="200"/>
                              </a:cubicBezTo>
                              <a:cubicBezTo>
                                <a:pt x="209" y="195"/>
                                <a:pt x="212" y="191"/>
                                <a:pt x="215" y="186"/>
                              </a:cubicBezTo>
                              <a:cubicBezTo>
                                <a:pt x="218" y="183"/>
                                <a:pt x="220" y="180"/>
                                <a:pt x="222" y="177"/>
                              </a:cubicBezTo>
                              <a:cubicBezTo>
                                <a:pt x="224" y="172"/>
                                <a:pt x="227" y="166"/>
                                <a:pt x="229" y="161"/>
                              </a:cubicBezTo>
                              <a:cubicBezTo>
                                <a:pt x="230" y="157"/>
                                <a:pt x="232" y="154"/>
                                <a:pt x="233" y="150"/>
                              </a:cubicBezTo>
                              <a:cubicBezTo>
                                <a:pt x="234" y="146"/>
                                <a:pt x="235" y="142"/>
                                <a:pt x="235" y="138"/>
                              </a:cubicBezTo>
                              <a:cubicBezTo>
                                <a:pt x="236" y="134"/>
                                <a:pt x="236" y="130"/>
                                <a:pt x="237" y="126"/>
                              </a:cubicBezTo>
                              <a:cubicBezTo>
                                <a:pt x="237" y="119"/>
                                <a:pt x="237" y="113"/>
                                <a:pt x="236" y="106"/>
                              </a:cubicBezTo>
                              <a:cubicBezTo>
                                <a:pt x="236" y="105"/>
                                <a:pt x="236" y="104"/>
                                <a:pt x="236" y="103"/>
                              </a:cubicBezTo>
                              <a:cubicBezTo>
                                <a:pt x="235" y="99"/>
                                <a:pt x="234" y="94"/>
                                <a:pt x="233" y="90"/>
                              </a:cubicBezTo>
                              <a:cubicBezTo>
                                <a:pt x="233" y="88"/>
                                <a:pt x="232" y="85"/>
                                <a:pt x="231" y="83"/>
                              </a:cubicBezTo>
                              <a:cubicBezTo>
                                <a:pt x="230" y="80"/>
                                <a:pt x="229" y="77"/>
                                <a:pt x="228" y="74"/>
                              </a:cubicBezTo>
                              <a:cubicBezTo>
                                <a:pt x="224" y="65"/>
                                <a:pt x="220" y="57"/>
                                <a:pt x="214" y="49"/>
                              </a:cubicBezTo>
                              <a:cubicBezTo>
                                <a:pt x="213" y="47"/>
                                <a:pt x="212" y="45"/>
                                <a:pt x="210" y="44"/>
                              </a:cubicBezTo>
                              <a:cubicBezTo>
                                <a:pt x="209" y="42"/>
                                <a:pt x="208" y="41"/>
                                <a:pt x="207" y="40"/>
                              </a:cubicBezTo>
                              <a:cubicBezTo>
                                <a:pt x="205" y="37"/>
                                <a:pt x="202" y="35"/>
                                <a:pt x="199" y="32"/>
                              </a:cubicBezTo>
                              <a:cubicBezTo>
                                <a:pt x="198" y="31"/>
                                <a:pt x="197" y="30"/>
                                <a:pt x="195" y="28"/>
                              </a:cubicBezTo>
                              <a:cubicBezTo>
                                <a:pt x="192" y="26"/>
                                <a:pt x="189" y="24"/>
                                <a:pt x="186" y="21"/>
                              </a:cubicBezTo>
                              <a:cubicBezTo>
                                <a:pt x="183" y="19"/>
                                <a:pt x="180" y="17"/>
                                <a:pt x="176" y="15"/>
                              </a:cubicBezTo>
                              <a:cubicBezTo>
                                <a:pt x="166" y="10"/>
                                <a:pt x="156" y="5"/>
                                <a:pt x="144" y="3"/>
                              </a:cubicBezTo>
                              <a:cubicBezTo>
                                <a:pt x="138" y="2"/>
                                <a:pt x="132" y="1"/>
                                <a:pt x="126" y="0"/>
                              </a:cubicBezTo>
                              <a:cubicBezTo>
                                <a:pt x="120" y="0"/>
                                <a:pt x="114" y="0"/>
                                <a:pt x="108" y="0"/>
                              </a:cubicBezTo>
                              <a:cubicBezTo>
                                <a:pt x="96" y="2"/>
                                <a:pt x="85" y="4"/>
                                <a:pt x="74" y="9"/>
                              </a:cubicBezTo>
                              <a:cubicBezTo>
                                <a:pt x="71" y="10"/>
                                <a:pt x="67" y="12"/>
                                <a:pt x="64" y="13"/>
                              </a:cubicBezTo>
                              <a:cubicBezTo>
                                <a:pt x="60" y="15"/>
                                <a:pt x="57" y="17"/>
                                <a:pt x="54" y="19"/>
                              </a:cubicBezTo>
                              <a:cubicBezTo>
                                <a:pt x="52" y="20"/>
                                <a:pt x="51" y="21"/>
                                <a:pt x="49" y="22"/>
                              </a:cubicBezTo>
                              <a:cubicBezTo>
                                <a:pt x="46" y="25"/>
                                <a:pt x="43" y="27"/>
                                <a:pt x="40" y="30"/>
                              </a:cubicBezTo>
                              <a:cubicBezTo>
                                <a:pt x="37" y="32"/>
                                <a:pt x="35" y="35"/>
                                <a:pt x="32" y="37"/>
                              </a:cubicBezTo>
                              <a:cubicBezTo>
                                <a:pt x="14" y="57"/>
                                <a:pt x="2" y="82"/>
                                <a:pt x="0" y="111"/>
                              </a:cubicBezTo>
                              <a:cubicBezTo>
                                <a:pt x="0" y="115"/>
                                <a:pt x="0" y="119"/>
                                <a:pt x="0" y="123"/>
                              </a:cubicBezTo>
                              <a:cubicBezTo>
                                <a:pt x="0" y="127"/>
                                <a:pt x="0" y="131"/>
                                <a:pt x="1" y="135"/>
                              </a:cubicBezTo>
                              <a:cubicBezTo>
                                <a:pt x="2" y="139"/>
                                <a:pt x="2" y="143"/>
                                <a:pt x="3" y="146"/>
                              </a:cubicBezTo>
                              <a:cubicBezTo>
                                <a:pt x="5" y="152"/>
                                <a:pt x="6" y="157"/>
                                <a:pt x="9" y="163"/>
                              </a:cubicBezTo>
                              <a:cubicBezTo>
                                <a:pt x="9" y="165"/>
                                <a:pt x="10" y="166"/>
                                <a:pt x="11" y="168"/>
                              </a:cubicBezTo>
                              <a:cubicBezTo>
                                <a:pt x="12" y="170"/>
                                <a:pt x="12" y="172"/>
                                <a:pt x="13" y="173"/>
                              </a:cubicBezTo>
                              <a:cubicBezTo>
                                <a:pt x="16" y="178"/>
                                <a:pt x="19" y="183"/>
                                <a:pt x="22" y="188"/>
                              </a:cubicBezTo>
                              <a:cubicBezTo>
                                <a:pt x="27" y="194"/>
                                <a:pt x="32" y="199"/>
                                <a:pt x="37" y="204"/>
                              </a:cubicBezTo>
                              <a:cubicBezTo>
                                <a:pt x="42" y="209"/>
                                <a:pt x="47" y="213"/>
                                <a:pt x="53" y="217"/>
                              </a:cubicBezTo>
                              <a:cubicBezTo>
                                <a:pt x="56" y="219"/>
                                <a:pt x="60" y="222"/>
                                <a:pt x="64" y="224"/>
                              </a:cubicBezTo>
                              <a:cubicBezTo>
                                <a:pt x="69" y="226"/>
                                <a:pt x="74" y="229"/>
                                <a:pt x="80" y="231"/>
                              </a:cubicBezTo>
                              <a:cubicBezTo>
                                <a:pt x="85" y="232"/>
                                <a:pt x="90" y="234"/>
                                <a:pt x="95" y="235"/>
                              </a:cubicBezTo>
                              <a:close/>
                              <a:moveTo>
                                <a:pt x="66" y="212"/>
                              </a:moveTo>
                              <a:cubicBezTo>
                                <a:pt x="60" y="209"/>
                                <a:pt x="55" y="205"/>
                                <a:pt x="49" y="200"/>
                              </a:cubicBezTo>
                              <a:cubicBezTo>
                                <a:pt x="38" y="191"/>
                                <a:pt x="29" y="179"/>
                                <a:pt x="22" y="165"/>
                              </a:cubicBezTo>
                              <a:cubicBezTo>
                                <a:pt x="14" y="149"/>
                                <a:pt x="10" y="131"/>
                                <a:pt x="12" y="112"/>
                              </a:cubicBezTo>
                              <a:cubicBezTo>
                                <a:pt x="15" y="53"/>
                                <a:pt x="66" y="8"/>
                                <a:pt x="125" y="12"/>
                              </a:cubicBezTo>
                              <a:cubicBezTo>
                                <a:pt x="157" y="14"/>
                                <a:pt x="184" y="29"/>
                                <a:pt x="202" y="52"/>
                              </a:cubicBezTo>
                              <a:cubicBezTo>
                                <a:pt x="208" y="59"/>
                                <a:pt x="212" y="67"/>
                                <a:pt x="216" y="75"/>
                              </a:cubicBezTo>
                              <a:cubicBezTo>
                                <a:pt x="219" y="80"/>
                                <a:pt x="220" y="86"/>
                                <a:pt x="222" y="91"/>
                              </a:cubicBezTo>
                              <a:cubicBezTo>
                                <a:pt x="222" y="92"/>
                                <a:pt x="222" y="92"/>
                                <a:pt x="222" y="92"/>
                              </a:cubicBezTo>
                              <a:cubicBezTo>
                                <a:pt x="223" y="97"/>
                                <a:pt x="224" y="102"/>
                                <a:pt x="225" y="107"/>
                              </a:cubicBezTo>
                              <a:cubicBezTo>
                                <a:pt x="225" y="109"/>
                                <a:pt x="225" y="111"/>
                                <a:pt x="225" y="113"/>
                              </a:cubicBezTo>
                              <a:cubicBezTo>
                                <a:pt x="225" y="117"/>
                                <a:pt x="225" y="121"/>
                                <a:pt x="225" y="125"/>
                              </a:cubicBezTo>
                              <a:cubicBezTo>
                                <a:pt x="221" y="184"/>
                                <a:pt x="170" y="229"/>
                                <a:pt x="111" y="225"/>
                              </a:cubicBezTo>
                              <a:cubicBezTo>
                                <a:pt x="107" y="225"/>
                                <a:pt x="102" y="224"/>
                                <a:pt x="97" y="223"/>
                              </a:cubicBezTo>
                              <a:cubicBezTo>
                                <a:pt x="92" y="222"/>
                                <a:pt x="87" y="221"/>
                                <a:pt x="82" y="219"/>
                              </a:cubicBezTo>
                              <a:cubicBezTo>
                                <a:pt x="77" y="217"/>
                                <a:pt x="72" y="215"/>
                                <a:pt x="67" y="212"/>
                              </a:cubicBezTo>
                              <a:cubicBezTo>
                                <a:pt x="67" y="212"/>
                                <a:pt x="66" y="212"/>
                                <a:pt x="66" y="21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noEditPoints="1"/>
                      </wps:cNvSpPr>
                      <wps:spPr bwMode="auto">
                        <a:xfrm>
                          <a:off x="800100" y="676275"/>
                          <a:ext cx="758190" cy="758825"/>
                        </a:xfrm>
                        <a:custGeom>
                          <a:avLst/>
                          <a:gdLst>
                            <a:gd name="T0" fmla="*/ 106 w 226"/>
                            <a:gd name="T1" fmla="*/ 225 h 226"/>
                            <a:gd name="T2" fmla="*/ 150 w 226"/>
                            <a:gd name="T3" fmla="*/ 219 h 226"/>
                            <a:gd name="T4" fmla="*/ 157 w 226"/>
                            <a:gd name="T5" fmla="*/ 216 h 226"/>
                            <a:gd name="T6" fmla="*/ 167 w 226"/>
                            <a:gd name="T7" fmla="*/ 211 h 226"/>
                            <a:gd name="T8" fmla="*/ 179 w 226"/>
                            <a:gd name="T9" fmla="*/ 204 h 226"/>
                            <a:gd name="T10" fmla="*/ 205 w 226"/>
                            <a:gd name="T11" fmla="*/ 177 h 226"/>
                            <a:gd name="T12" fmla="*/ 225 w 226"/>
                            <a:gd name="T13" fmla="*/ 120 h 226"/>
                            <a:gd name="T14" fmla="*/ 221 w 226"/>
                            <a:gd name="T15" fmla="*/ 82 h 226"/>
                            <a:gd name="T16" fmla="*/ 212 w 226"/>
                            <a:gd name="T17" fmla="*/ 59 h 226"/>
                            <a:gd name="T18" fmla="*/ 202 w 226"/>
                            <a:gd name="T19" fmla="*/ 45 h 226"/>
                            <a:gd name="T20" fmla="*/ 190 w 226"/>
                            <a:gd name="T21" fmla="*/ 31 h 226"/>
                            <a:gd name="T22" fmla="*/ 179 w 226"/>
                            <a:gd name="T23" fmla="*/ 22 h 226"/>
                            <a:gd name="T24" fmla="*/ 163 w 226"/>
                            <a:gd name="T25" fmla="*/ 12 h 226"/>
                            <a:gd name="T26" fmla="*/ 148 w 226"/>
                            <a:gd name="T27" fmla="*/ 6 h 226"/>
                            <a:gd name="T28" fmla="*/ 126 w 226"/>
                            <a:gd name="T29" fmla="*/ 1 h 226"/>
                            <a:gd name="T30" fmla="*/ 115 w 226"/>
                            <a:gd name="T31" fmla="*/ 0 h 226"/>
                            <a:gd name="T32" fmla="*/ 92 w 226"/>
                            <a:gd name="T33" fmla="*/ 2 h 226"/>
                            <a:gd name="T34" fmla="*/ 76 w 226"/>
                            <a:gd name="T35" fmla="*/ 7 h 226"/>
                            <a:gd name="T36" fmla="*/ 47 w 226"/>
                            <a:gd name="T37" fmla="*/ 22 h 226"/>
                            <a:gd name="T38" fmla="*/ 28 w 226"/>
                            <a:gd name="T39" fmla="*/ 40 h 226"/>
                            <a:gd name="T40" fmla="*/ 6 w 226"/>
                            <a:gd name="T41" fmla="*/ 80 h 226"/>
                            <a:gd name="T42" fmla="*/ 1 w 226"/>
                            <a:gd name="T43" fmla="*/ 105 h 226"/>
                            <a:gd name="T44" fmla="*/ 13 w 226"/>
                            <a:gd name="T45" fmla="*/ 165 h 226"/>
                            <a:gd name="T46" fmla="*/ 17 w 226"/>
                            <a:gd name="T47" fmla="*/ 171 h 226"/>
                            <a:gd name="T48" fmla="*/ 20 w 226"/>
                            <a:gd name="T49" fmla="*/ 176 h 226"/>
                            <a:gd name="T50" fmla="*/ 29 w 226"/>
                            <a:gd name="T51" fmla="*/ 187 h 226"/>
                            <a:gd name="T52" fmla="*/ 36 w 226"/>
                            <a:gd name="T53" fmla="*/ 194 h 226"/>
                            <a:gd name="T54" fmla="*/ 89 w 226"/>
                            <a:gd name="T55" fmla="*/ 222 h 226"/>
                            <a:gd name="T56" fmla="*/ 23 w 226"/>
                            <a:gd name="T57" fmla="*/ 159 h 226"/>
                            <a:gd name="T58" fmla="*/ 12 w 226"/>
                            <a:gd name="T59" fmla="*/ 122 h 226"/>
                            <a:gd name="T60" fmla="*/ 12 w 226"/>
                            <a:gd name="T61" fmla="*/ 106 h 226"/>
                            <a:gd name="T62" fmla="*/ 120 w 226"/>
                            <a:gd name="T63" fmla="*/ 11 h 226"/>
                            <a:gd name="T64" fmla="*/ 214 w 226"/>
                            <a:gd name="T65" fmla="*/ 107 h 226"/>
                            <a:gd name="T66" fmla="*/ 204 w 226"/>
                            <a:gd name="T67" fmla="*/ 158 h 226"/>
                            <a:gd name="T68" fmla="*/ 113 w 226"/>
                            <a:gd name="T69" fmla="*/ 214 h 226"/>
                            <a:gd name="T70" fmla="*/ 94 w 226"/>
                            <a:gd name="T71" fmla="*/ 21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 h="226">
                              <a:moveTo>
                                <a:pt x="89" y="222"/>
                              </a:moveTo>
                              <a:cubicBezTo>
                                <a:pt x="94" y="223"/>
                                <a:pt x="100" y="224"/>
                                <a:pt x="106" y="225"/>
                              </a:cubicBezTo>
                              <a:cubicBezTo>
                                <a:pt x="106" y="225"/>
                                <a:pt x="106" y="225"/>
                                <a:pt x="107" y="225"/>
                              </a:cubicBezTo>
                              <a:cubicBezTo>
                                <a:pt x="122" y="226"/>
                                <a:pt x="136" y="223"/>
                                <a:pt x="150" y="219"/>
                              </a:cubicBezTo>
                              <a:cubicBezTo>
                                <a:pt x="150" y="219"/>
                                <a:pt x="150" y="219"/>
                                <a:pt x="151" y="218"/>
                              </a:cubicBezTo>
                              <a:cubicBezTo>
                                <a:pt x="153" y="218"/>
                                <a:pt x="155" y="217"/>
                                <a:pt x="157" y="216"/>
                              </a:cubicBezTo>
                              <a:cubicBezTo>
                                <a:pt x="159" y="215"/>
                                <a:pt x="161" y="214"/>
                                <a:pt x="163" y="213"/>
                              </a:cubicBezTo>
                              <a:cubicBezTo>
                                <a:pt x="164" y="212"/>
                                <a:pt x="166" y="212"/>
                                <a:pt x="167" y="211"/>
                              </a:cubicBezTo>
                              <a:cubicBezTo>
                                <a:pt x="169" y="210"/>
                                <a:pt x="171" y="209"/>
                                <a:pt x="172" y="208"/>
                              </a:cubicBezTo>
                              <a:cubicBezTo>
                                <a:pt x="175" y="207"/>
                                <a:pt x="177" y="205"/>
                                <a:pt x="179" y="204"/>
                              </a:cubicBezTo>
                              <a:cubicBezTo>
                                <a:pt x="182" y="202"/>
                                <a:pt x="184" y="199"/>
                                <a:pt x="187" y="197"/>
                              </a:cubicBezTo>
                              <a:cubicBezTo>
                                <a:pt x="194" y="191"/>
                                <a:pt x="200" y="184"/>
                                <a:pt x="205" y="177"/>
                              </a:cubicBezTo>
                              <a:cubicBezTo>
                                <a:pt x="212" y="167"/>
                                <a:pt x="217" y="156"/>
                                <a:pt x="221" y="144"/>
                              </a:cubicBezTo>
                              <a:cubicBezTo>
                                <a:pt x="223" y="136"/>
                                <a:pt x="225" y="128"/>
                                <a:pt x="225" y="120"/>
                              </a:cubicBezTo>
                              <a:cubicBezTo>
                                <a:pt x="226" y="113"/>
                                <a:pt x="225" y="107"/>
                                <a:pt x="225" y="100"/>
                              </a:cubicBezTo>
                              <a:cubicBezTo>
                                <a:pt x="224" y="94"/>
                                <a:pt x="223" y="88"/>
                                <a:pt x="221" y="82"/>
                              </a:cubicBezTo>
                              <a:cubicBezTo>
                                <a:pt x="220" y="76"/>
                                <a:pt x="217" y="71"/>
                                <a:pt x="215" y="66"/>
                              </a:cubicBezTo>
                              <a:cubicBezTo>
                                <a:pt x="214" y="63"/>
                                <a:pt x="213" y="61"/>
                                <a:pt x="212" y="59"/>
                              </a:cubicBezTo>
                              <a:cubicBezTo>
                                <a:pt x="210" y="56"/>
                                <a:pt x="209" y="54"/>
                                <a:pt x="207" y="51"/>
                              </a:cubicBezTo>
                              <a:cubicBezTo>
                                <a:pt x="206" y="49"/>
                                <a:pt x="204" y="47"/>
                                <a:pt x="202" y="45"/>
                              </a:cubicBezTo>
                              <a:cubicBezTo>
                                <a:pt x="201" y="43"/>
                                <a:pt x="199" y="40"/>
                                <a:pt x="197" y="39"/>
                              </a:cubicBezTo>
                              <a:cubicBezTo>
                                <a:pt x="195" y="36"/>
                                <a:pt x="193" y="33"/>
                                <a:pt x="190" y="31"/>
                              </a:cubicBezTo>
                              <a:cubicBezTo>
                                <a:pt x="188" y="29"/>
                                <a:pt x="186" y="27"/>
                                <a:pt x="184" y="26"/>
                              </a:cubicBezTo>
                              <a:cubicBezTo>
                                <a:pt x="182" y="24"/>
                                <a:pt x="181" y="23"/>
                                <a:pt x="179" y="22"/>
                              </a:cubicBezTo>
                              <a:cubicBezTo>
                                <a:pt x="177" y="20"/>
                                <a:pt x="175" y="19"/>
                                <a:pt x="173" y="18"/>
                              </a:cubicBezTo>
                              <a:cubicBezTo>
                                <a:pt x="170" y="16"/>
                                <a:pt x="167" y="14"/>
                                <a:pt x="163" y="12"/>
                              </a:cubicBezTo>
                              <a:cubicBezTo>
                                <a:pt x="162" y="11"/>
                                <a:pt x="160" y="11"/>
                                <a:pt x="158" y="10"/>
                              </a:cubicBezTo>
                              <a:cubicBezTo>
                                <a:pt x="155" y="8"/>
                                <a:pt x="152" y="7"/>
                                <a:pt x="148" y="6"/>
                              </a:cubicBezTo>
                              <a:cubicBezTo>
                                <a:pt x="146" y="5"/>
                                <a:pt x="145" y="5"/>
                                <a:pt x="143" y="4"/>
                              </a:cubicBezTo>
                              <a:cubicBezTo>
                                <a:pt x="137" y="3"/>
                                <a:pt x="132" y="2"/>
                                <a:pt x="126" y="1"/>
                              </a:cubicBezTo>
                              <a:cubicBezTo>
                                <a:pt x="124" y="1"/>
                                <a:pt x="122" y="1"/>
                                <a:pt x="120" y="1"/>
                              </a:cubicBezTo>
                              <a:cubicBezTo>
                                <a:pt x="118" y="0"/>
                                <a:pt x="116" y="0"/>
                                <a:pt x="115" y="0"/>
                              </a:cubicBezTo>
                              <a:cubicBezTo>
                                <a:pt x="109" y="0"/>
                                <a:pt x="103" y="1"/>
                                <a:pt x="98" y="1"/>
                              </a:cubicBezTo>
                              <a:cubicBezTo>
                                <a:pt x="96" y="2"/>
                                <a:pt x="94" y="2"/>
                                <a:pt x="92" y="2"/>
                              </a:cubicBezTo>
                              <a:cubicBezTo>
                                <a:pt x="88" y="3"/>
                                <a:pt x="85" y="4"/>
                                <a:pt x="81" y="5"/>
                              </a:cubicBezTo>
                              <a:cubicBezTo>
                                <a:pt x="80" y="5"/>
                                <a:pt x="78" y="6"/>
                                <a:pt x="76" y="7"/>
                              </a:cubicBezTo>
                              <a:cubicBezTo>
                                <a:pt x="73" y="8"/>
                                <a:pt x="69" y="9"/>
                                <a:pt x="66" y="11"/>
                              </a:cubicBezTo>
                              <a:cubicBezTo>
                                <a:pt x="59" y="14"/>
                                <a:pt x="53" y="17"/>
                                <a:pt x="47" y="22"/>
                              </a:cubicBezTo>
                              <a:cubicBezTo>
                                <a:pt x="44" y="24"/>
                                <a:pt x="42" y="26"/>
                                <a:pt x="39" y="28"/>
                              </a:cubicBezTo>
                              <a:cubicBezTo>
                                <a:pt x="35" y="32"/>
                                <a:pt x="31" y="36"/>
                                <a:pt x="28" y="40"/>
                              </a:cubicBezTo>
                              <a:cubicBezTo>
                                <a:pt x="24" y="44"/>
                                <a:pt x="21" y="48"/>
                                <a:pt x="18" y="53"/>
                              </a:cubicBezTo>
                              <a:cubicBezTo>
                                <a:pt x="13" y="61"/>
                                <a:pt x="9" y="70"/>
                                <a:pt x="6" y="80"/>
                              </a:cubicBezTo>
                              <a:cubicBezTo>
                                <a:pt x="4" y="86"/>
                                <a:pt x="2" y="92"/>
                                <a:pt x="2" y="99"/>
                              </a:cubicBezTo>
                              <a:cubicBezTo>
                                <a:pt x="1" y="101"/>
                                <a:pt x="1" y="103"/>
                                <a:pt x="1" y="105"/>
                              </a:cubicBezTo>
                              <a:cubicBezTo>
                                <a:pt x="1" y="106"/>
                                <a:pt x="1" y="106"/>
                                <a:pt x="1" y="106"/>
                              </a:cubicBezTo>
                              <a:cubicBezTo>
                                <a:pt x="0" y="127"/>
                                <a:pt x="4" y="147"/>
                                <a:pt x="13" y="165"/>
                              </a:cubicBezTo>
                              <a:cubicBezTo>
                                <a:pt x="14" y="165"/>
                                <a:pt x="14" y="166"/>
                                <a:pt x="14" y="166"/>
                              </a:cubicBezTo>
                              <a:cubicBezTo>
                                <a:pt x="15" y="168"/>
                                <a:pt x="16" y="169"/>
                                <a:pt x="17" y="171"/>
                              </a:cubicBezTo>
                              <a:cubicBezTo>
                                <a:pt x="17" y="171"/>
                                <a:pt x="18" y="172"/>
                                <a:pt x="18" y="173"/>
                              </a:cubicBezTo>
                              <a:cubicBezTo>
                                <a:pt x="19" y="174"/>
                                <a:pt x="20" y="175"/>
                                <a:pt x="20" y="176"/>
                              </a:cubicBezTo>
                              <a:cubicBezTo>
                                <a:pt x="21" y="177"/>
                                <a:pt x="23" y="179"/>
                                <a:pt x="24" y="181"/>
                              </a:cubicBezTo>
                              <a:cubicBezTo>
                                <a:pt x="25" y="183"/>
                                <a:pt x="27" y="185"/>
                                <a:pt x="29" y="187"/>
                              </a:cubicBezTo>
                              <a:cubicBezTo>
                                <a:pt x="29" y="187"/>
                                <a:pt x="29" y="187"/>
                                <a:pt x="30" y="188"/>
                              </a:cubicBezTo>
                              <a:cubicBezTo>
                                <a:pt x="32" y="190"/>
                                <a:pt x="34" y="192"/>
                                <a:pt x="36" y="194"/>
                              </a:cubicBezTo>
                              <a:cubicBezTo>
                                <a:pt x="44" y="202"/>
                                <a:pt x="53" y="208"/>
                                <a:pt x="63" y="213"/>
                              </a:cubicBezTo>
                              <a:cubicBezTo>
                                <a:pt x="71" y="217"/>
                                <a:pt x="79" y="220"/>
                                <a:pt x="89" y="222"/>
                              </a:cubicBezTo>
                              <a:close/>
                              <a:moveTo>
                                <a:pt x="35" y="177"/>
                              </a:moveTo>
                              <a:cubicBezTo>
                                <a:pt x="30" y="172"/>
                                <a:pt x="26" y="165"/>
                                <a:pt x="23" y="159"/>
                              </a:cubicBezTo>
                              <a:cubicBezTo>
                                <a:pt x="21" y="155"/>
                                <a:pt x="19" y="151"/>
                                <a:pt x="18" y="147"/>
                              </a:cubicBezTo>
                              <a:cubicBezTo>
                                <a:pt x="15" y="139"/>
                                <a:pt x="13" y="130"/>
                                <a:pt x="12" y="122"/>
                              </a:cubicBezTo>
                              <a:cubicBezTo>
                                <a:pt x="12" y="118"/>
                                <a:pt x="11" y="113"/>
                                <a:pt x="12" y="109"/>
                              </a:cubicBezTo>
                              <a:cubicBezTo>
                                <a:pt x="12" y="108"/>
                                <a:pt x="12" y="107"/>
                                <a:pt x="12" y="106"/>
                              </a:cubicBezTo>
                              <a:cubicBezTo>
                                <a:pt x="12" y="100"/>
                                <a:pt x="13" y="93"/>
                                <a:pt x="15" y="87"/>
                              </a:cubicBezTo>
                              <a:cubicBezTo>
                                <a:pt x="27" y="41"/>
                                <a:pt x="70" y="8"/>
                                <a:pt x="120" y="11"/>
                              </a:cubicBezTo>
                              <a:cubicBezTo>
                                <a:pt x="165" y="14"/>
                                <a:pt x="201" y="46"/>
                                <a:pt x="212" y="88"/>
                              </a:cubicBezTo>
                              <a:cubicBezTo>
                                <a:pt x="213" y="94"/>
                                <a:pt x="214" y="100"/>
                                <a:pt x="214" y="107"/>
                              </a:cubicBezTo>
                              <a:cubicBezTo>
                                <a:pt x="215" y="111"/>
                                <a:pt x="215" y="115"/>
                                <a:pt x="214" y="119"/>
                              </a:cubicBezTo>
                              <a:cubicBezTo>
                                <a:pt x="213" y="133"/>
                                <a:pt x="210" y="146"/>
                                <a:pt x="204" y="158"/>
                              </a:cubicBezTo>
                              <a:cubicBezTo>
                                <a:pt x="195" y="176"/>
                                <a:pt x="181" y="191"/>
                                <a:pt x="164" y="201"/>
                              </a:cubicBezTo>
                              <a:cubicBezTo>
                                <a:pt x="149" y="209"/>
                                <a:pt x="131" y="214"/>
                                <a:pt x="113" y="214"/>
                              </a:cubicBezTo>
                              <a:cubicBezTo>
                                <a:pt x="111" y="214"/>
                                <a:pt x="109" y="214"/>
                                <a:pt x="107" y="214"/>
                              </a:cubicBezTo>
                              <a:cubicBezTo>
                                <a:pt x="102" y="214"/>
                                <a:pt x="98" y="213"/>
                                <a:pt x="94" y="212"/>
                              </a:cubicBezTo>
                              <a:cubicBezTo>
                                <a:pt x="70" y="208"/>
                                <a:pt x="50" y="195"/>
                                <a:pt x="35" y="17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
                      <wps:cNvSpPr>
                        <a:spLocks noEditPoints="1"/>
                      </wps:cNvSpPr>
                      <wps:spPr bwMode="auto">
                        <a:xfrm>
                          <a:off x="6553200" y="400050"/>
                          <a:ext cx="436245" cy="426720"/>
                        </a:xfrm>
                        <a:custGeom>
                          <a:avLst/>
                          <a:gdLst>
                            <a:gd name="T0" fmla="*/ 7 w 130"/>
                            <a:gd name="T1" fmla="*/ 36 h 127"/>
                            <a:gd name="T2" fmla="*/ 1 w 130"/>
                            <a:gd name="T3" fmla="*/ 60 h 127"/>
                            <a:gd name="T4" fmla="*/ 13 w 130"/>
                            <a:gd name="T5" fmla="*/ 101 h 127"/>
                            <a:gd name="T6" fmla="*/ 17 w 130"/>
                            <a:gd name="T7" fmla="*/ 106 h 127"/>
                            <a:gd name="T8" fmla="*/ 25 w 130"/>
                            <a:gd name="T9" fmla="*/ 114 h 127"/>
                            <a:gd name="T10" fmla="*/ 30 w 130"/>
                            <a:gd name="T11" fmla="*/ 117 h 127"/>
                            <a:gd name="T12" fmla="*/ 41 w 130"/>
                            <a:gd name="T13" fmla="*/ 123 h 127"/>
                            <a:gd name="T14" fmla="*/ 60 w 130"/>
                            <a:gd name="T15" fmla="*/ 127 h 127"/>
                            <a:gd name="T16" fmla="*/ 79 w 130"/>
                            <a:gd name="T17" fmla="*/ 125 h 127"/>
                            <a:gd name="T18" fmla="*/ 85 w 130"/>
                            <a:gd name="T19" fmla="*/ 124 h 127"/>
                            <a:gd name="T20" fmla="*/ 91 w 130"/>
                            <a:gd name="T21" fmla="*/ 121 h 127"/>
                            <a:gd name="T22" fmla="*/ 96 w 130"/>
                            <a:gd name="T23" fmla="*/ 118 h 127"/>
                            <a:gd name="T24" fmla="*/ 106 w 130"/>
                            <a:gd name="T25" fmla="*/ 111 h 127"/>
                            <a:gd name="T26" fmla="*/ 110 w 130"/>
                            <a:gd name="T27" fmla="*/ 107 h 127"/>
                            <a:gd name="T28" fmla="*/ 118 w 130"/>
                            <a:gd name="T29" fmla="*/ 97 h 127"/>
                            <a:gd name="T30" fmla="*/ 126 w 130"/>
                            <a:gd name="T31" fmla="*/ 79 h 127"/>
                            <a:gd name="T32" fmla="*/ 128 w 130"/>
                            <a:gd name="T33" fmla="*/ 68 h 127"/>
                            <a:gd name="T34" fmla="*/ 68 w 130"/>
                            <a:gd name="T35" fmla="*/ 0 h 127"/>
                            <a:gd name="T36" fmla="*/ 57 w 130"/>
                            <a:gd name="T37" fmla="*/ 1 h 127"/>
                            <a:gd name="T38" fmla="*/ 37 w 130"/>
                            <a:gd name="T39" fmla="*/ 6 h 127"/>
                            <a:gd name="T40" fmla="*/ 7 w 130"/>
                            <a:gd name="T41" fmla="*/ 36 h 127"/>
                            <a:gd name="T42" fmla="*/ 42 w 130"/>
                            <a:gd name="T43" fmla="*/ 11 h 127"/>
                            <a:gd name="T44" fmla="*/ 63 w 130"/>
                            <a:gd name="T45" fmla="*/ 6 h 127"/>
                            <a:gd name="T46" fmla="*/ 68 w 130"/>
                            <a:gd name="T47" fmla="*/ 6 h 127"/>
                            <a:gd name="T48" fmla="*/ 121 w 130"/>
                            <a:gd name="T49" fmla="*/ 67 h 127"/>
                            <a:gd name="T50" fmla="*/ 121 w 130"/>
                            <a:gd name="T51" fmla="*/ 72 h 127"/>
                            <a:gd name="T52" fmla="*/ 114 w 130"/>
                            <a:gd name="T53" fmla="*/ 92 h 127"/>
                            <a:gd name="T54" fmla="*/ 81 w 130"/>
                            <a:gd name="T55" fmla="*/ 118 h 127"/>
                            <a:gd name="T56" fmla="*/ 61 w 130"/>
                            <a:gd name="T57" fmla="*/ 121 h 127"/>
                            <a:gd name="T58" fmla="*/ 7 w 130"/>
                            <a:gd name="T59" fmla="*/ 60 h 127"/>
                            <a:gd name="T60" fmla="*/ 12 w 130"/>
                            <a:gd name="T61" fmla="*/ 40 h 127"/>
                            <a:gd name="T62" fmla="*/ 42 w 130"/>
                            <a:gd name="T63" fmla="*/ 1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 h="127">
                              <a:moveTo>
                                <a:pt x="7" y="36"/>
                              </a:moveTo>
                              <a:cubicBezTo>
                                <a:pt x="4" y="43"/>
                                <a:pt x="1" y="51"/>
                                <a:pt x="1" y="60"/>
                              </a:cubicBezTo>
                              <a:cubicBezTo>
                                <a:pt x="0" y="75"/>
                                <a:pt x="4" y="89"/>
                                <a:pt x="13" y="101"/>
                              </a:cubicBezTo>
                              <a:cubicBezTo>
                                <a:pt x="14" y="102"/>
                                <a:pt x="15" y="104"/>
                                <a:pt x="17" y="106"/>
                              </a:cubicBezTo>
                              <a:cubicBezTo>
                                <a:pt x="19" y="109"/>
                                <a:pt x="22" y="111"/>
                                <a:pt x="25" y="114"/>
                              </a:cubicBezTo>
                              <a:cubicBezTo>
                                <a:pt x="27" y="115"/>
                                <a:pt x="29" y="116"/>
                                <a:pt x="30" y="117"/>
                              </a:cubicBezTo>
                              <a:cubicBezTo>
                                <a:pt x="34" y="120"/>
                                <a:pt x="38" y="121"/>
                                <a:pt x="41" y="123"/>
                              </a:cubicBezTo>
                              <a:cubicBezTo>
                                <a:pt x="47" y="125"/>
                                <a:pt x="54" y="127"/>
                                <a:pt x="60" y="127"/>
                              </a:cubicBezTo>
                              <a:cubicBezTo>
                                <a:pt x="67" y="127"/>
                                <a:pt x="73" y="127"/>
                                <a:pt x="79" y="125"/>
                              </a:cubicBezTo>
                              <a:cubicBezTo>
                                <a:pt x="81" y="125"/>
                                <a:pt x="83" y="124"/>
                                <a:pt x="85" y="124"/>
                              </a:cubicBezTo>
                              <a:cubicBezTo>
                                <a:pt x="87" y="123"/>
                                <a:pt x="89" y="122"/>
                                <a:pt x="91" y="121"/>
                              </a:cubicBezTo>
                              <a:cubicBezTo>
                                <a:pt x="93" y="120"/>
                                <a:pt x="94" y="119"/>
                                <a:pt x="96" y="118"/>
                              </a:cubicBezTo>
                              <a:cubicBezTo>
                                <a:pt x="100" y="116"/>
                                <a:pt x="103" y="114"/>
                                <a:pt x="106" y="111"/>
                              </a:cubicBezTo>
                              <a:cubicBezTo>
                                <a:pt x="108" y="110"/>
                                <a:pt x="109" y="109"/>
                                <a:pt x="110" y="107"/>
                              </a:cubicBezTo>
                              <a:cubicBezTo>
                                <a:pt x="113" y="104"/>
                                <a:pt x="116" y="101"/>
                                <a:pt x="118" y="97"/>
                              </a:cubicBezTo>
                              <a:cubicBezTo>
                                <a:pt x="122" y="92"/>
                                <a:pt x="124" y="85"/>
                                <a:pt x="126" y="79"/>
                              </a:cubicBezTo>
                              <a:cubicBezTo>
                                <a:pt x="127" y="75"/>
                                <a:pt x="127" y="71"/>
                                <a:pt x="128" y="68"/>
                              </a:cubicBezTo>
                              <a:cubicBezTo>
                                <a:pt x="130" y="33"/>
                                <a:pt x="103" y="3"/>
                                <a:pt x="68" y="0"/>
                              </a:cubicBezTo>
                              <a:cubicBezTo>
                                <a:pt x="64" y="0"/>
                                <a:pt x="61" y="0"/>
                                <a:pt x="57" y="1"/>
                              </a:cubicBezTo>
                              <a:cubicBezTo>
                                <a:pt x="50" y="1"/>
                                <a:pt x="43" y="3"/>
                                <a:pt x="37" y="6"/>
                              </a:cubicBezTo>
                              <a:cubicBezTo>
                                <a:pt x="24" y="12"/>
                                <a:pt x="14" y="23"/>
                                <a:pt x="7" y="36"/>
                              </a:cubicBezTo>
                              <a:close/>
                              <a:moveTo>
                                <a:pt x="42" y="11"/>
                              </a:moveTo>
                              <a:cubicBezTo>
                                <a:pt x="49" y="8"/>
                                <a:pt x="56" y="6"/>
                                <a:pt x="63" y="6"/>
                              </a:cubicBezTo>
                              <a:cubicBezTo>
                                <a:pt x="65" y="6"/>
                                <a:pt x="66" y="6"/>
                                <a:pt x="68" y="6"/>
                              </a:cubicBezTo>
                              <a:cubicBezTo>
                                <a:pt x="99" y="8"/>
                                <a:pt x="124" y="36"/>
                                <a:pt x="121" y="67"/>
                              </a:cubicBezTo>
                              <a:cubicBezTo>
                                <a:pt x="121" y="69"/>
                                <a:pt x="121" y="70"/>
                                <a:pt x="121" y="72"/>
                              </a:cubicBezTo>
                              <a:cubicBezTo>
                                <a:pt x="120" y="79"/>
                                <a:pt x="118" y="86"/>
                                <a:pt x="114" y="92"/>
                              </a:cubicBezTo>
                              <a:cubicBezTo>
                                <a:pt x="107" y="104"/>
                                <a:pt x="95" y="114"/>
                                <a:pt x="81" y="118"/>
                              </a:cubicBezTo>
                              <a:cubicBezTo>
                                <a:pt x="75" y="120"/>
                                <a:pt x="68" y="121"/>
                                <a:pt x="61" y="121"/>
                              </a:cubicBezTo>
                              <a:cubicBezTo>
                                <a:pt x="29" y="119"/>
                                <a:pt x="5" y="92"/>
                                <a:pt x="7" y="60"/>
                              </a:cubicBezTo>
                              <a:cubicBezTo>
                                <a:pt x="7" y="53"/>
                                <a:pt x="9" y="46"/>
                                <a:pt x="12" y="40"/>
                              </a:cubicBezTo>
                              <a:cubicBezTo>
                                <a:pt x="18" y="27"/>
                                <a:pt x="29" y="16"/>
                                <a:pt x="42" y="1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1666875" y="2819400"/>
                          <a:ext cx="637540" cy="645160"/>
                        </a:xfrm>
                        <a:custGeom>
                          <a:avLst/>
                          <a:gdLst>
                            <a:gd name="T0" fmla="*/ 188 w 190"/>
                            <a:gd name="T1" fmla="*/ 80 h 192"/>
                            <a:gd name="T2" fmla="*/ 187 w 190"/>
                            <a:gd name="T3" fmla="*/ 74 h 192"/>
                            <a:gd name="T4" fmla="*/ 184 w 190"/>
                            <a:gd name="T5" fmla="*/ 65 h 192"/>
                            <a:gd name="T6" fmla="*/ 181 w 190"/>
                            <a:gd name="T7" fmla="*/ 56 h 192"/>
                            <a:gd name="T8" fmla="*/ 177 w 190"/>
                            <a:gd name="T9" fmla="*/ 48 h 192"/>
                            <a:gd name="T10" fmla="*/ 172 w 190"/>
                            <a:gd name="T11" fmla="*/ 40 h 192"/>
                            <a:gd name="T12" fmla="*/ 169 w 190"/>
                            <a:gd name="T13" fmla="*/ 37 h 192"/>
                            <a:gd name="T14" fmla="*/ 101 w 190"/>
                            <a:gd name="T15" fmla="*/ 1 h 192"/>
                            <a:gd name="T16" fmla="*/ 29 w 190"/>
                            <a:gd name="T17" fmla="*/ 28 h 192"/>
                            <a:gd name="T18" fmla="*/ 26 w 190"/>
                            <a:gd name="T19" fmla="*/ 31 h 192"/>
                            <a:gd name="T20" fmla="*/ 20 w 190"/>
                            <a:gd name="T21" fmla="*/ 38 h 192"/>
                            <a:gd name="T22" fmla="*/ 15 w 190"/>
                            <a:gd name="T23" fmla="*/ 45 h 192"/>
                            <a:gd name="T24" fmla="*/ 13 w 190"/>
                            <a:gd name="T25" fmla="*/ 48 h 192"/>
                            <a:gd name="T26" fmla="*/ 10 w 190"/>
                            <a:gd name="T27" fmla="*/ 53 h 192"/>
                            <a:gd name="T28" fmla="*/ 7 w 190"/>
                            <a:gd name="T29" fmla="*/ 62 h 192"/>
                            <a:gd name="T30" fmla="*/ 2 w 190"/>
                            <a:gd name="T31" fmla="*/ 80 h 192"/>
                            <a:gd name="T32" fmla="*/ 2 w 190"/>
                            <a:gd name="T33" fmla="*/ 80 h 192"/>
                            <a:gd name="T34" fmla="*/ 1 w 190"/>
                            <a:gd name="T35" fmla="*/ 90 h 192"/>
                            <a:gd name="T36" fmla="*/ 1 w 190"/>
                            <a:gd name="T37" fmla="*/ 99 h 192"/>
                            <a:gd name="T38" fmla="*/ 4 w 190"/>
                            <a:gd name="T39" fmla="*/ 122 h 192"/>
                            <a:gd name="T40" fmla="*/ 6 w 190"/>
                            <a:gd name="T41" fmla="*/ 127 h 192"/>
                            <a:gd name="T42" fmla="*/ 12 w 190"/>
                            <a:gd name="T43" fmla="*/ 140 h 192"/>
                            <a:gd name="T44" fmla="*/ 20 w 190"/>
                            <a:gd name="T45" fmla="*/ 137 h 192"/>
                            <a:gd name="T46" fmla="*/ 10 w 190"/>
                            <a:gd name="T47" fmla="*/ 103 h 192"/>
                            <a:gd name="T48" fmla="*/ 10 w 190"/>
                            <a:gd name="T49" fmla="*/ 90 h 192"/>
                            <a:gd name="T50" fmla="*/ 10 w 190"/>
                            <a:gd name="T51" fmla="*/ 84 h 192"/>
                            <a:gd name="T52" fmla="*/ 22 w 190"/>
                            <a:gd name="T53" fmla="*/ 52 h 192"/>
                            <a:gd name="T54" fmla="*/ 101 w 190"/>
                            <a:gd name="T55" fmla="*/ 10 h 192"/>
                            <a:gd name="T56" fmla="*/ 179 w 190"/>
                            <a:gd name="T57" fmla="*/ 81 h 192"/>
                            <a:gd name="T58" fmla="*/ 180 w 190"/>
                            <a:gd name="T59" fmla="*/ 101 h 192"/>
                            <a:gd name="T60" fmla="*/ 178 w 190"/>
                            <a:gd name="T61" fmla="*/ 115 h 192"/>
                            <a:gd name="T62" fmla="*/ 172 w 190"/>
                            <a:gd name="T63" fmla="*/ 133 h 192"/>
                            <a:gd name="T64" fmla="*/ 90 w 190"/>
                            <a:gd name="T65" fmla="*/ 181 h 192"/>
                            <a:gd name="T66" fmla="*/ 89 w 190"/>
                            <a:gd name="T67" fmla="*/ 181 h 192"/>
                            <a:gd name="T68" fmla="*/ 91 w 190"/>
                            <a:gd name="T69" fmla="*/ 190 h 192"/>
                            <a:gd name="T70" fmla="*/ 180 w 190"/>
                            <a:gd name="T71" fmla="*/ 138 h 192"/>
                            <a:gd name="T72" fmla="*/ 182 w 190"/>
                            <a:gd name="T73" fmla="*/ 134 h 192"/>
                            <a:gd name="T74" fmla="*/ 182 w 190"/>
                            <a:gd name="T75" fmla="*/ 132 h 192"/>
                            <a:gd name="T76" fmla="*/ 188 w 190"/>
                            <a:gd name="T77" fmla="*/ 115 h 192"/>
                            <a:gd name="T78" fmla="*/ 189 w 190"/>
                            <a:gd name="T79" fmla="*/ 102 h 192"/>
                            <a:gd name="T80" fmla="*/ 190 w 190"/>
                            <a:gd name="T81" fmla="*/ 92 h 192"/>
                            <a:gd name="T82" fmla="*/ 188 w 190"/>
                            <a:gd name="T83" fmla="*/ 8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92">
                              <a:moveTo>
                                <a:pt x="188" y="80"/>
                              </a:moveTo>
                              <a:cubicBezTo>
                                <a:pt x="188" y="78"/>
                                <a:pt x="187" y="76"/>
                                <a:pt x="187" y="74"/>
                              </a:cubicBezTo>
                              <a:cubicBezTo>
                                <a:pt x="186" y="71"/>
                                <a:pt x="185" y="68"/>
                                <a:pt x="184" y="65"/>
                              </a:cubicBezTo>
                              <a:cubicBezTo>
                                <a:pt x="183" y="62"/>
                                <a:pt x="182" y="59"/>
                                <a:pt x="181" y="56"/>
                              </a:cubicBezTo>
                              <a:cubicBezTo>
                                <a:pt x="180" y="53"/>
                                <a:pt x="178" y="51"/>
                                <a:pt x="177" y="48"/>
                              </a:cubicBezTo>
                              <a:cubicBezTo>
                                <a:pt x="175" y="45"/>
                                <a:pt x="173" y="43"/>
                                <a:pt x="172" y="40"/>
                              </a:cubicBezTo>
                              <a:cubicBezTo>
                                <a:pt x="171" y="39"/>
                                <a:pt x="170" y="38"/>
                                <a:pt x="169" y="37"/>
                              </a:cubicBezTo>
                              <a:cubicBezTo>
                                <a:pt x="153" y="17"/>
                                <a:pt x="129" y="3"/>
                                <a:pt x="101" y="1"/>
                              </a:cubicBezTo>
                              <a:cubicBezTo>
                                <a:pt x="74" y="0"/>
                                <a:pt x="48" y="10"/>
                                <a:pt x="29" y="28"/>
                              </a:cubicBezTo>
                              <a:cubicBezTo>
                                <a:pt x="28" y="29"/>
                                <a:pt x="27" y="30"/>
                                <a:pt x="26" y="31"/>
                              </a:cubicBezTo>
                              <a:cubicBezTo>
                                <a:pt x="24" y="33"/>
                                <a:pt x="22" y="36"/>
                                <a:pt x="20" y="38"/>
                              </a:cubicBezTo>
                              <a:cubicBezTo>
                                <a:pt x="18" y="40"/>
                                <a:pt x="17" y="43"/>
                                <a:pt x="15" y="45"/>
                              </a:cubicBezTo>
                              <a:cubicBezTo>
                                <a:pt x="14" y="46"/>
                                <a:pt x="14" y="47"/>
                                <a:pt x="13" y="48"/>
                              </a:cubicBezTo>
                              <a:cubicBezTo>
                                <a:pt x="12" y="50"/>
                                <a:pt x="11" y="52"/>
                                <a:pt x="10" y="53"/>
                              </a:cubicBezTo>
                              <a:cubicBezTo>
                                <a:pt x="9" y="56"/>
                                <a:pt x="8" y="59"/>
                                <a:pt x="7" y="62"/>
                              </a:cubicBezTo>
                              <a:cubicBezTo>
                                <a:pt x="5" y="68"/>
                                <a:pt x="3" y="74"/>
                                <a:pt x="2" y="80"/>
                              </a:cubicBezTo>
                              <a:cubicBezTo>
                                <a:pt x="2" y="80"/>
                                <a:pt x="2" y="80"/>
                                <a:pt x="2" y="80"/>
                              </a:cubicBezTo>
                              <a:cubicBezTo>
                                <a:pt x="1" y="83"/>
                                <a:pt x="1" y="86"/>
                                <a:pt x="1" y="90"/>
                              </a:cubicBezTo>
                              <a:cubicBezTo>
                                <a:pt x="1" y="93"/>
                                <a:pt x="0" y="96"/>
                                <a:pt x="1" y="99"/>
                              </a:cubicBezTo>
                              <a:cubicBezTo>
                                <a:pt x="1" y="107"/>
                                <a:pt x="2" y="115"/>
                                <a:pt x="4" y="122"/>
                              </a:cubicBezTo>
                              <a:cubicBezTo>
                                <a:pt x="5" y="124"/>
                                <a:pt x="5" y="125"/>
                                <a:pt x="6" y="127"/>
                              </a:cubicBezTo>
                              <a:cubicBezTo>
                                <a:pt x="7" y="131"/>
                                <a:pt x="9" y="136"/>
                                <a:pt x="12" y="140"/>
                              </a:cubicBezTo>
                              <a:cubicBezTo>
                                <a:pt x="14" y="139"/>
                                <a:pt x="17" y="138"/>
                                <a:pt x="20" y="137"/>
                              </a:cubicBezTo>
                              <a:cubicBezTo>
                                <a:pt x="15" y="127"/>
                                <a:pt x="11" y="115"/>
                                <a:pt x="10" y="103"/>
                              </a:cubicBezTo>
                              <a:cubicBezTo>
                                <a:pt x="10" y="99"/>
                                <a:pt x="9" y="94"/>
                                <a:pt x="10" y="90"/>
                              </a:cubicBezTo>
                              <a:cubicBezTo>
                                <a:pt x="10" y="88"/>
                                <a:pt x="10" y="86"/>
                                <a:pt x="10" y="84"/>
                              </a:cubicBezTo>
                              <a:cubicBezTo>
                                <a:pt x="12" y="73"/>
                                <a:pt x="16" y="62"/>
                                <a:pt x="22" y="52"/>
                              </a:cubicBezTo>
                              <a:cubicBezTo>
                                <a:pt x="38" y="25"/>
                                <a:pt x="68" y="8"/>
                                <a:pt x="101" y="10"/>
                              </a:cubicBezTo>
                              <a:cubicBezTo>
                                <a:pt x="141" y="13"/>
                                <a:pt x="173" y="43"/>
                                <a:pt x="179" y="81"/>
                              </a:cubicBezTo>
                              <a:cubicBezTo>
                                <a:pt x="180" y="88"/>
                                <a:pt x="181" y="94"/>
                                <a:pt x="180" y="101"/>
                              </a:cubicBezTo>
                              <a:cubicBezTo>
                                <a:pt x="180" y="106"/>
                                <a:pt x="179" y="111"/>
                                <a:pt x="178" y="115"/>
                              </a:cubicBezTo>
                              <a:cubicBezTo>
                                <a:pt x="177" y="121"/>
                                <a:pt x="175" y="127"/>
                                <a:pt x="172" y="133"/>
                              </a:cubicBezTo>
                              <a:cubicBezTo>
                                <a:pt x="157" y="163"/>
                                <a:pt x="125" y="183"/>
                                <a:pt x="90" y="181"/>
                              </a:cubicBezTo>
                              <a:cubicBezTo>
                                <a:pt x="89" y="181"/>
                                <a:pt x="89" y="181"/>
                                <a:pt x="89" y="181"/>
                              </a:cubicBezTo>
                              <a:cubicBezTo>
                                <a:pt x="90" y="184"/>
                                <a:pt x="90" y="187"/>
                                <a:pt x="91" y="190"/>
                              </a:cubicBezTo>
                              <a:cubicBezTo>
                                <a:pt x="129" y="192"/>
                                <a:pt x="163" y="170"/>
                                <a:pt x="180" y="138"/>
                              </a:cubicBezTo>
                              <a:cubicBezTo>
                                <a:pt x="180" y="137"/>
                                <a:pt x="181" y="135"/>
                                <a:pt x="182" y="134"/>
                              </a:cubicBezTo>
                              <a:cubicBezTo>
                                <a:pt x="182" y="133"/>
                                <a:pt x="182" y="133"/>
                                <a:pt x="182" y="132"/>
                              </a:cubicBezTo>
                              <a:cubicBezTo>
                                <a:pt x="185" y="127"/>
                                <a:pt x="186" y="121"/>
                                <a:pt x="188" y="115"/>
                              </a:cubicBezTo>
                              <a:cubicBezTo>
                                <a:pt x="189" y="110"/>
                                <a:pt x="189" y="106"/>
                                <a:pt x="189" y="102"/>
                              </a:cubicBezTo>
                              <a:cubicBezTo>
                                <a:pt x="190" y="99"/>
                                <a:pt x="190" y="95"/>
                                <a:pt x="190" y="92"/>
                              </a:cubicBezTo>
                              <a:cubicBezTo>
                                <a:pt x="189" y="88"/>
                                <a:pt x="189" y="84"/>
                                <a:pt x="188" y="8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noEditPoints="1"/>
                      </wps:cNvSpPr>
                      <wps:spPr bwMode="auto">
                        <a:xfrm>
                          <a:off x="1647825" y="3324225"/>
                          <a:ext cx="265430" cy="268605"/>
                        </a:xfrm>
                        <a:custGeom>
                          <a:avLst/>
                          <a:gdLst>
                            <a:gd name="T0" fmla="*/ 77 w 79"/>
                            <a:gd name="T1" fmla="*/ 27 h 80"/>
                            <a:gd name="T2" fmla="*/ 77 w 79"/>
                            <a:gd name="T3" fmla="*/ 26 h 80"/>
                            <a:gd name="T4" fmla="*/ 74 w 79"/>
                            <a:gd name="T5" fmla="*/ 20 h 80"/>
                            <a:gd name="T6" fmla="*/ 70 w 79"/>
                            <a:gd name="T7" fmla="*/ 14 h 80"/>
                            <a:gd name="T8" fmla="*/ 42 w 79"/>
                            <a:gd name="T9" fmla="*/ 1 h 80"/>
                            <a:gd name="T10" fmla="*/ 37 w 79"/>
                            <a:gd name="T11" fmla="*/ 1 h 80"/>
                            <a:gd name="T12" fmla="*/ 27 w 79"/>
                            <a:gd name="T13" fmla="*/ 3 h 80"/>
                            <a:gd name="T14" fmla="*/ 14 w 79"/>
                            <a:gd name="T15" fmla="*/ 10 h 80"/>
                            <a:gd name="T16" fmla="*/ 12 w 79"/>
                            <a:gd name="T17" fmla="*/ 11 h 80"/>
                            <a:gd name="T18" fmla="*/ 0 w 79"/>
                            <a:gd name="T19" fmla="*/ 38 h 80"/>
                            <a:gd name="T20" fmla="*/ 10 w 79"/>
                            <a:gd name="T21" fmla="*/ 66 h 80"/>
                            <a:gd name="T22" fmla="*/ 16 w 79"/>
                            <a:gd name="T23" fmla="*/ 71 h 80"/>
                            <a:gd name="T24" fmla="*/ 19 w 79"/>
                            <a:gd name="T25" fmla="*/ 74 h 80"/>
                            <a:gd name="T26" fmla="*/ 37 w 79"/>
                            <a:gd name="T27" fmla="*/ 80 h 80"/>
                            <a:gd name="T28" fmla="*/ 56 w 79"/>
                            <a:gd name="T29" fmla="*/ 76 h 80"/>
                            <a:gd name="T30" fmla="*/ 60 w 79"/>
                            <a:gd name="T31" fmla="*/ 74 h 80"/>
                            <a:gd name="T32" fmla="*/ 66 w 79"/>
                            <a:gd name="T33" fmla="*/ 70 h 80"/>
                            <a:gd name="T34" fmla="*/ 73 w 79"/>
                            <a:gd name="T35" fmla="*/ 61 h 80"/>
                            <a:gd name="T36" fmla="*/ 77 w 79"/>
                            <a:gd name="T37" fmla="*/ 54 h 80"/>
                            <a:gd name="T38" fmla="*/ 77 w 79"/>
                            <a:gd name="T39" fmla="*/ 53 h 80"/>
                            <a:gd name="T40" fmla="*/ 79 w 79"/>
                            <a:gd name="T41" fmla="*/ 43 h 80"/>
                            <a:gd name="T42" fmla="*/ 79 w 79"/>
                            <a:gd name="T43" fmla="*/ 39 h 80"/>
                            <a:gd name="T44" fmla="*/ 79 w 79"/>
                            <a:gd name="T45" fmla="*/ 36 h 80"/>
                            <a:gd name="T46" fmla="*/ 77 w 79"/>
                            <a:gd name="T47" fmla="*/ 27 h 80"/>
                            <a:gd name="T48" fmla="*/ 76 w 79"/>
                            <a:gd name="T49" fmla="*/ 42 h 80"/>
                            <a:gd name="T50" fmla="*/ 74 w 79"/>
                            <a:gd name="T51" fmla="*/ 52 h 80"/>
                            <a:gd name="T52" fmla="*/ 37 w 79"/>
                            <a:gd name="T53" fmla="*/ 76 h 80"/>
                            <a:gd name="T54" fmla="*/ 4 w 79"/>
                            <a:gd name="T55" fmla="*/ 38 h 80"/>
                            <a:gd name="T56" fmla="*/ 15 w 79"/>
                            <a:gd name="T57" fmla="*/ 14 h 80"/>
                            <a:gd name="T58" fmla="*/ 30 w 79"/>
                            <a:gd name="T59" fmla="*/ 6 h 80"/>
                            <a:gd name="T60" fmla="*/ 41 w 79"/>
                            <a:gd name="T61" fmla="*/ 4 h 80"/>
                            <a:gd name="T62" fmla="*/ 42 w 79"/>
                            <a:gd name="T63" fmla="*/ 4 h 80"/>
                            <a:gd name="T64" fmla="*/ 72 w 79"/>
                            <a:gd name="T65" fmla="*/ 24 h 80"/>
                            <a:gd name="T66" fmla="*/ 75 w 79"/>
                            <a:gd name="T67" fmla="*/ 35 h 80"/>
                            <a:gd name="T68" fmla="*/ 76 w 79"/>
                            <a:gd name="T69"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9" h="80">
                              <a:moveTo>
                                <a:pt x="77" y="27"/>
                              </a:moveTo>
                              <a:cubicBezTo>
                                <a:pt x="77" y="27"/>
                                <a:pt x="77" y="26"/>
                                <a:pt x="77" y="26"/>
                              </a:cubicBezTo>
                              <a:cubicBezTo>
                                <a:pt x="76" y="24"/>
                                <a:pt x="75" y="22"/>
                                <a:pt x="74" y="20"/>
                              </a:cubicBezTo>
                              <a:cubicBezTo>
                                <a:pt x="73" y="18"/>
                                <a:pt x="71" y="16"/>
                                <a:pt x="70" y="14"/>
                              </a:cubicBezTo>
                              <a:cubicBezTo>
                                <a:pt x="63" y="6"/>
                                <a:pt x="53" y="1"/>
                                <a:pt x="42" y="1"/>
                              </a:cubicBezTo>
                              <a:cubicBezTo>
                                <a:pt x="41" y="0"/>
                                <a:pt x="39" y="0"/>
                                <a:pt x="37" y="1"/>
                              </a:cubicBezTo>
                              <a:cubicBezTo>
                                <a:pt x="34" y="1"/>
                                <a:pt x="30" y="1"/>
                                <a:pt x="27" y="3"/>
                              </a:cubicBezTo>
                              <a:cubicBezTo>
                                <a:pt x="22" y="4"/>
                                <a:pt x="18" y="7"/>
                                <a:pt x="14" y="10"/>
                              </a:cubicBezTo>
                              <a:cubicBezTo>
                                <a:pt x="13" y="11"/>
                                <a:pt x="13" y="11"/>
                                <a:pt x="12" y="11"/>
                              </a:cubicBezTo>
                              <a:cubicBezTo>
                                <a:pt x="5" y="18"/>
                                <a:pt x="1" y="27"/>
                                <a:pt x="0" y="38"/>
                              </a:cubicBezTo>
                              <a:cubicBezTo>
                                <a:pt x="0" y="48"/>
                                <a:pt x="3" y="59"/>
                                <a:pt x="10" y="66"/>
                              </a:cubicBezTo>
                              <a:cubicBezTo>
                                <a:pt x="12" y="68"/>
                                <a:pt x="14" y="70"/>
                                <a:pt x="16" y="71"/>
                              </a:cubicBezTo>
                              <a:cubicBezTo>
                                <a:pt x="17" y="72"/>
                                <a:pt x="18" y="73"/>
                                <a:pt x="19" y="74"/>
                              </a:cubicBezTo>
                              <a:cubicBezTo>
                                <a:pt x="24" y="77"/>
                                <a:pt x="30" y="79"/>
                                <a:pt x="37" y="80"/>
                              </a:cubicBezTo>
                              <a:cubicBezTo>
                                <a:pt x="44" y="80"/>
                                <a:pt x="51" y="79"/>
                                <a:pt x="56" y="76"/>
                              </a:cubicBezTo>
                              <a:cubicBezTo>
                                <a:pt x="58" y="76"/>
                                <a:pt x="59" y="75"/>
                                <a:pt x="60" y="74"/>
                              </a:cubicBezTo>
                              <a:cubicBezTo>
                                <a:pt x="62" y="73"/>
                                <a:pt x="64" y="72"/>
                                <a:pt x="66" y="70"/>
                              </a:cubicBezTo>
                              <a:cubicBezTo>
                                <a:pt x="69" y="67"/>
                                <a:pt x="71" y="64"/>
                                <a:pt x="73" y="61"/>
                              </a:cubicBezTo>
                              <a:cubicBezTo>
                                <a:pt x="75" y="59"/>
                                <a:pt x="76" y="57"/>
                                <a:pt x="77" y="54"/>
                              </a:cubicBezTo>
                              <a:cubicBezTo>
                                <a:pt x="77" y="54"/>
                                <a:pt x="77" y="53"/>
                                <a:pt x="77" y="53"/>
                              </a:cubicBezTo>
                              <a:cubicBezTo>
                                <a:pt x="78" y="50"/>
                                <a:pt x="79" y="46"/>
                                <a:pt x="79" y="43"/>
                              </a:cubicBezTo>
                              <a:cubicBezTo>
                                <a:pt x="79" y="41"/>
                                <a:pt x="79" y="40"/>
                                <a:pt x="79" y="39"/>
                              </a:cubicBezTo>
                              <a:cubicBezTo>
                                <a:pt x="79" y="38"/>
                                <a:pt x="79" y="37"/>
                                <a:pt x="79" y="36"/>
                              </a:cubicBezTo>
                              <a:cubicBezTo>
                                <a:pt x="79" y="33"/>
                                <a:pt x="78" y="30"/>
                                <a:pt x="77" y="27"/>
                              </a:cubicBezTo>
                              <a:close/>
                              <a:moveTo>
                                <a:pt x="76" y="42"/>
                              </a:moveTo>
                              <a:cubicBezTo>
                                <a:pt x="75" y="46"/>
                                <a:pt x="75" y="49"/>
                                <a:pt x="74" y="52"/>
                              </a:cubicBezTo>
                              <a:cubicBezTo>
                                <a:pt x="68" y="67"/>
                                <a:pt x="54" y="77"/>
                                <a:pt x="37" y="76"/>
                              </a:cubicBezTo>
                              <a:cubicBezTo>
                                <a:pt x="18" y="75"/>
                                <a:pt x="3" y="57"/>
                                <a:pt x="4" y="38"/>
                              </a:cubicBezTo>
                              <a:cubicBezTo>
                                <a:pt x="5" y="29"/>
                                <a:pt x="9" y="20"/>
                                <a:pt x="15" y="14"/>
                              </a:cubicBezTo>
                              <a:cubicBezTo>
                                <a:pt x="19" y="10"/>
                                <a:pt x="24" y="7"/>
                                <a:pt x="30" y="6"/>
                              </a:cubicBezTo>
                              <a:cubicBezTo>
                                <a:pt x="33" y="5"/>
                                <a:pt x="37" y="4"/>
                                <a:pt x="41" y="4"/>
                              </a:cubicBezTo>
                              <a:cubicBezTo>
                                <a:pt x="41" y="4"/>
                                <a:pt x="42" y="4"/>
                                <a:pt x="42" y="4"/>
                              </a:cubicBezTo>
                              <a:cubicBezTo>
                                <a:pt x="55" y="5"/>
                                <a:pt x="66" y="13"/>
                                <a:pt x="72" y="24"/>
                              </a:cubicBezTo>
                              <a:cubicBezTo>
                                <a:pt x="73" y="27"/>
                                <a:pt x="75" y="31"/>
                                <a:pt x="75" y="35"/>
                              </a:cubicBezTo>
                              <a:cubicBezTo>
                                <a:pt x="76" y="37"/>
                                <a:pt x="76" y="40"/>
                                <a:pt x="76"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noEditPoints="1"/>
                      </wps:cNvSpPr>
                      <wps:spPr bwMode="auto">
                        <a:xfrm>
                          <a:off x="6324600" y="3876675"/>
                          <a:ext cx="493395" cy="494030"/>
                        </a:xfrm>
                        <a:custGeom>
                          <a:avLst/>
                          <a:gdLst>
                            <a:gd name="T0" fmla="*/ 73 w 147"/>
                            <a:gd name="T1" fmla="*/ 0 h 147"/>
                            <a:gd name="T2" fmla="*/ 0 w 147"/>
                            <a:gd name="T3" fmla="*/ 73 h 147"/>
                            <a:gd name="T4" fmla="*/ 73 w 147"/>
                            <a:gd name="T5" fmla="*/ 147 h 147"/>
                            <a:gd name="T6" fmla="*/ 147 w 147"/>
                            <a:gd name="T7" fmla="*/ 73 h 147"/>
                            <a:gd name="T8" fmla="*/ 73 w 147"/>
                            <a:gd name="T9" fmla="*/ 0 h 147"/>
                            <a:gd name="T10" fmla="*/ 73 w 147"/>
                            <a:gd name="T11" fmla="*/ 142 h 147"/>
                            <a:gd name="T12" fmla="*/ 5 w 147"/>
                            <a:gd name="T13" fmla="*/ 73 h 147"/>
                            <a:gd name="T14" fmla="*/ 73 w 147"/>
                            <a:gd name="T15" fmla="*/ 5 h 147"/>
                            <a:gd name="T16" fmla="*/ 142 w 147"/>
                            <a:gd name="T17" fmla="*/ 73 h 147"/>
                            <a:gd name="T18" fmla="*/ 73 w 147"/>
                            <a:gd name="T19" fmla="*/ 14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 h="147">
                              <a:moveTo>
                                <a:pt x="73" y="0"/>
                              </a:moveTo>
                              <a:cubicBezTo>
                                <a:pt x="33" y="0"/>
                                <a:pt x="0" y="33"/>
                                <a:pt x="0" y="73"/>
                              </a:cubicBezTo>
                              <a:cubicBezTo>
                                <a:pt x="0" y="114"/>
                                <a:pt x="33" y="147"/>
                                <a:pt x="73" y="147"/>
                              </a:cubicBezTo>
                              <a:cubicBezTo>
                                <a:pt x="114" y="147"/>
                                <a:pt x="147" y="114"/>
                                <a:pt x="147" y="73"/>
                              </a:cubicBezTo>
                              <a:cubicBezTo>
                                <a:pt x="147" y="33"/>
                                <a:pt x="114" y="0"/>
                                <a:pt x="73" y="0"/>
                              </a:cubicBezTo>
                              <a:close/>
                              <a:moveTo>
                                <a:pt x="73" y="142"/>
                              </a:moveTo>
                              <a:cubicBezTo>
                                <a:pt x="36" y="142"/>
                                <a:pt x="5" y="111"/>
                                <a:pt x="5" y="73"/>
                              </a:cubicBezTo>
                              <a:cubicBezTo>
                                <a:pt x="5" y="36"/>
                                <a:pt x="36" y="5"/>
                                <a:pt x="73" y="5"/>
                              </a:cubicBezTo>
                              <a:cubicBezTo>
                                <a:pt x="111" y="5"/>
                                <a:pt x="142" y="36"/>
                                <a:pt x="142" y="73"/>
                              </a:cubicBezTo>
                              <a:cubicBezTo>
                                <a:pt x="142" y="111"/>
                                <a:pt x="111" y="142"/>
                                <a:pt x="73" y="1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wps:cNvSpPr>
                      <wps:spPr bwMode="auto">
                        <a:xfrm>
                          <a:off x="6400800" y="4019550"/>
                          <a:ext cx="147320" cy="171450"/>
                        </a:xfrm>
                        <a:custGeom>
                          <a:avLst/>
                          <a:gdLst>
                            <a:gd name="T0" fmla="*/ 33 w 44"/>
                            <a:gd name="T1" fmla="*/ 0 h 51"/>
                            <a:gd name="T2" fmla="*/ 23 w 44"/>
                            <a:gd name="T3" fmla="*/ 2 h 51"/>
                            <a:gd name="T4" fmla="*/ 16 w 44"/>
                            <a:gd name="T5" fmla="*/ 7 h 51"/>
                            <a:gd name="T6" fmla="*/ 16 w 44"/>
                            <a:gd name="T7" fmla="*/ 1 h 51"/>
                            <a:gd name="T8" fmla="*/ 0 w 44"/>
                            <a:gd name="T9" fmla="*/ 1 h 51"/>
                            <a:gd name="T10" fmla="*/ 0 w 44"/>
                            <a:gd name="T11" fmla="*/ 7 h 51"/>
                            <a:gd name="T12" fmla="*/ 4 w 44"/>
                            <a:gd name="T13" fmla="*/ 8 h 51"/>
                            <a:gd name="T14" fmla="*/ 8 w 44"/>
                            <a:gd name="T15" fmla="*/ 9 h 51"/>
                            <a:gd name="T16" fmla="*/ 8 w 44"/>
                            <a:gd name="T17" fmla="*/ 43 h 51"/>
                            <a:gd name="T18" fmla="*/ 1 w 44"/>
                            <a:gd name="T19" fmla="*/ 46 h 51"/>
                            <a:gd name="T20" fmla="*/ 1 w 44"/>
                            <a:gd name="T21" fmla="*/ 51 h 51"/>
                            <a:gd name="T22" fmla="*/ 24 w 44"/>
                            <a:gd name="T23" fmla="*/ 51 h 51"/>
                            <a:gd name="T24" fmla="*/ 24 w 44"/>
                            <a:gd name="T25" fmla="*/ 46 h 51"/>
                            <a:gd name="T26" fmla="*/ 18 w 44"/>
                            <a:gd name="T27" fmla="*/ 43 h 51"/>
                            <a:gd name="T28" fmla="*/ 18 w 44"/>
                            <a:gd name="T29" fmla="*/ 16 h 51"/>
                            <a:gd name="T30" fmla="*/ 21 w 44"/>
                            <a:gd name="T31" fmla="*/ 10 h 51"/>
                            <a:gd name="T32" fmla="*/ 31 w 44"/>
                            <a:gd name="T33" fmla="*/ 7 h 51"/>
                            <a:gd name="T34" fmla="*/ 33 w 44"/>
                            <a:gd name="T35" fmla="*/ 7 h 51"/>
                            <a:gd name="T36" fmla="*/ 44 w 44"/>
                            <a:gd name="T37" fmla="*/ 3 h 51"/>
                            <a:gd name="T38" fmla="*/ 33 w 44"/>
                            <a:gd name="T3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51">
                              <a:moveTo>
                                <a:pt x="33" y="0"/>
                              </a:moveTo>
                              <a:cubicBezTo>
                                <a:pt x="29" y="0"/>
                                <a:pt x="27" y="1"/>
                                <a:pt x="23" y="2"/>
                              </a:cubicBezTo>
                              <a:cubicBezTo>
                                <a:pt x="20" y="3"/>
                                <a:pt x="16" y="7"/>
                                <a:pt x="16" y="7"/>
                              </a:cubicBezTo>
                              <a:cubicBezTo>
                                <a:pt x="16" y="1"/>
                                <a:pt x="16" y="1"/>
                                <a:pt x="16" y="1"/>
                              </a:cubicBezTo>
                              <a:cubicBezTo>
                                <a:pt x="0" y="1"/>
                                <a:pt x="0" y="1"/>
                                <a:pt x="0" y="1"/>
                              </a:cubicBezTo>
                              <a:cubicBezTo>
                                <a:pt x="0" y="7"/>
                                <a:pt x="0" y="7"/>
                                <a:pt x="0" y="7"/>
                              </a:cubicBezTo>
                              <a:cubicBezTo>
                                <a:pt x="0" y="7"/>
                                <a:pt x="2" y="7"/>
                                <a:pt x="4" y="8"/>
                              </a:cubicBezTo>
                              <a:cubicBezTo>
                                <a:pt x="5" y="8"/>
                                <a:pt x="8" y="9"/>
                                <a:pt x="8" y="9"/>
                              </a:cubicBezTo>
                              <a:cubicBezTo>
                                <a:pt x="8" y="43"/>
                                <a:pt x="8" y="43"/>
                                <a:pt x="8" y="43"/>
                              </a:cubicBezTo>
                              <a:cubicBezTo>
                                <a:pt x="1" y="46"/>
                                <a:pt x="1" y="46"/>
                                <a:pt x="1" y="46"/>
                              </a:cubicBezTo>
                              <a:cubicBezTo>
                                <a:pt x="1" y="51"/>
                                <a:pt x="1" y="51"/>
                                <a:pt x="1" y="51"/>
                              </a:cubicBezTo>
                              <a:cubicBezTo>
                                <a:pt x="24" y="51"/>
                                <a:pt x="24" y="51"/>
                                <a:pt x="24" y="51"/>
                              </a:cubicBezTo>
                              <a:cubicBezTo>
                                <a:pt x="24" y="46"/>
                                <a:pt x="24" y="46"/>
                                <a:pt x="24" y="46"/>
                              </a:cubicBezTo>
                              <a:cubicBezTo>
                                <a:pt x="18" y="43"/>
                                <a:pt x="18" y="43"/>
                                <a:pt x="18" y="43"/>
                              </a:cubicBezTo>
                              <a:cubicBezTo>
                                <a:pt x="18" y="43"/>
                                <a:pt x="18" y="20"/>
                                <a:pt x="18" y="16"/>
                              </a:cubicBezTo>
                              <a:cubicBezTo>
                                <a:pt x="18" y="12"/>
                                <a:pt x="20" y="10"/>
                                <a:pt x="21" y="10"/>
                              </a:cubicBezTo>
                              <a:cubicBezTo>
                                <a:pt x="23" y="8"/>
                                <a:pt x="26" y="7"/>
                                <a:pt x="31" y="7"/>
                              </a:cubicBezTo>
                              <a:cubicBezTo>
                                <a:pt x="32" y="7"/>
                                <a:pt x="32" y="7"/>
                                <a:pt x="33" y="7"/>
                              </a:cubicBezTo>
                              <a:cubicBezTo>
                                <a:pt x="36" y="5"/>
                                <a:pt x="40" y="4"/>
                                <a:pt x="44" y="3"/>
                              </a:cubicBezTo>
                              <a:cubicBezTo>
                                <a:pt x="41" y="1"/>
                                <a:pt x="36" y="0"/>
                                <a:pt x="3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6515100" y="4048125"/>
                          <a:ext cx="73660" cy="141605"/>
                        </a:xfrm>
                        <a:custGeom>
                          <a:avLst/>
                          <a:gdLst>
                            <a:gd name="T0" fmla="*/ 16 w 22"/>
                            <a:gd name="T1" fmla="*/ 5 h 42"/>
                            <a:gd name="T2" fmla="*/ 15 w 22"/>
                            <a:gd name="T3" fmla="*/ 0 h 42"/>
                            <a:gd name="T4" fmla="*/ 5 w 22"/>
                            <a:gd name="T5" fmla="*/ 3 h 42"/>
                            <a:gd name="T6" fmla="*/ 6 w 22"/>
                            <a:gd name="T7" fmla="*/ 5 h 42"/>
                            <a:gd name="T8" fmla="*/ 6 w 22"/>
                            <a:gd name="T9" fmla="*/ 34 h 42"/>
                            <a:gd name="T10" fmla="*/ 0 w 22"/>
                            <a:gd name="T11" fmla="*/ 37 h 42"/>
                            <a:gd name="T12" fmla="*/ 0 w 22"/>
                            <a:gd name="T13" fmla="*/ 42 h 42"/>
                            <a:gd name="T14" fmla="*/ 22 w 22"/>
                            <a:gd name="T15" fmla="*/ 42 h 42"/>
                            <a:gd name="T16" fmla="*/ 22 w 22"/>
                            <a:gd name="T17" fmla="*/ 37 h 42"/>
                            <a:gd name="T18" fmla="*/ 16 w 22"/>
                            <a:gd name="T19" fmla="*/ 34 h 42"/>
                            <a:gd name="T20" fmla="*/ 16 w 22"/>
                            <a:gd name="T21"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42">
                              <a:moveTo>
                                <a:pt x="16" y="5"/>
                              </a:moveTo>
                              <a:cubicBezTo>
                                <a:pt x="16" y="4"/>
                                <a:pt x="15" y="2"/>
                                <a:pt x="15" y="0"/>
                              </a:cubicBezTo>
                              <a:cubicBezTo>
                                <a:pt x="11" y="0"/>
                                <a:pt x="8" y="1"/>
                                <a:pt x="5" y="3"/>
                              </a:cubicBezTo>
                              <a:cubicBezTo>
                                <a:pt x="6" y="3"/>
                                <a:pt x="6" y="4"/>
                                <a:pt x="6" y="5"/>
                              </a:cubicBezTo>
                              <a:cubicBezTo>
                                <a:pt x="6" y="8"/>
                                <a:pt x="6" y="34"/>
                                <a:pt x="6" y="34"/>
                              </a:cubicBezTo>
                              <a:cubicBezTo>
                                <a:pt x="0" y="37"/>
                                <a:pt x="0" y="37"/>
                                <a:pt x="0" y="37"/>
                              </a:cubicBezTo>
                              <a:cubicBezTo>
                                <a:pt x="0" y="42"/>
                                <a:pt x="0" y="42"/>
                                <a:pt x="0" y="42"/>
                              </a:cubicBezTo>
                              <a:cubicBezTo>
                                <a:pt x="22" y="42"/>
                                <a:pt x="22" y="42"/>
                                <a:pt x="22" y="42"/>
                              </a:cubicBezTo>
                              <a:cubicBezTo>
                                <a:pt x="22" y="37"/>
                                <a:pt x="22" y="37"/>
                                <a:pt x="22" y="37"/>
                              </a:cubicBezTo>
                              <a:cubicBezTo>
                                <a:pt x="16" y="34"/>
                                <a:pt x="16" y="34"/>
                                <a:pt x="16" y="34"/>
                              </a:cubicBezTo>
                              <a:cubicBezTo>
                                <a:pt x="16" y="34"/>
                                <a:pt x="16" y="7"/>
                                <a:pt x="16"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a14="http://schemas.microsoft.com/office/drawing/2010/main" xmlns:arto="http://schemas.microsoft.com/office/word/2006/arto">
          <w:pict>
            <v:group id="Packpage5element" style="position:absolute;margin-left:0;margin-top:.9pt;width:595.55pt;height:387.65pt;z-index:251672319;mso-position-horizontal:left;mso-position-horizontal-relative:page" coordsize="75634,49231" o:spid="_x0000_s1026" w14:anchorId="73C4B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">
              <v:shape id="Freeform 4" style="position:absolute;top:32385;width:6375;height:6451;visibility:visible;mso-wrap-style:square;v-text-anchor:top" coordsize="190,192" o:spid="_x0000_s1027" filled="f" stroked="f" path="m181,56v-1,-1,-2,-2,-2,-4c176,48,174,44,171,41v-1,-2,-1,-3,-2,-4c166,33,162,30,159,26,143,12,123,3,101,2,78,,57,7,40,19v-4,3,-8,6,-11,9c28,29,27,30,26,31v-2,2,-4,5,-6,7c18,40,16,43,15,46v-2,2,-3,5,-5,8c9,56,8,59,6,62,4,68,3,74,1,80v,3,,7,-1,10c,101,1,112,4,123v,1,1,2,1,4c18,162,50,188,89,190v26,2,50,-7,68,-23c157,167,157,167,157,167v3,-3,6,-6,9,-9c169,155,171,152,173,148v1,-1,2,-2,3,-4c178,141,179,138,181,134v1,-2,2,-4,3,-7c187,119,188,111,189,102v1,-14,-1,-28,-6,-40c182,60,181,58,181,56xm180,101v-3,47,-44,83,-91,80c42,178,6,137,9,90,12,43,53,8,100,11v47,3,83,43,8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">
                <v:path arrowok="t" o:connecttype="custom" o:connectlocs="607341,188172;600630,174731;573786,137769;567075,124328;533520,87365;338903,6720;134219,63844;97309,94086;87242,104166;67109,127688;50332,154570;33555,181451;20133,208333;3355,268817;0,302419;13422,413306;16777,426746;298637,638440;526809,561155;526809,561155;557009,530913;580497,497311;590563,483870;607341,450268;617407,426746;634185,342741;614052,208333;607341,188172;603985,339381;298637,608198;30199,302419;335547,36962;603985,339381" o:connectangles="0,0,0,0,0,0,0,0,0,0,0,0,0,0,0,0,0,0,0,0,0,0,0,0,0,0,0,0,0,0,0,0,0"/>
                <o:lock v:ext="edit" verticies="t"/>
              </v:shape>
              <v:shape id="Freeform 5" style="position:absolute;left:34099;top:15144;width:7988;height:3359;visibility:visible;mso-wrap-style:square;v-text-anchor:top" coordsize="238,100" o:spid="_x0000_s1028" filled="f" stroked="f" path="m192,27v16,1,31,3,46,7c238,26,237,17,237,8,223,5,208,3,193,2,171,,149,2,128,6,103,10,78,19,56,31,41,38,27,47,14,58v-3,2,-6,5,-9,8c3,67,1,69,,70v2,10,4,20,5,30c52,51,119,22,19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">
                <v:path arrowok="t" o:connecttype="custom" o:connectlocs="644434,90697;798830,114211;795474,26873;647791,6718;429623,20155;187960,104134;46990,194831;16782,221704;0,235141;16782,335915;644434,90697" o:connectangles="0,0,0,0,0,0,0,0,0,0,0"/>
              </v:shape>
              <v:shape id="Freeform 6" style="position:absolute;left:32004;top:26574;width:16008;height:6109;visibility:visible;mso-wrap-style:square;v-text-anchor:top" coordsize="477,182" o:spid="_x0000_s1029" filled="f" stroked="f" path="m223,156c127,149,48,86,17,,12,9,6,17,,25,4,35,9,43,14,52v6,11,13,21,21,31c40,89,45,96,51,102v12,12,25,23,38,32c96,139,103,143,111,148v11,6,22,11,34,16c153,167,161,170,170,172v16,4,34,7,52,9c240,182,257,181,274,179v9,-2,17,-3,26,-5c312,171,324,167,336,162v8,-3,15,-7,23,-10c374,144,388,135,401,124v6,-5,13,-11,19,-16c429,99,437,90,445,80v7,-10,14,-21,20,-32c470,41,473,34,477,26,470,21,463,15,456,9,419,101,327,162,223,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">
                <v:path arrowok="t" o:connecttype="custom" o:connectlocs="748399,523603;57053,0;0,83911;46985,174534;117462,278584;171158,342356;298688,449761;372521,496751;486627,550454;570528,577306;745043,607514;919557,600801;1006814,584019;1127632,543741;1204821,510177;1345775,416197;1409540,362494;1493441,268514;1560562,161109;1600835,87267;1530358,30208;748399,523603" o:connectangles="0,0,0,0,0,0,0,0,0,0,0,0,0,0,0,0,0,0,0,0,0,0"/>
              </v:shape>
              <v:shape id="Freeform 7" style="position:absolute;left:71342;width:4292;height:6451;visibility:visible;mso-wrap-style:square;v-text-anchor:top" coordsize="128,192" o:spid="_x0000_s1030" filled="f" stroked="f" path="m92,1c86,1,79,2,73,3,70,4,67,5,64,6,61,7,58,8,56,9v-5,2,-9,4,-12,7c41,18,39,19,36,21v-2,2,-5,4,-7,6c26,31,23,34,20,38v-2,2,-4,5,-5,7c13,48,12,51,10,53,9,56,8,59,6,62,3,71,1,80,,90v,6,,13,1,19c2,117,4,125,7,132v1,2,2,4,3,6c10,139,11,141,12,143v1,2,2,3,4,5c17,151,19,153,21,156v2,2,4,4,6,6c29,165,31,167,34,169v3,3,7,5,11,8c47,179,50,180,53,182v11,5,23,9,37,9c101,192,112,191,123,188v1,-1,3,-1,4,-2c127,186,128,186,128,186v,-10,,-10,,-10c116,181,104,183,90,182,43,179,6,138,9,90,13,43,54,7,101,10v10,,19,3,27,6c128,6,128,6,128,6,120,3,111,1,102,1,99,1,95,,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">
                <v:path arrowok="t" o:connecttype="custom" o:connectlocs="308531,3360;244812,10081;214630,20161;187801,30242;147558,53763;120729,70564;97254,90726;67072,127688;50304,151209;33536,178091;20122,208333;0,302419;3354,366263;23475,443548;33536,463709;40243,480510;53658,497311;70425,524193;90547,544354;114022,567875;150912,594757;177740,611558;301823,641800;412492,631719;425906,624999;429260,624999;429260,591397;301823,611558;30182,302419;338713,33602;429260,53763;429260,20161;342067,3360;308531,3360" o:connectangles="0,0,0,0,0,0,0,0,0,0,0,0,0,0,0,0,0,0,0,0,0,0,0,0,0,0,0,0,0,0,0,0,0,0"/>
              </v:shape>
              <v:shape id="Freeform 8" style="position:absolute;left:9906;top:14859;width:6648;height:15754;visibility:visible;mso-wrap-style:square;v-text-anchor:top" coordsize="198,469" o:spid="_x0000_s1031" filled="f" stroked="f" path="m37,138c40,88,55,41,78,,68,2,57,3,46,2,43,2,41,1,39,1,19,42,6,87,3,136,,175,4,214,14,250v8,31,21,60,37,87c54,342,57,347,60,352v3,4,6,9,9,14c73,370,76,375,80,379v5,7,10,13,16,20c102,405,108,411,114,417v6,6,13,11,19,17c138,437,142,441,147,444v4,3,9,7,14,10c166,457,170,460,175,463v4,2,7,4,11,6c188,458,193,447,198,437,95,378,29,264,37,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">
                <v:path arrowok="t" o:connecttype="custom" o:connectlocs="124239,463561;261909,0;154459,6718;130954,3359;10073,456843;47009,839784;171248,1132029;201468,1182416;231688,1229444;268624,1273113;322349,1340295;382790,1400760;446588,1457865;493597,1491457;540606,1525048;587616,1555280;624551,1575435;664845,1467943;124239,463561" o:connectangles="0,0,0,0,0,0,0,0,0,0,0,0,0,0,0,0,0,0,0"/>
              </v:shape>
              <v:shape id="Freeform 9" style="position:absolute;left:16097;top:8191;width:17786;height:23781;visibility:visible;mso-wrap-style:square;v-text-anchor:top" coordsize="530,708" o:spid="_x0000_s1032" filled="f" stroked="f" path="m223,708v32,-5,63,-14,92,-26c320,680,326,677,331,675v5,-3,10,-6,15,-8c351,664,356,661,361,658v7,-4,14,-9,21,-14c389,639,396,634,402,628v7,-5,13,-11,19,-17c425,607,429,603,433,599v4,-4,8,-8,11,-13c448,582,452,578,455,573v1,-1,1,-1,2,-2c461,566,465,560,469,554v6,-9,12,-18,17,-28c492,515,498,503,502,491v15,-34,24,-72,26,-112c530,361,529,343,528,325v-1,-11,-3,-22,-5,-33c522,285,521,278,519,272v-5,-20,-11,-38,-19,-56c498,211,495,205,493,200v-4,-7,-8,-15,-12,-22c479,175,478,173,476,170v-3,-4,-6,-9,-9,-14c465,154,464,152,462,149v-3,-4,-7,-9,-10,-13c450,133,448,131,446,129v-3,-4,-7,-9,-11,-13c422,102,407,88,391,76v-4,-4,-9,-7,-13,-10c370,61,363,56,356,52v-3,-2,-5,-3,-8,-4c336,40,323,34,310,29v-3,-1,-6,-3,-8,-4c269,13,234,5,198,3,161,,125,4,91,12v-2,1,-5,1,-8,2c69,18,55,22,42,28v-3,1,-5,2,-8,3c26,34,19,38,11,42,7,44,3,46,,48,1,58,2,69,1,79v,3,,6,-1,9c56,51,124,32,195,37v152,9,272,123,296,267c492,313,493,321,494,330v1,15,1,31,,47c494,380,494,383,494,387v-3,24,-7,47,-15,69c473,474,466,491,457,508v-4,8,-9,15,-13,22c395,606,315,659,223,673v2,8,2,16,1,25c224,701,224,704,223,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">
                <v:path arrowok="t" o:connecttype="custom" o:connectlocs="748369,2378075;1057113,2290745;1110808,2267233;1161147,2240362;1211485,2210132;1281960,2163108;1349078,2109366;1412840,2052265;1453111,2011959;1490026,1968294;1526941,1924628;1533653,1917911;1573924,1860810;1630975,1766762;1684669,1649202;1771923,1273009;1771923,1091630;1755144,980788;1741720,913611;1677958,725514;1654466,671773;1614195,597878;1597416,571007;1567212,523983;1550433,500471;1516874,456805;1496738,433293;1459823,389628;1312163,255274;1268536,221685;1194706,174661;1167858,161225;1040334,97407;1013486,83972;664471,10077;305388,40306;278541,47024;140948,94048;114101,104125;36915,141072;0,161225;3356,265350;0,295580;654403,124278;1647754,1021094;1657822,1108425;1657822,1266291;1657822,1299880;1607483,1531642;1533653,1706302;1490026,1780197;748369,2260515;751725,2344486;748369,2378075" o:connectangles="0,0,0,0,0,0,0,0,0,0,0,0,0,0,0,0,0,0,0,0,0,0,0,0,0,0,0,0,0,0,0,0,0,0,0,0,0,0,0,0,0,0,0,0,0,0,0,0,0,0,0,0,0,0"/>
              </v:shape>
              <v:shape id="Freeform 10" style="position:absolute;left:4476;top:9525;width:3759;height:4298;visibility:visible;mso-wrap-style:square;v-text-anchor:top" coordsize="112,128" o:spid="_x0000_s1033" filled="f" stroked="f" path="m61,122c29,120,5,92,7,61,9,29,36,5,68,7v8,1,15,3,21,6c89,11,90,9,90,7,83,4,76,2,68,1,53,,39,5,27,13v-3,3,-6,5,-9,8c14,26,10,31,8,36,4,44,2,52,1,61,,76,5,90,13,102v5,6,11,12,18,16c39,124,49,127,60,128v6,,12,,18,-1c79,126,80,126,81,126v3,-1,7,-2,10,-4c98,119,105,114,111,108v,-1,1,-1,1,-2c111,105,110,103,109,101,97,115,80,123,6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">
                <v:path arrowok="t" o:connecttype="custom" o:connectlocs="204742,409744;23495,204872;228237,23510;298722,43661;302079,23510;228237,3359;90624,43661;60416,70530;26851,120908;3356,204872;43634,342573;104049,396309;201386,429895;261801,426536;271871,423178;305435,409744;372564,362724;375920,356007;365851,339214;204742,409744" o:connectangles="0,0,0,0,0,0,0,0,0,0,0,0,0,0,0,0,0,0,0,0"/>
              </v:shape>
              <v:shape id="Freeform 11" style="position:absolute;left:42672;top:666;width:23691;height:29426;visibility:visible;mso-wrap-style:square;v-text-anchor:top" coordsize="706,876" o:spid="_x0000_s1034" filled="f" stroked="f" path="m412,831c329,826,255,796,194,748v-5,-4,-10,-8,-15,-12c171,729,164,722,157,715,98,655,58,577,46,491,45,481,44,471,43,461v,-7,-1,-13,-1,-20c42,431,43,422,43,412,57,195,245,29,462,43v81,6,155,35,215,81c684,111,694,101,706,94,700,89,693,84,687,79,681,75,675,71,669,68,657,60,645,53,632,47v-6,-3,-12,-6,-19,-9c607,35,600,32,593,30,573,22,553,16,531,11,528,10,524,9,520,9,502,5,484,3,465,2,446,,428,,410,2v-4,,-8,,-11,c377,4,355,8,335,13v-7,2,-14,3,-21,5c307,20,300,23,294,25v-14,5,-27,10,-40,16c248,44,242,47,235,50,210,63,187,79,165,96v-5,4,-11,9,-16,13c139,119,128,128,119,139,52,210,8,304,1,409v,5,,11,,16c,431,,437,,443v1,9,1,18,2,27c10,585,64,689,147,763v6,6,13,12,20,17c167,780,167,780,167,780v5,4,10,8,15,11c218,817,258,838,302,852v34,12,70,19,107,21c456,876,501,871,544,861,534,850,526,837,520,823v-35,8,-71,11,-10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">
                <v:path arrowok="t" o:connecttype="custom" o:connectlocs="1382584,2791430;651023,2512623;600686,2472313;526858,2401772;154366,1649328;144299,1548555;140943,1481372;144299,1383958;1550373,144442;2271867,416531;2369185,315757;2305425,265371;2245021,228420;2120857,157879;2057097,127647;1989981,100774;1781922,36950;1745009,30232;1560441,6718;1375872,6718;1338959,6718;1124188,43669;1053717,60464;986601,83978;852370,137724;788610,167956;553705,322476;500012,366144;399339,466918;3356,1373880;3356,1427626;0,1488091;6712,1578787;493301,2563009;560416,2620114;560416,2620114;610753,2657065;1013447,2861971;1372517,2932513;1825548,2892203;1745009,2764557;1382584,2791430" o:connectangles="0,0,0,0,0,0,0,0,0,0,0,0,0,0,0,0,0,0,0,0,0,0,0,0,0,0,0,0,0,0,0,0,0,0,0,0,0,0,0,0,0,0"/>
              </v:shape>
              <v:shape id="Freeform 12" style="position:absolute;left:67722;top:7810;width:4426;height:17024;visibility:visible;mso-wrap-style:square;v-text-anchor:top" coordsize="132,507" o:spid="_x0000_s1035" filled="f" stroked="f" path="m30,25c69,91,89,169,84,251,79,333,48,409,,469v10,11,18,24,23,38c82,438,119,350,126,253,132,161,108,74,64,,55,11,43,20,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">
                <v:path arrowok="t" o:connecttype="custom" o:connectlocs="100590,83946;281651,842823;0,1574836;77119,1702435;422477,849539;214592,0;100590,83946" o:connectangles="0,0,0,0,0,0,0"/>
              </v:shape>
              <v:shape id="Freeform 13" style="position:absolute;left:25050;top:34385;width:14764;height:14846;visibility:visible;mso-wrap-style:square;v-text-anchor:top" coordsize="440,442" o:spid="_x0000_s1036" filled="f" stroked="f" path="m231,8c112,,9,91,1,210v-1,26,2,51,9,75c12,292,14,298,17,305v2,6,5,13,8,19c29,330,32,336,36,342v4,5,8,11,12,16c52,364,57,369,62,374v4,5,10,10,15,14c85,395,93,401,102,407v29,18,64,30,101,33c240,442,276,435,307,420v10,-4,19,-9,28,-15c341,401,346,397,352,393v5,-5,10,-9,15,-14c372,374,377,369,381,364v5,-5,9,-11,13,-16c398,342,402,336,405,330v4,-6,7,-13,10,-19c425,288,431,264,433,238,440,119,350,16,231,8xm412,236c405,344,312,426,204,419,97,412,15,319,22,211,29,104,122,22,230,29v107,7,189,100,182,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">
                <v:path arrowok="t" o:connecttype="custom" o:connectlocs="775097,26871;3355,705367;33554,957284;57042,1024462;83885,1088281;120794,1148741;161059,1202483;208035,1256225;258366,1303250;342251,1367069;681146,1477912;1030107,1410734;1124058,1360351;1181100,1320044;1231431,1273020;1278407,1222636;1322027,1168894;1358936,1108434;1392490,1044615;1452887,799416;775097,26871;1382424,792698;684501,1407375;73819,708726;771741,97408;1382424,792698" o:connectangles="0,0,0,0,0,0,0,0,0,0,0,0,0,0,0,0,0,0,0,0,0,0,0,0,0,0"/>
                <o:lock v:ext="edit" verticies="t"/>
              </v:shape>
              <v:shape id="Freeform 14" style="position:absolute;left:62865;top:25622;width:11068;height:11049;visibility:visible;mso-wrap-style:square;v-text-anchor:top" coordsize="330,329" o:spid="_x0000_s1037" filled="f" stroked="f" path="m326,126v-2,-6,-3,-11,-5,-16c319,105,317,100,315,96v-1,-3,-2,-5,-3,-8c309,84,307,79,304,75v-3,-5,-6,-9,-10,-13c293,60,291,58,289,56,284,50,279,44,273,39,267,34,260,30,253,25v-4,-3,-9,-5,-13,-8c235,15,230,13,225,11,220,9,215,7,210,6,199,3,188,1,177,v-1,,-1,,-2,c176,6,177,11,177,16v81,6,142,77,137,158c309,255,238,317,157,312,77,307,17,240,18,162,13,161,7,160,2,158,,207,21,252,54,284v6,5,12,10,18,15c83,306,95,313,107,317v6,2,11,4,16,5c133,325,144,327,156,328v11,1,22,,33,-1c194,326,200,325,205,324v12,-3,23,-8,34,-13c242,310,244,308,246,307v5,-2,9,-5,13,-8c265,296,270,292,274,287v12,-10,23,-22,31,-36c308,247,311,242,313,238v9,-19,15,-41,17,-63c330,172,330,169,330,166v,-8,,-16,-1,-24c328,136,327,131,326,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">
                <v:path arrowok="t" o:connecttype="custom" o:connectlocs="1093389,423153;1076619,369419;1056496,322402;1046434,295536;1019602,251877;986063,208218;969293,188068;915630,130976;848551,83959;804949,57092;754640,36942;704330,20150;593650,0;586942,0;593650,53734;1053142,584354;526571,1047808;60371,544054;6708,530621;181114,953774;241485,1004149;358873,1064600;412536,1081391;523217,1101542;633897,1098183;687561,1088108;801595,1044450;825073,1031016;868674,1004149;918984,963849;1022956,842948;1049788,799289;1106805,587713;1106805,557488;1103451,476887;1093389,423153" o:connectangles="0,0,0,0,0,0,0,0,0,0,0,0,0,0,0,0,0,0,0,0,0,0,0,0,0,0,0,0,0,0,0,0,0,0,0,0"/>
              </v:shape>
              <v:shape id="Freeform 15" style="position:absolute;left:60293;top:22574;width:7950;height:8026;visibility:visible;mso-wrap-style:square;v-text-anchor:top" coordsize="237,239" o:spid="_x0000_s1038" filled="f" stroked="f" path="m95,235v5,1,10,1,16,2c147,239,181,224,205,200v4,-5,7,-9,10,-14c218,183,220,180,222,177v2,-5,5,-11,7,-16c230,157,232,154,233,150v1,-4,2,-8,2,-12c236,134,236,130,237,126v,-7,,-13,-1,-20c236,105,236,104,236,103v-1,-4,-2,-9,-3,-13c233,88,232,85,231,83v-1,-3,-2,-6,-3,-9c224,65,220,57,214,49v-1,-2,-2,-4,-4,-5c209,42,208,41,207,40v-2,-3,-5,-5,-8,-8c198,31,197,30,195,28v-3,-2,-6,-4,-9,-7c183,19,180,17,176,15,166,10,156,5,144,3,138,2,132,1,126,v-6,,-12,,-18,c96,2,85,4,74,9v-3,1,-7,3,-10,4c60,15,57,17,54,19v-2,1,-3,2,-5,3c46,25,43,27,40,30v-3,2,-5,5,-8,7c14,57,2,82,,111v,4,,8,,12c,127,,131,1,135v1,4,1,8,2,11c5,152,6,157,9,163v,2,1,3,2,5c12,170,12,172,13,173v3,5,6,10,9,15c27,194,32,199,37,204v5,5,10,9,16,13c56,219,60,222,64,224v5,2,10,5,16,7c85,232,90,234,95,235xm66,212c60,209,55,205,49,200,38,191,29,179,22,165,14,149,10,131,12,112,15,53,66,8,125,12v32,2,59,17,77,40c208,59,212,67,216,75v3,5,4,11,6,16c222,92,222,92,222,92v1,5,2,10,3,15c225,109,225,111,225,113v,4,,8,,12c221,184,170,229,111,225v-4,,-9,-1,-14,-2c92,222,87,221,82,219v-5,-2,-10,-4,-15,-7c67,212,66,212,66,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">
                <v:path arrowok="t" o:connecttype="custom" o:connectlocs="318679,789207;372351,795923;687676,671665;721221,624649;744702,594424;768184,540691;781602,503749;788311,463449;795020,423149;791665,355983;791665,345908;781602,302249;774893,278741;764829,248516;717866,164558;704448,147766;694385,134333;667548,107466;654130,94033;623940,70525;590395,50375;483050,10075;422669,0;362288,0;248234,30225;214689,43658;181144,63808;164371,73883;134181,100750;107344,124258;0,372774;0,413074;3355,453374;10064,490316;30191,547407;36900,564199;43609,580990;73799,631365;124117,685099;177789,728757;214689,752265;268361,775773;318679,789207;221398,711965;164371,671665;73799,554124;40254,376133;419314,40300;677612,174633;724575,251874;744702,305608;744702,308966;754766,359341;754766,379491;754766,419791;372351,755623;325388,748907;275070,735473;224752,711965;221398,711965" o:connectangles="0,0,0,0,0,0,0,0,0,0,0,0,0,0,0,0,0,0,0,0,0,0,0,0,0,0,0,0,0,0,0,0,0,0,0,0,0,0,0,0,0,0,0,0,0,0,0,0,0,0,0,0,0,0,0,0,0,0,0,0"/>
                <o:lock v:ext="edit" verticies="t"/>
              </v:shape>
              <v:shape id="Freeform 16" style="position:absolute;left:8001;top:6762;width:7581;height:7589;visibility:visible;mso-wrap-style:square;v-text-anchor:top" coordsize="226,226" o:spid="_x0000_s1039" filled="f" stroked="f" path="m89,222v5,1,11,2,17,3c106,225,106,225,107,225v15,1,29,-2,43,-6c150,219,150,219,151,218v2,,4,-1,6,-2c159,215,161,214,163,213v1,-1,3,-1,4,-2c169,210,171,209,172,208v3,-1,5,-3,7,-4c182,202,184,199,187,197v7,-6,13,-13,18,-20c212,167,217,156,221,144v2,-8,4,-16,4,-24c226,113,225,107,225,100v-1,-6,-2,-12,-4,-18c220,76,217,71,215,66v-1,-3,-2,-5,-3,-7c210,56,209,54,207,51v-1,-2,-3,-4,-5,-6c201,43,199,40,197,39v-2,-3,-4,-6,-7,-8c188,29,186,27,184,26v-2,-2,-3,-3,-5,-4c177,20,175,19,173,18v-3,-2,-6,-4,-10,-6c162,11,160,11,158,10,155,8,152,7,148,6,146,5,145,5,143,4,137,3,132,2,126,1v-2,,-4,,-6,c118,,116,,115,,109,,103,1,98,1,96,2,94,2,92,2,88,3,85,4,81,5v-1,,-3,1,-5,2c73,8,69,9,66,11,59,14,53,17,47,22v-3,2,-5,4,-8,6c35,32,31,36,28,40v-4,4,-7,8,-10,13c13,61,9,70,6,80,4,86,2,92,2,99v-1,2,-1,4,-1,6c1,106,1,106,1,106v-1,21,3,41,12,59c14,165,14,166,14,166v1,2,2,3,3,5c17,171,18,172,18,173v1,1,2,2,2,3c21,177,23,179,24,181v1,2,3,4,5,6c29,187,29,187,30,188v2,2,4,4,6,6c44,202,53,208,63,213v8,4,16,7,26,9xm35,177c30,172,26,165,23,159v-2,-4,-4,-8,-5,-12c15,139,13,130,12,122v,-4,-1,-9,,-13c12,108,12,107,12,106v,-6,1,-13,3,-19c27,41,70,8,120,11v45,3,81,35,92,77c213,94,214,100,214,107v1,4,1,8,,12c213,133,210,146,204,158v-9,18,-23,33,-40,43c149,209,131,214,113,214v-2,,-4,,-6,c102,214,98,213,94,212,70,208,50,195,35,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">
                <v:path arrowok="t" o:connecttype="custom" o:connectlocs="355611,755467;503223,735322;526707,725249;560255,708461;600513,684957;687739,594301;754835,402916;741416,275326;711222,198100;677674,151093;637416,104087;600513,73868;546836,40292;496514,20146;422708,3358;385805,0;308644,6715;254967,23503;157677,73868;93935,134305;20129,268611;3355,352551;43613,554009;57032,574155;67096,590943;97290,627877;120774,651381;298579,745394;77161,533864;40258,409631;40258,355909;402579,36934;717932,359267;684384,530506;379095,718533;315353,711818" o:connectangles="0,0,0,0,0,0,0,0,0,0,0,0,0,0,0,0,0,0,0,0,0,0,0,0,0,0,0,0,0,0,0,0,0,0,0,0"/>
                <o:lock v:ext="edit" verticies="t"/>
              </v:shape>
              <v:shape id="Freeform 17" style="position:absolute;left:65532;top:4000;width:4362;height:4267;visibility:visible;mso-wrap-style:square;v-text-anchor:top" coordsize="130,127" o:spid="_x0000_s1040" filled="f" stroked="f" path="m7,36c4,43,1,51,1,60,,75,4,89,13,101v1,1,2,3,4,5c19,109,22,111,25,114v2,1,4,2,5,3c34,120,38,121,41,123v6,2,13,4,19,4c67,127,73,127,79,125v2,,4,-1,6,-1c87,123,89,122,91,121v2,-1,3,-2,5,-3c100,116,103,114,106,111v2,-1,3,-2,4,-4c113,104,116,101,118,97v4,-5,6,-12,8,-18c127,75,127,71,128,68,130,33,103,3,68,,64,,61,,57,1,50,1,43,3,37,6,24,12,14,23,7,36xm42,11c49,8,56,6,63,6v2,,3,,5,c99,8,124,36,121,67v,2,,3,,5c120,79,118,86,114,92v-7,12,-19,22,-33,26c75,120,68,121,61,121,29,119,5,92,7,60,7,53,9,46,12,40,18,27,29,16,4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">
                <v:path arrowok="t" o:connecttype="custom" o:connectlocs="23490,120960;3356,201600;43625,339360;57047,356160;83893,383040;100672,393120;137585,413280;201344,426720;265103,420000;285237,416640;305372,406560;322150,396480;355707,372960;369130,359520;395976,325920;422822,265440;429534,228480;228190,0;191277,3360;124162,20160;23490,120960;140941,36960;211411,20160;228190,20160;406043,225120;406043,241920;382553,309120;271814,396480;204700,406560;23490,201600;40269,134400;140941,36960" o:connectangles="0,0,0,0,0,0,0,0,0,0,0,0,0,0,0,0,0,0,0,0,0,0,0,0,0,0,0,0,0,0,0,0"/>
                <o:lock v:ext="edit" verticies="t"/>
              </v:shape>
              <v:shape id="Freeform 18" style="position:absolute;left:16668;top:28194;width:6376;height:6451;visibility:visible;mso-wrap-style:square;v-text-anchor:top" coordsize="190,192" o:spid="_x0000_s1041" filled="f" stroked="f" path="m188,80v,-2,-1,-4,-1,-6c186,71,185,68,184,65v-1,-3,-2,-6,-3,-9c180,53,178,51,177,48v-2,-3,-4,-5,-5,-8c171,39,170,38,169,37,153,17,129,3,101,1,74,,48,10,29,28v-1,1,-2,2,-3,3c24,33,22,36,20,38v-2,2,-3,5,-5,7c14,46,14,47,13,48v-1,2,-2,4,-3,5c9,56,8,59,7,62,5,68,3,74,2,80v,,,,,c1,83,1,86,1,90v,3,-1,6,,9c1,107,2,115,4,122v1,2,1,3,2,5c7,131,9,136,12,140v2,-1,5,-2,8,-3c15,127,11,115,10,103v,-4,-1,-9,,-13c10,88,10,86,10,84,12,73,16,62,22,52,38,25,68,8,101,10v40,3,72,33,78,71c180,88,181,94,180,101v,5,-1,10,-2,14c177,121,175,127,172,133v-15,30,-47,50,-82,48c89,181,89,181,89,181v1,3,1,6,2,9c129,192,163,170,180,138v,-1,1,-3,2,-4c182,133,182,133,182,132v3,-5,4,-11,6,-17c189,110,189,106,189,102v1,-3,1,-7,1,-10c189,88,189,84,18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">
                <v:path arrowok="t" o:connecttype="custom" o:connectlocs="630829,268817;627474,248655;617407,218414;607341,188172;593919,161290;577141,134408;567075,124328;338903,3360;97309,94086;87242,104166;67109,127688;50332,151209;43621,161290;33555,178091;23488,208333;6711,268817;6711,268817;3355,302419;3355,332661;13422,409945;20133,426746;40266,470429;67109,460349;33555,346101;33555,302419;33555,282258;73820,174731;338903,33602;600630,272177;603985,339381;597274,386424;577141,446908;301993,608198;298637,608198;305348,638440;603985,463709;610696,450268;610696,443548;630829,386424;634185,342741;637540,309139;630829,268817" o:connectangles="0,0,0,0,0,0,0,0,0,0,0,0,0,0,0,0,0,0,0,0,0,0,0,0,0,0,0,0,0,0,0,0,0,0,0,0,0,0,0,0,0,0"/>
              </v:shape>
              <v:shape id="Freeform 19" style="position:absolute;left:16478;top:33242;width:2654;height:2686;visibility:visible;mso-wrap-style:square;v-text-anchor:top" coordsize="79,80" o:spid="_x0000_s1042" filled="f" stroked="f" path="m77,27v,,,-1,,-1c76,24,75,22,74,20,73,18,71,16,70,14,63,6,53,1,42,1,41,,39,,37,1v-3,,-7,,-10,2c22,4,18,7,14,10v-1,1,-1,1,-2,1c5,18,1,27,,38,,48,3,59,10,66v2,2,4,4,6,5c17,72,18,73,19,74v5,3,11,5,18,6c44,80,51,79,56,76v2,,3,-1,4,-2c62,73,64,72,66,70v3,-3,5,-6,7,-9c75,59,76,57,77,54v,,,-1,,-1c78,50,79,46,79,43v,-2,,-3,,-4c79,38,79,37,79,36v,-3,-1,-6,-2,-9xm76,42v-1,4,-1,7,-2,10c68,67,54,77,37,76,18,75,3,57,4,38,5,29,9,20,15,14,19,10,24,7,30,6,33,5,37,4,41,4v,,1,,1,c55,5,66,13,72,24v1,3,3,7,3,11c76,37,76,40,7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">
                <v:path arrowok="t" o:connecttype="custom" o:connectlocs="258710,90654;258710,87297;248631,67151;235191,47006;141115,3358;124315,3358;90717,10073;47038,33576;40318,36933;0,127587;33599,221599;53758,238387;63838,248460;124315,268605;188153,255175;201592,248460;221752,235029;245271,204811;258710,181308;258710,177951;265430,144375;265430,130945;265430,120872;258710,90654;255350,141018;248631,174593;124315,255175;13439,127587;50398,47006;100796,20145;137755,13430;141115,13430;241911,80582;251991,117515;255350,141018" o:connectangles="0,0,0,0,0,0,0,0,0,0,0,0,0,0,0,0,0,0,0,0,0,0,0,0,0,0,0,0,0,0,0,0,0,0,0"/>
                <o:lock v:ext="edit" verticies="t"/>
              </v:shape>
              <v:shape id="Freeform 20" style="position:absolute;left:63246;top:38766;width:4933;height:4941;visibility:visible;mso-wrap-style:square;v-text-anchor:top" coordsize="147,147" o:spid="_x0000_s1043" filled="f" stroked="f" path="m73,c33,,,33,,73v,41,33,74,73,74c114,147,147,114,147,73,147,33,114,,73,xm73,142c36,142,5,111,5,73,5,36,36,5,73,5v38,,69,31,69,68c142,111,111,142,73,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">
                <v:path arrowok="t" o:connecttype="custom" o:connectlocs="245019,0;0,245335;245019,494030;493395,245335;245019,0;245019,477226;16782,245335;245019,16804;476613,245335;245019,477226" o:connectangles="0,0,0,0,0,0,0,0,0,0"/>
                <o:lock v:ext="edit" verticies="t"/>
              </v:shape>
              <v:shape id="Freeform 21" style="position:absolute;left:64008;top:40195;width:1473;height:1715;visibility:visible;mso-wrap-style:square;v-text-anchor:top" coordsize="44,51" o:spid="_x0000_s1044" filled="f" stroked="f" path="m33,c29,,27,1,23,2,20,3,16,7,16,7v,-6,,-6,,-6c,1,,1,,1,,7,,7,,7v,,2,,4,1c5,8,8,9,8,9v,34,,34,,34c1,46,1,46,1,46v,5,,5,,5c24,51,24,51,24,51v,-5,,-5,,-5c18,43,18,43,18,43v,,,-23,,-27c18,12,20,10,21,10,23,8,26,7,31,7v1,,1,,2,c36,5,40,4,44,3,41,1,36,,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">
                <v:path arrowok="t" o:connecttype="custom" o:connectlocs="110490,0;77008,6724;53571,23532;53571,3362;0,3362;0,23532;13393,26894;26785,30256;26785,144556;3348,154641;3348,171450;80356,171450;80356,154641;60267,144556;60267,53788;70312,33618;103794,23532;110490,23532;147320,10085;110490,0" o:connectangles="0,0,0,0,0,0,0,0,0,0,0,0,0,0,0,0,0,0,0,0"/>
              </v:shape>
              <v:shape id="Freeform 22" style="position:absolute;left:65151;top:40481;width:736;height:1416;visibility:visible;mso-wrap-style:square;v-text-anchor:top" coordsize="22,42" o:spid="_x0000_s1045" filled="f" stroked="f" path="m16,5c16,4,15,2,15,,11,,8,1,5,3v1,,1,1,1,2c6,8,6,34,6,34,,37,,37,,37v,5,,5,,5c22,42,22,42,22,42v,-5,,-5,,-5c16,34,16,34,16,34v,,,-27,,-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">
                <v:path arrowok="t" o:connecttype="custom" o:connectlocs="53571,16858;50223,0;16741,10115;20089,16858;20089,114633;0,124747;0,141605;73660,141605;73660,124747;53571,114633;53571,16858" o:connectangles="0,0,0,0,0,0,0,0,0,0,0"/>
              </v:shape>
              <w10:wrap anchorx="page"/>
            </v:group>
          </w:pict>
        </mc:Fallback>
      </mc:AlternateContent>
    </w:r>
    <w:r>
      <w:rPr>
        <w:noProof/>
        <w:lang w:eastAsia="da-DK"/>
      </w:rPr>
      <mc:AlternateContent>
        <mc:Choice Requires="wps">
          <w:drawing>
            <wp:anchor distT="0" distB="0" distL="114300" distR="114300" simplePos="0" relativeHeight="251658241" behindDoc="0" locked="0" layoutInCell="1" allowOverlap="1" wp14:anchorId="49EE6396" wp14:editId="596F4F87">
              <wp:simplePos x="0" y="0"/>
              <wp:positionH relativeFrom="page">
                <wp:posOffset>1076325</wp:posOffset>
              </wp:positionH>
              <wp:positionV relativeFrom="page">
                <wp:posOffset>504825</wp:posOffset>
              </wp:positionV>
              <wp:extent cx="2105025" cy="12954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105025" cy="12954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47AF5C" w14:textId="77777777" w:rsidR="004B136C" w:rsidRDefault="004B136C">
                          <w:bookmarkStart w:id="34" w:name="STY_Trompet"/>
                          <w:bookmarkEnd w:id="34"/>
                        </w:p>
                        <w:p w14:paraId="411F191D" w14:textId="77777777" w:rsidR="004B136C" w:rsidRDefault="004B136C">
                          <w:bookmarkStart w:id="35" w:name="STY_Title"/>
                          <w:bookmarkEnd w:id="35"/>
                        </w:p>
                        <w:p w14:paraId="61134C51" w14:textId="77777777" w:rsidR="004B136C" w:rsidRDefault="004B136C">
                          <w:bookmarkStart w:id="36" w:name="STY_Subtitle"/>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9EE6396" id="_x0000_t202" coordsize="21600,21600" o:spt="202" path="m,l,21600r21600,l21600,xe">
              <v:stroke joinstyle="miter"/>
              <v:path gradientshapeok="t" o:connecttype="rect"/>
            </v:shapetype>
            <v:shape id="Text Box 5" o:spid="_x0000_s1027" type="#_x0000_t202" style="position:absolute;margin-left:84.75pt;margin-top:39.75pt;width:165.75pt;height:102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" filled="f" fillcolor="white [3201]" stroked="f" strokeweight=".5pt">
              <v:textbox inset="0,0,0,0">
                <w:txbxContent>
                  <w:p w14:paraId="0847AF5C" w14:textId="77777777" w:rsidR="004B136C" w:rsidRDefault="004B136C">
                    <w:bookmarkStart w:id="39" w:name="STY_Trompet"/>
                    <w:bookmarkEnd w:id="39"/>
                  </w:p>
                  <w:p w14:paraId="411F191D" w14:textId="77777777" w:rsidR="004B136C" w:rsidRDefault="004B136C">
                    <w:bookmarkStart w:id="40" w:name="STY_Title"/>
                    <w:bookmarkEnd w:id="40"/>
                  </w:p>
                  <w:p w14:paraId="61134C51" w14:textId="77777777" w:rsidR="004B136C" w:rsidRDefault="004B136C">
                    <w:bookmarkStart w:id="41" w:name="STY_Subtitle"/>
                    <w:bookmarkEnd w:id="41"/>
                  </w:p>
                </w:txbxContent>
              </v:textbox>
              <w10:wrap anchorx="page" anchory="page"/>
            </v:shape>
          </w:pict>
        </mc:Fallback>
      </mc:AlternateContent>
    </w:r>
    <w:r w:rsidRPr="0024490E">
      <w:rPr>
        <w:noProof/>
        <w:lang w:eastAsia="da-DK"/>
      </w:rPr>
      <mc:AlternateContent>
        <mc:Choice Requires="wps">
          <w:drawing>
            <wp:anchor distT="0" distB="0" distL="114300" distR="114300" simplePos="0" relativeHeight="251658243" behindDoc="0" locked="1" layoutInCell="1" allowOverlap="1" wp14:anchorId="1E4AC650" wp14:editId="35A69D7D">
              <wp:simplePos x="0" y="0"/>
              <wp:positionH relativeFrom="page">
                <wp:align>left</wp:align>
              </wp:positionH>
              <wp:positionV relativeFrom="page">
                <wp:align>bottom</wp:align>
              </wp:positionV>
              <wp:extent cx="7560000" cy="1418400"/>
              <wp:effectExtent l="0" t="0" r="3175" b="0"/>
              <wp:wrapNone/>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418400"/>
                      </a:xfrm>
                      <a:prstGeom prst="rect">
                        <a:avLst/>
                      </a:prstGeom>
                      <a:solidFill>
                        <a:srgbClr val="ADCCD2"/>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SecondaryColor" style="position:absolute;margin-left:0;margin-top:0;width:595.3pt;height:111.7pt;z-index:251671039;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fillcolor="#adccd2" stroked="f" w14:anchorId="3375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">
              <v:stroke joinstyle="round"/>
              <o:lock v:ext="edit" aspectratio="t"/>
              <w10:wrap anchorx="page" anchory="page"/>
              <w10:anchorlock/>
            </v:rect>
          </w:pict>
        </mc:Fallback>
      </mc:AlternateContent>
    </w:r>
    <w:r w:rsidRPr="0024490E">
      <w:rPr>
        <w:noProof/>
        <w:lang w:eastAsia="da-DK"/>
      </w:rPr>
      <mc:AlternateContent>
        <mc:Choice Requires="wps">
          <w:drawing>
            <wp:anchor distT="0" distB="0" distL="114300" distR="114300" simplePos="0" relativeHeight="251658244" behindDoc="0" locked="1" layoutInCell="1" allowOverlap="1" wp14:anchorId="53F4A79D" wp14:editId="6BCF1EC1">
              <wp:simplePos x="0" y="0"/>
              <wp:positionH relativeFrom="page">
                <wp:posOffset>0</wp:posOffset>
              </wp:positionH>
              <wp:positionV relativeFrom="page">
                <wp:posOffset>9220835</wp:posOffset>
              </wp:positionV>
              <wp:extent cx="7560000" cy="54000"/>
              <wp:effectExtent l="0" t="0" r="3175" b="31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000" cy="54000"/>
                      </a:xfrm>
                      <a:prstGeom prst="rect">
                        <a:avLst/>
                      </a:prstGeom>
                      <a:solidFill>
                        <a:srgbClr val="3C8A2E"/>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Institutlinje" style="position:absolute;margin-left:0;margin-top:726.05pt;width:595.3pt;height:4.25pt;z-index:25167155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3c8a2e" stroked="f" w14:anchorId="0344A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">
              <v:stroke joinstyle="round"/>
              <w10:wrap anchorx="page" anchory="page"/>
              <w10:anchorlock/>
            </v:rect>
          </w:pict>
        </mc:Fallback>
      </mc:AlternateContent>
    </w:r>
    <w:r>
      <w:rPr>
        <w:noProof/>
        <w:lang w:eastAsia="da-DK"/>
      </w:rPr>
      <mc:AlternateContent>
        <mc:Choice Requires="wps">
          <w:drawing>
            <wp:anchor distT="0" distB="0" distL="114300" distR="114300" simplePos="0" relativeHeight="251658245" behindDoc="0" locked="1" layoutInCell="1" allowOverlap="1" wp14:anchorId="03DBC176" wp14:editId="20997C59">
              <wp:simplePos x="0" y="0"/>
              <wp:positionH relativeFrom="page">
                <wp:posOffset>714375</wp:posOffset>
              </wp:positionH>
              <wp:positionV relativeFrom="page">
                <wp:posOffset>6391275</wp:posOffset>
              </wp:positionV>
              <wp:extent cx="2667600" cy="2458800"/>
              <wp:effectExtent l="0" t="0" r="0" b="0"/>
              <wp:wrapNone/>
              <wp:docPr id="19"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667600" cy="24588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5"/>
                          </w:tblGrid>
                          <w:tr w:rsidR="004B136C" w:rsidRPr="00047866" w14:paraId="2018D11F" w14:textId="77777777" w:rsidTr="00047866">
                            <w:tc>
                              <w:tcPr>
                                <w:tcW w:w="4195" w:type="dxa"/>
                                <w:shd w:val="clear" w:color="auto" w:fill="auto"/>
                              </w:tcPr>
                              <w:p w14:paraId="5870C408" w14:textId="08B472F6" w:rsidR="004B136C" w:rsidRPr="00047866" w:rsidRDefault="004B136C" w:rsidP="00047866">
                                <w:pPr>
                                  <w:pStyle w:val="Bagsidetitel"/>
                                </w:pPr>
                                <w:r>
                                  <w:rPr>
                                    <w:noProof/>
                                  </w:rPr>
                                  <w:fldChar w:fldCharType="begin"/>
                                </w:r>
                                <w:r>
                                  <w:rPr>
                                    <w:noProof/>
                                  </w:rPr>
                                  <w:instrText xml:space="preserve"> STYLEREF  Forsidetitel </w:instrText>
                                </w:r>
                                <w:r>
                                  <w:rPr>
                                    <w:noProof/>
                                  </w:rPr>
                                  <w:fldChar w:fldCharType="separate"/>
                                </w:r>
                                <w:r w:rsidR="00FC2B79">
                                  <w:rPr>
                                    <w:noProof/>
                                  </w:rPr>
                                  <w:t>Tilbud og afregningsgrundlag (TAG)</w:t>
                                </w:r>
                                <w:r>
                                  <w:rPr>
                                    <w:noProof/>
                                  </w:rPr>
                                  <w:fldChar w:fldCharType="end"/>
                                </w:r>
                              </w:p>
                              <w:p w14:paraId="791D4DDB" w14:textId="77777777" w:rsidR="004B136C" w:rsidRPr="00047866" w:rsidRDefault="004B136C" w:rsidP="00047866">
                                <w:pPr>
                                  <w:pStyle w:val="Bagsidetekst"/>
                                </w:pPr>
                              </w:p>
                              <w:p w14:paraId="7440BA6C" w14:textId="77777777" w:rsidR="004B136C" w:rsidRPr="009F079E" w:rsidRDefault="004B136C" w:rsidP="00047866">
                                <w:pPr>
                                  <w:pStyle w:val="Bagsidetekst"/>
                                </w:pPr>
                                <w:bookmarkStart w:id="37" w:name="USR_Department"/>
                                <w:bookmarkStart w:id="38" w:name="USR_Department_HIF"/>
                                <w:r w:rsidRPr="009F079E">
                                  <w:t>Regional Udvikling</w:t>
                                </w:r>
                                <w:bookmarkEnd w:id="37"/>
                              </w:p>
                              <w:p w14:paraId="723CC8C7" w14:textId="77777777" w:rsidR="004B136C" w:rsidRPr="009F079E" w:rsidRDefault="004B136C" w:rsidP="00047866">
                                <w:pPr>
                                  <w:pStyle w:val="Bagsidetekst"/>
                                </w:pPr>
                                <w:bookmarkStart w:id="39" w:name="USR_Speciality"/>
                                <w:bookmarkStart w:id="40" w:name="USR_Speciality_HIF"/>
                                <w:bookmarkEnd w:id="38"/>
                                <w:r w:rsidRPr="009F079E">
                                  <w:t>Kontoret for Jordforurening og Råstoffer</w:t>
                                </w:r>
                                <w:bookmarkEnd w:id="39"/>
                              </w:p>
                              <w:p w14:paraId="20EF6AC3" w14:textId="77777777" w:rsidR="004B136C" w:rsidRPr="009F079E" w:rsidRDefault="004B136C" w:rsidP="00047866">
                                <w:pPr>
                                  <w:pStyle w:val="Bagsidetekst"/>
                                  <w:rPr>
                                    <w:vanish/>
                                  </w:rPr>
                                </w:pPr>
                                <w:bookmarkStart w:id="41" w:name="USR_Unit"/>
                                <w:bookmarkStart w:id="42" w:name="USR_Unit_HIF"/>
                                <w:bookmarkEnd w:id="40"/>
                                <w:bookmarkEnd w:id="41"/>
                              </w:p>
                              <w:p w14:paraId="1BDF870B" w14:textId="77777777" w:rsidR="004B136C" w:rsidRPr="009F079E" w:rsidRDefault="004B136C" w:rsidP="00047866">
                                <w:pPr>
                                  <w:pStyle w:val="Bagsidetekst"/>
                                </w:pPr>
                                <w:bookmarkStart w:id="43" w:name="USR_AddressOne"/>
                                <w:bookmarkStart w:id="44" w:name="USR_AddressOne_HIF"/>
                                <w:bookmarkEnd w:id="42"/>
                                <w:r w:rsidRPr="009F079E">
                                  <w:t>Niels Bohrs Vej 30</w:t>
                                </w:r>
                                <w:bookmarkEnd w:id="43"/>
                              </w:p>
                              <w:p w14:paraId="694C806B" w14:textId="77777777" w:rsidR="004B136C" w:rsidRPr="009F079E" w:rsidRDefault="004B136C" w:rsidP="00047866">
                                <w:pPr>
                                  <w:pStyle w:val="Bagsidetekst"/>
                                </w:pPr>
                                <w:bookmarkStart w:id="45" w:name="USR_AddressThree"/>
                                <w:bookmarkStart w:id="46" w:name="USR_AddressThree_HIF"/>
                                <w:bookmarkEnd w:id="44"/>
                                <w:r w:rsidRPr="009F079E">
                                  <w:t>9220 Aalborg Øst</w:t>
                                </w:r>
                                <w:bookmarkEnd w:id="45"/>
                              </w:p>
                              <w:p w14:paraId="36E77764" w14:textId="77777777" w:rsidR="004B136C" w:rsidRPr="009F079E" w:rsidRDefault="004B136C" w:rsidP="00047866">
                                <w:pPr>
                                  <w:pStyle w:val="Bagsidetekst"/>
                                </w:pPr>
                                <w:bookmarkStart w:id="47" w:name="USR_Web"/>
                                <w:bookmarkStart w:id="48" w:name="USR_Web_HIF"/>
                                <w:bookmarkEnd w:id="46"/>
                                <w:r w:rsidRPr="009F079E">
                                  <w:t>WWW.RN.DK</w:t>
                                </w:r>
                                <w:bookmarkEnd w:id="47"/>
                              </w:p>
                              <w:bookmarkEnd w:id="48"/>
                              <w:p w14:paraId="68DC0E18" w14:textId="77777777" w:rsidR="004B136C" w:rsidRPr="00047866" w:rsidRDefault="004B136C" w:rsidP="00047866">
                                <w:pPr>
                                  <w:pStyle w:val="Bagsidetekst"/>
                                </w:pPr>
                              </w:p>
                              <w:p w14:paraId="5D159598" w14:textId="055D6800" w:rsidR="004B136C" w:rsidRPr="00047866" w:rsidRDefault="003B7550" w:rsidP="00047866">
                                <w:pPr>
                                  <w:pStyle w:val="Bagsidetekst"/>
                                </w:pPr>
                                <w:bookmarkStart w:id="49" w:name="FLD_DocumentDate"/>
                                <w:r>
                                  <w:t>Maj 2023</w:t>
                                </w:r>
                                <w:bookmarkEnd w:id="49"/>
                              </w:p>
                            </w:tc>
                          </w:tr>
                        </w:tbl>
                        <w:p w14:paraId="731B5120" w14:textId="77777777" w:rsidR="004B136C" w:rsidRDefault="004B136C" w:rsidP="00FC3181"/>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BC176" id="_x0000_t202" coordsize="21600,21600" o:spt="202" path="m,l,21600r21600,l21600,xe">
              <v:stroke joinstyle="miter"/>
              <v:path gradientshapeok="t" o:connecttype="rect"/>
            </v:shapetype>
            <v:shape id="Text Box 19" o:spid="_x0000_s1028" type="#_x0000_t202" style="position:absolute;margin-left:56.25pt;margin-top:503.25pt;width:210.05pt;height:19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" filled="f" fillcolor="white [3201]" stroked="f" strokeweight=".5pt">
              <v:path arrowok="t"/>
              <o:lock v:ext="edit" aspectratio="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5"/>
                    </w:tblGrid>
                    <w:tr w:rsidR="004B136C" w:rsidRPr="00047866" w14:paraId="2018D11F" w14:textId="77777777" w:rsidTr="00047866">
                      <w:tc>
                        <w:tcPr>
                          <w:tcW w:w="4195" w:type="dxa"/>
                          <w:shd w:val="clear" w:color="auto" w:fill="auto"/>
                        </w:tcPr>
                        <w:p w14:paraId="5870C408" w14:textId="08B472F6" w:rsidR="004B136C" w:rsidRPr="00047866" w:rsidRDefault="004B136C" w:rsidP="00047866">
                          <w:pPr>
                            <w:pStyle w:val="Bagsidetitel"/>
                          </w:pPr>
                          <w:r>
                            <w:rPr>
                              <w:noProof/>
                            </w:rPr>
                            <w:fldChar w:fldCharType="begin"/>
                          </w:r>
                          <w:r>
                            <w:rPr>
                              <w:noProof/>
                            </w:rPr>
                            <w:instrText xml:space="preserve"> STYLEREF  Forsidetitel </w:instrText>
                          </w:r>
                          <w:r>
                            <w:rPr>
                              <w:noProof/>
                            </w:rPr>
                            <w:fldChar w:fldCharType="separate"/>
                          </w:r>
                          <w:r w:rsidR="00FC2B79">
                            <w:rPr>
                              <w:noProof/>
                            </w:rPr>
                            <w:t>Tilbud og afregningsgrundlag (TAG)</w:t>
                          </w:r>
                          <w:r>
                            <w:rPr>
                              <w:noProof/>
                            </w:rPr>
                            <w:fldChar w:fldCharType="end"/>
                          </w:r>
                        </w:p>
                        <w:p w14:paraId="791D4DDB" w14:textId="77777777" w:rsidR="004B136C" w:rsidRPr="00047866" w:rsidRDefault="004B136C" w:rsidP="00047866">
                          <w:pPr>
                            <w:pStyle w:val="Bagsidetekst"/>
                          </w:pPr>
                        </w:p>
                        <w:p w14:paraId="7440BA6C" w14:textId="77777777" w:rsidR="004B136C" w:rsidRPr="009F079E" w:rsidRDefault="004B136C" w:rsidP="00047866">
                          <w:pPr>
                            <w:pStyle w:val="Bagsidetekst"/>
                          </w:pPr>
                          <w:bookmarkStart w:id="50" w:name="USR_Department"/>
                          <w:bookmarkStart w:id="51" w:name="USR_Department_HIF"/>
                          <w:r w:rsidRPr="009F079E">
                            <w:t>Regional Udvikling</w:t>
                          </w:r>
                          <w:bookmarkEnd w:id="50"/>
                        </w:p>
                        <w:p w14:paraId="723CC8C7" w14:textId="77777777" w:rsidR="004B136C" w:rsidRPr="009F079E" w:rsidRDefault="004B136C" w:rsidP="00047866">
                          <w:pPr>
                            <w:pStyle w:val="Bagsidetekst"/>
                          </w:pPr>
                          <w:bookmarkStart w:id="52" w:name="USR_Speciality"/>
                          <w:bookmarkStart w:id="53" w:name="USR_Speciality_HIF"/>
                          <w:bookmarkEnd w:id="51"/>
                          <w:r w:rsidRPr="009F079E">
                            <w:t>Kontoret for Jordforurening og Råstoffer</w:t>
                          </w:r>
                          <w:bookmarkEnd w:id="52"/>
                        </w:p>
                        <w:p w14:paraId="20EF6AC3" w14:textId="77777777" w:rsidR="004B136C" w:rsidRPr="009F079E" w:rsidRDefault="004B136C" w:rsidP="00047866">
                          <w:pPr>
                            <w:pStyle w:val="Bagsidetekst"/>
                            <w:rPr>
                              <w:vanish/>
                            </w:rPr>
                          </w:pPr>
                          <w:bookmarkStart w:id="54" w:name="USR_Unit"/>
                          <w:bookmarkStart w:id="55" w:name="USR_Unit_HIF"/>
                          <w:bookmarkEnd w:id="53"/>
                          <w:bookmarkEnd w:id="54"/>
                        </w:p>
                        <w:p w14:paraId="1BDF870B" w14:textId="77777777" w:rsidR="004B136C" w:rsidRPr="009F079E" w:rsidRDefault="004B136C" w:rsidP="00047866">
                          <w:pPr>
                            <w:pStyle w:val="Bagsidetekst"/>
                          </w:pPr>
                          <w:bookmarkStart w:id="56" w:name="USR_AddressOne"/>
                          <w:bookmarkStart w:id="57" w:name="USR_AddressOne_HIF"/>
                          <w:bookmarkEnd w:id="55"/>
                          <w:r w:rsidRPr="009F079E">
                            <w:t>Niels Bohrs Vej 30</w:t>
                          </w:r>
                          <w:bookmarkEnd w:id="56"/>
                        </w:p>
                        <w:p w14:paraId="694C806B" w14:textId="77777777" w:rsidR="004B136C" w:rsidRPr="009F079E" w:rsidRDefault="004B136C" w:rsidP="00047866">
                          <w:pPr>
                            <w:pStyle w:val="Bagsidetekst"/>
                          </w:pPr>
                          <w:bookmarkStart w:id="58" w:name="USR_AddressThree"/>
                          <w:bookmarkStart w:id="59" w:name="USR_AddressThree_HIF"/>
                          <w:bookmarkEnd w:id="57"/>
                          <w:r w:rsidRPr="009F079E">
                            <w:t>9220 Aalborg Øst</w:t>
                          </w:r>
                          <w:bookmarkEnd w:id="58"/>
                        </w:p>
                        <w:p w14:paraId="36E77764" w14:textId="77777777" w:rsidR="004B136C" w:rsidRPr="009F079E" w:rsidRDefault="004B136C" w:rsidP="00047866">
                          <w:pPr>
                            <w:pStyle w:val="Bagsidetekst"/>
                          </w:pPr>
                          <w:bookmarkStart w:id="60" w:name="USR_Web"/>
                          <w:bookmarkStart w:id="61" w:name="USR_Web_HIF"/>
                          <w:bookmarkEnd w:id="59"/>
                          <w:r w:rsidRPr="009F079E">
                            <w:t>WWW.RN.DK</w:t>
                          </w:r>
                          <w:bookmarkEnd w:id="60"/>
                        </w:p>
                        <w:bookmarkEnd w:id="61"/>
                        <w:p w14:paraId="68DC0E18" w14:textId="77777777" w:rsidR="004B136C" w:rsidRPr="00047866" w:rsidRDefault="004B136C" w:rsidP="00047866">
                          <w:pPr>
                            <w:pStyle w:val="Bagsidetekst"/>
                          </w:pPr>
                        </w:p>
                        <w:p w14:paraId="5D159598" w14:textId="055D6800" w:rsidR="004B136C" w:rsidRPr="00047866" w:rsidRDefault="003B7550" w:rsidP="00047866">
                          <w:pPr>
                            <w:pStyle w:val="Bagsidetekst"/>
                          </w:pPr>
                          <w:bookmarkStart w:id="62" w:name="FLD_DocumentDate"/>
                          <w:r>
                            <w:t>Maj 2023</w:t>
                          </w:r>
                          <w:bookmarkEnd w:id="62"/>
                        </w:p>
                      </w:tc>
                    </w:tr>
                  </w:tbl>
                  <w:p w14:paraId="731B5120" w14:textId="77777777" w:rsidR="004B136C" w:rsidRDefault="004B136C" w:rsidP="00FC3181"/>
                </w:txbxContent>
              </v:textbox>
              <w10:wrap anchorx="page" anchory="page"/>
              <w10:anchorlock/>
            </v:shape>
          </w:pict>
        </mc:Fallback>
      </mc:AlternateContent>
    </w:r>
    <w:r w:rsidRPr="00C64677">
      <w:rPr>
        <w:noProof/>
        <w:lang w:eastAsia="da-DK"/>
      </w:rPr>
      <mc:AlternateContent>
        <mc:Choice Requires="wps">
          <w:drawing>
            <wp:anchor distT="0" distB="0" distL="114300" distR="114300" simplePos="0" relativeHeight="251658249" behindDoc="0" locked="1" layoutInCell="1" allowOverlap="1" wp14:anchorId="3B4429D0" wp14:editId="4104F557">
              <wp:simplePos x="0" y="0"/>
              <wp:positionH relativeFrom="page">
                <wp:align>right</wp:align>
              </wp:positionH>
              <wp:positionV relativeFrom="page">
                <wp:align>top</wp:align>
              </wp:positionV>
              <wp:extent cx="252000" cy="10692000"/>
              <wp:effectExtent l="0" t="0" r="0" b="0"/>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WhiteBorderRight" style="position:absolute;margin-left:-31.35pt;margin-top:0;width:19.85pt;height:841.9pt;z-index:251678720;visibility:visible;mso-wrap-style:non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spid="_x0000_s1026" stroked="f" w14:anchorId="6AD9EC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">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58248" behindDoc="0" locked="1" layoutInCell="1" allowOverlap="1" wp14:anchorId="7644F035" wp14:editId="4DC006C8">
              <wp:simplePos x="0" y="0"/>
              <wp:positionH relativeFrom="page">
                <wp:align>left</wp:align>
              </wp:positionH>
              <wp:positionV relativeFrom="page">
                <wp:align>top</wp:align>
              </wp:positionV>
              <wp:extent cx="7560000" cy="252000"/>
              <wp:effectExtent l="0" t="0" r="3175"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WhiteBorderTop" style="position:absolute;margin-left:0;margin-top:0;width:595.3pt;height:19.85pt;z-index:251676672;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stroked="f" w14:anchorId="3E87C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">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58247" behindDoc="0" locked="1" layoutInCell="1" allowOverlap="1" wp14:anchorId="5AD1054A" wp14:editId="1FC4D189">
              <wp:simplePos x="0" y="0"/>
              <wp:positionH relativeFrom="page">
                <wp:align>left</wp:align>
              </wp:positionH>
              <wp:positionV relativeFrom="page">
                <wp:align>bottom</wp:align>
              </wp:positionV>
              <wp:extent cx="7560000" cy="252000"/>
              <wp:effectExtent l="0" t="0" r="3175" b="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25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WhiteBorderBottom" style="position:absolute;margin-left:0;margin-top:0;width:595.3pt;height:19.85pt;z-index:251674624;visibility:visible;mso-wrap-style:non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spid="_x0000_s1026" stroked="f" w14:anchorId="6E9C3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">
              <v:stroke joinstyle="round"/>
              <o:lock v:ext="edit" aspectratio="t"/>
              <w10:wrap anchorx="page" anchory="page"/>
              <w10:anchorlock/>
            </v:rect>
          </w:pict>
        </mc:Fallback>
      </mc:AlternateContent>
    </w:r>
    <w:r w:rsidRPr="00C64677">
      <w:rPr>
        <w:noProof/>
        <w:lang w:eastAsia="da-DK"/>
      </w:rPr>
      <mc:AlternateContent>
        <mc:Choice Requires="wps">
          <w:drawing>
            <wp:anchor distT="0" distB="0" distL="114300" distR="114300" simplePos="0" relativeHeight="251658246" behindDoc="0" locked="1" layoutInCell="1" allowOverlap="1" wp14:anchorId="5CA72C97" wp14:editId="14668310">
              <wp:simplePos x="0" y="0"/>
              <wp:positionH relativeFrom="page">
                <wp:align>left</wp:align>
              </wp:positionH>
              <wp:positionV relativeFrom="page">
                <wp:align>top</wp:align>
              </wp:positionV>
              <wp:extent cx="252000" cy="106920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00" cy="10692000"/>
                      </a:xfrm>
                      <a:prstGeom prst="rect">
                        <a:avLst/>
                      </a:prstGeom>
                      <a:solidFill>
                        <a:srgbClr val="FFFFFF"/>
                      </a:solid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WhiteBorderLeft" style="position:absolute;margin-left:0;margin-top:0;width:19.85pt;height:841.9pt;z-index:251672576;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stroked="f" w14:anchorId="392CA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">
              <v:stroke joinstyle="round"/>
              <w10:wrap anchorx="page" anchory="page"/>
              <w10:anchorlock/>
            </v:rect>
          </w:pict>
        </mc:Fallback>
      </mc:AlternateContent>
    </w:r>
    <w:r w:rsidRPr="0024490E">
      <w:rPr>
        <w:noProof/>
        <w:lang w:eastAsia="da-DK"/>
      </w:rPr>
      <mc:AlternateContent>
        <mc:Choice Requires="wps">
          <w:drawing>
            <wp:anchor distT="0" distB="0" distL="114300" distR="114300" simplePos="0" relativeHeight="251658242" behindDoc="0" locked="1" layoutInCell="1" allowOverlap="1" wp14:anchorId="3BBEA6FF" wp14:editId="1C196898">
              <wp:simplePos x="0" y="0"/>
              <wp:positionH relativeFrom="page">
                <wp:align>left</wp:align>
              </wp:positionH>
              <wp:positionV relativeFrom="page">
                <wp:align>top</wp:align>
              </wp:positionV>
              <wp:extent cx="7560000" cy="10692000"/>
              <wp:effectExtent l="0" t="0" r="3175"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000" cy="10692000"/>
                      </a:xfrm>
                      <a:prstGeom prst="rect">
                        <a:avLst/>
                      </a:prstGeom>
                      <a:solidFill>
                        <a:srgbClr val="CDCFC4"/>
                      </a:solidFill>
                      <a:ln w="9525" cap="flat" cmpd="sng" algn="ctr">
                        <a:noFill/>
                        <a:prstDash val="solid"/>
                        <a:round/>
                        <a:headEnd type="none" w="med" len="med"/>
                        <a:tailEnd type="none" w="med" len="med"/>
                      </a:ln>
                      <a:effectLst/>
                    </wps:spPr>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v:rect id="BackgroundPrimary" style="position:absolute;margin-left:0;margin-top:0;width:595.3pt;height:841.9pt;z-index:251667199;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cdcfc4" stroked="f" w14:anchorId="46A08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">
              <v:stroke joinstyle="round"/>
              <o:lock v:ext="edit" aspectratio="t"/>
              <v:textbox style="mso-fit-shape-to-text:t" inset="0,0,0,0"/>
              <w10:wrap anchorx="page" anchory="page"/>
              <w10:anchorlock/>
            </v:rect>
          </w:pict>
        </mc:Fallback>
      </mc:AlternateContent>
    </w:r>
  </w:p>
  <w:p w14:paraId="35D58107" w14:textId="77777777" w:rsidR="004B136C" w:rsidRDefault="004B136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4C34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8B677"/>
    <w:multiLevelType w:val="multilevel"/>
    <w:tmpl w:val="A9AA5CA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94768C"/>
    <w:multiLevelType w:val="multilevel"/>
    <w:tmpl w:val="71B2590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EE165A"/>
    <w:multiLevelType w:val="multilevel"/>
    <w:tmpl w:val="AC5613B2"/>
    <w:lvl w:ilvl="0">
      <w:start w:val="1"/>
      <w:numFmt w:val="decimal"/>
      <w:pStyle w:val="Overskrift1"/>
      <w:lvlText w:val="%1"/>
      <w:lvlJc w:val="left"/>
      <w:pPr>
        <w:tabs>
          <w:tab w:val="num" w:pos="567"/>
        </w:tabs>
        <w:ind w:left="0" w:firstLine="0"/>
      </w:pPr>
    </w:lvl>
    <w:lvl w:ilvl="1">
      <w:start w:val="1"/>
      <w:numFmt w:val="decimal"/>
      <w:pStyle w:val="overskrift2"/>
      <w:lvlText w:val="%1.%2"/>
      <w:lvlJc w:val="left"/>
      <w:pPr>
        <w:tabs>
          <w:tab w:val="num" w:pos="576"/>
        </w:tabs>
        <w:ind w:left="576" w:hanging="576"/>
      </w:pPr>
      <w:rPr>
        <w:rFonts w:hint="default"/>
      </w:rPr>
    </w:lvl>
    <w:lvl w:ilvl="2">
      <w:start w:val="1"/>
      <w:numFmt w:val="decimal"/>
      <w:pStyle w:val="overskrift3"/>
      <w:lvlText w:val="%1.%2.%3"/>
      <w:lvlJc w:val="left"/>
      <w:pPr>
        <w:tabs>
          <w:tab w:val="num" w:pos="794"/>
        </w:tabs>
        <w:ind w:left="0" w:firstLine="0"/>
      </w:pPr>
    </w:lvl>
    <w:lvl w:ilvl="3">
      <w:start w:val="1"/>
      <w:numFmt w:val="decimal"/>
      <w:pStyle w:val="Overskrift4"/>
      <w:lvlText w:val="%1.%2.%3.%4"/>
      <w:lvlJc w:val="left"/>
      <w:pPr>
        <w:tabs>
          <w:tab w:val="num" w:pos="864"/>
        </w:tabs>
        <w:ind w:left="864" w:hanging="864"/>
      </w:pPr>
      <w:rPr>
        <w:rFonts w:hint="default"/>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13" w15:restartNumberingAfterBreak="0">
    <w:nsid w:val="0C8459AC"/>
    <w:multiLevelType w:val="multilevel"/>
    <w:tmpl w:val="A6D84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D6620B"/>
    <w:multiLevelType w:val="multilevel"/>
    <w:tmpl w:val="92E84814"/>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DE9446"/>
    <w:multiLevelType w:val="multilevel"/>
    <w:tmpl w:val="53682E9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BA14956"/>
    <w:multiLevelType w:val="multilevel"/>
    <w:tmpl w:val="C4ACAB1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F9E6EA"/>
    <w:multiLevelType w:val="multilevel"/>
    <w:tmpl w:val="0B982134"/>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2B09B1"/>
    <w:multiLevelType w:val="hybridMultilevel"/>
    <w:tmpl w:val="D9088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7B07B64"/>
    <w:multiLevelType w:val="multilevel"/>
    <w:tmpl w:val="E514B0A2"/>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D343EC"/>
    <w:multiLevelType w:val="hybridMultilevel"/>
    <w:tmpl w:val="DFFA09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56BCC4C"/>
    <w:multiLevelType w:val="multilevel"/>
    <w:tmpl w:val="C6F06F14"/>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7E8AFEA"/>
    <w:multiLevelType w:val="multilevel"/>
    <w:tmpl w:val="14BE28F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F59B09"/>
    <w:multiLevelType w:val="multilevel"/>
    <w:tmpl w:val="B85E960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8E29EC"/>
    <w:multiLevelType w:val="multilevel"/>
    <w:tmpl w:val="FC2CE6BA"/>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B43BD3"/>
    <w:multiLevelType w:val="hybridMultilevel"/>
    <w:tmpl w:val="82F43A7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AAD8D"/>
    <w:multiLevelType w:val="multilevel"/>
    <w:tmpl w:val="A28A3AB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67080B"/>
    <w:multiLevelType w:val="multilevel"/>
    <w:tmpl w:val="8318CCE2"/>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965647"/>
    <w:multiLevelType w:val="multilevel"/>
    <w:tmpl w:val="C1D81A0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EF2161"/>
    <w:multiLevelType w:val="multilevel"/>
    <w:tmpl w:val="79F65C7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678B0B"/>
    <w:multiLevelType w:val="multilevel"/>
    <w:tmpl w:val="FA66CEB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43B2CB"/>
    <w:multiLevelType w:val="multilevel"/>
    <w:tmpl w:val="9DDA28E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548A89"/>
    <w:multiLevelType w:val="multilevel"/>
    <w:tmpl w:val="140C984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0250F9"/>
    <w:multiLevelType w:val="multilevel"/>
    <w:tmpl w:val="D626019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D83282"/>
    <w:multiLevelType w:val="multilevel"/>
    <w:tmpl w:val="48B6DA2E"/>
    <w:styleLink w:val="Firstlevelnumberonly"/>
    <w:lvl w:ilvl="0">
      <w:start w:val="1"/>
      <w:numFmt w:val="decimal"/>
      <w:lvlText w:val="%1"/>
      <w:lvlJc w:val="left"/>
      <w:pPr>
        <w:ind w:left="1134" w:hanging="1134"/>
      </w:pPr>
      <w:rPr>
        <w:rFonts w:hint="default"/>
        <w:sz w:val="100"/>
      </w:rPr>
    </w:lvl>
    <w:lvl w:ilvl="1">
      <w:start w:val="1"/>
      <w:numFmt w:val="none"/>
      <w:suff w:val="nothing"/>
      <w:lvlText w:val="%2"/>
      <w:lvlJc w:val="left"/>
      <w:pPr>
        <w:ind w:left="0" w:firstLine="0"/>
      </w:pPr>
      <w:rPr>
        <w:rFonts w:hint="default"/>
      </w:rPr>
    </w:lvl>
    <w:lvl w:ilvl="2">
      <w:start w:val="1"/>
      <w:numFmt w:val="none"/>
      <w:pStyle w:val="Overskrift30"/>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F1CB9E2"/>
    <w:multiLevelType w:val="multilevel"/>
    <w:tmpl w:val="5AE21C80"/>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AB1058"/>
    <w:multiLevelType w:val="multilevel"/>
    <w:tmpl w:val="64A0B062"/>
    <w:lvl w:ilvl="0">
      <w:start w:val="1"/>
      <w:numFmt w:val="decimal"/>
      <w:lvlText w:val="%1."/>
      <w:lvlJc w:val="left"/>
      <w:pPr>
        <w:ind w:left="690" w:hanging="6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7" w15:restartNumberingAfterBreak="0">
    <w:nsid w:val="71D18A8A"/>
    <w:multiLevelType w:val="multilevel"/>
    <w:tmpl w:val="B64C21C0"/>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FD7F45"/>
    <w:multiLevelType w:val="hybridMultilevel"/>
    <w:tmpl w:val="C0B0C1DA"/>
    <w:lvl w:ilvl="0" w:tplc="FB38340A">
      <w:start w:val="1"/>
      <w:numFmt w:val="decimal"/>
      <w:pStyle w:val="Overskrift20"/>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90B60DD"/>
    <w:multiLevelType w:val="multilevel"/>
    <w:tmpl w:val="B46664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149790"/>
    <w:multiLevelType w:val="multilevel"/>
    <w:tmpl w:val="63A4047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9626411"/>
    <w:multiLevelType w:val="multilevel"/>
    <w:tmpl w:val="2408D002"/>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DD0344F"/>
    <w:multiLevelType w:val="multilevel"/>
    <w:tmpl w:val="2898DA22"/>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44" w15:restartNumberingAfterBreak="0">
    <w:nsid w:val="7F51A463"/>
    <w:multiLevelType w:val="multilevel"/>
    <w:tmpl w:val="832EF73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B354B8"/>
    <w:multiLevelType w:val="multilevel"/>
    <w:tmpl w:val="53BCC206"/>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abstractNumId w:val="11"/>
  </w:num>
  <w:num w:numId="2">
    <w:abstractNumId w:val="21"/>
  </w:num>
  <w:num w:numId="3">
    <w:abstractNumId w:val="23"/>
  </w:num>
  <w:num w:numId="4">
    <w:abstractNumId w:val="15"/>
  </w:num>
  <w:num w:numId="5">
    <w:abstractNumId w:val="44"/>
  </w:num>
  <w:num w:numId="6">
    <w:abstractNumId w:val="27"/>
  </w:num>
  <w:num w:numId="7">
    <w:abstractNumId w:val="31"/>
  </w:num>
  <w:num w:numId="8">
    <w:abstractNumId w:val="35"/>
  </w:num>
  <w:num w:numId="9">
    <w:abstractNumId w:val="16"/>
  </w:num>
  <w:num w:numId="10">
    <w:abstractNumId w:val="19"/>
  </w:num>
  <w:num w:numId="11">
    <w:abstractNumId w:val="10"/>
  </w:num>
  <w:num w:numId="12">
    <w:abstractNumId w:val="17"/>
  </w:num>
  <w:num w:numId="13">
    <w:abstractNumId w:val="42"/>
  </w:num>
  <w:num w:numId="14">
    <w:abstractNumId w:val="28"/>
  </w:num>
  <w:num w:numId="15">
    <w:abstractNumId w:val="24"/>
  </w:num>
  <w:num w:numId="16">
    <w:abstractNumId w:val="22"/>
  </w:num>
  <w:num w:numId="17">
    <w:abstractNumId w:val="32"/>
  </w:num>
  <w:num w:numId="18">
    <w:abstractNumId w:val="26"/>
  </w:num>
  <w:num w:numId="19">
    <w:abstractNumId w:val="30"/>
  </w:num>
  <w:num w:numId="20">
    <w:abstractNumId w:val="37"/>
  </w:num>
  <w:num w:numId="21">
    <w:abstractNumId w:val="41"/>
  </w:num>
  <w:num w:numId="22">
    <w:abstractNumId w:val="14"/>
  </w:num>
  <w:num w:numId="23">
    <w:abstractNumId w:val="29"/>
  </w:num>
  <w:num w:numId="24">
    <w:abstractNumId w:val="40"/>
  </w:num>
  <w:num w:numId="25">
    <w:abstractNumId w:val="33"/>
  </w:num>
  <w:num w:numId="26">
    <w:abstractNumId w:val="45"/>
  </w:num>
  <w:num w:numId="27">
    <w:abstractNumId w:val="7"/>
  </w:num>
  <w:num w:numId="28">
    <w:abstractNumId w:val="6"/>
  </w:num>
  <w:num w:numId="29">
    <w:abstractNumId w:val="5"/>
  </w:num>
  <w:num w:numId="30">
    <w:abstractNumId w:val="4"/>
  </w:num>
  <w:num w:numId="31">
    <w:abstractNumId w:val="43"/>
  </w:num>
  <w:num w:numId="32">
    <w:abstractNumId w:val="3"/>
  </w:num>
  <w:num w:numId="33">
    <w:abstractNumId w:val="2"/>
  </w:num>
  <w:num w:numId="34">
    <w:abstractNumId w:val="1"/>
  </w:num>
  <w:num w:numId="35">
    <w:abstractNumId w:val="0"/>
  </w:num>
  <w:num w:numId="36">
    <w:abstractNumId w:val="8"/>
  </w:num>
  <w:num w:numId="37">
    <w:abstractNumId w:val="4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38">
    <w:abstractNumId w:val="34"/>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45"/>
  </w:num>
  <w:num w:numId="42">
    <w:abstractNumId w:val="43"/>
  </w:num>
  <w:num w:numId="43">
    <w:abstractNumId w:val="39"/>
  </w:num>
  <w:num w:numId="44">
    <w:abstractNumId w:val="13"/>
  </w:num>
  <w:num w:numId="45">
    <w:abstractNumId w:val="38"/>
  </w:num>
  <w:num w:numId="46">
    <w:abstractNumId w:val="36"/>
  </w:num>
  <w:num w:numId="47">
    <w:abstractNumId w:val="12"/>
  </w:num>
  <w:num w:numId="48">
    <w:abstractNumId w:val="25"/>
  </w:num>
  <w:num w:numId="49">
    <w:abstractNumId w:val="20"/>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79E"/>
    <w:rsid w:val="000000D3"/>
    <w:rsid w:val="000034FC"/>
    <w:rsid w:val="00004865"/>
    <w:rsid w:val="000050B7"/>
    <w:rsid w:val="00007DEC"/>
    <w:rsid w:val="00010EAD"/>
    <w:rsid w:val="00013DD6"/>
    <w:rsid w:val="00014A90"/>
    <w:rsid w:val="00014C9E"/>
    <w:rsid w:val="00020817"/>
    <w:rsid w:val="0002450F"/>
    <w:rsid w:val="00024816"/>
    <w:rsid w:val="000268C0"/>
    <w:rsid w:val="00026CF6"/>
    <w:rsid w:val="000308C2"/>
    <w:rsid w:val="00031940"/>
    <w:rsid w:val="00033251"/>
    <w:rsid w:val="00037393"/>
    <w:rsid w:val="00041757"/>
    <w:rsid w:val="00047866"/>
    <w:rsid w:val="000479F2"/>
    <w:rsid w:val="00052B1F"/>
    <w:rsid w:val="00054515"/>
    <w:rsid w:val="00055BDF"/>
    <w:rsid w:val="000568A3"/>
    <w:rsid w:val="00063F8B"/>
    <w:rsid w:val="00066867"/>
    <w:rsid w:val="000673F1"/>
    <w:rsid w:val="000714A1"/>
    <w:rsid w:val="000714B0"/>
    <w:rsid w:val="00076A08"/>
    <w:rsid w:val="00077C87"/>
    <w:rsid w:val="00080353"/>
    <w:rsid w:val="00080CDE"/>
    <w:rsid w:val="0008525F"/>
    <w:rsid w:val="00085371"/>
    <w:rsid w:val="000900ED"/>
    <w:rsid w:val="00094ABD"/>
    <w:rsid w:val="00095B9E"/>
    <w:rsid w:val="000A1A56"/>
    <w:rsid w:val="000A2A9B"/>
    <w:rsid w:val="000A7467"/>
    <w:rsid w:val="000B7248"/>
    <w:rsid w:val="000C0342"/>
    <w:rsid w:val="000C0C1E"/>
    <w:rsid w:val="000C1890"/>
    <w:rsid w:val="000C1B35"/>
    <w:rsid w:val="000C384C"/>
    <w:rsid w:val="000C5C47"/>
    <w:rsid w:val="000D164F"/>
    <w:rsid w:val="000D32B7"/>
    <w:rsid w:val="000D4B0A"/>
    <w:rsid w:val="000E3EA1"/>
    <w:rsid w:val="000E470F"/>
    <w:rsid w:val="000E7396"/>
    <w:rsid w:val="0010021F"/>
    <w:rsid w:val="00107E71"/>
    <w:rsid w:val="00113DD7"/>
    <w:rsid w:val="00116F95"/>
    <w:rsid w:val="00121AAD"/>
    <w:rsid w:val="00121C21"/>
    <w:rsid w:val="00121CFF"/>
    <w:rsid w:val="00122CE7"/>
    <w:rsid w:val="00126950"/>
    <w:rsid w:val="00126D16"/>
    <w:rsid w:val="0012789B"/>
    <w:rsid w:val="001305F4"/>
    <w:rsid w:val="00132278"/>
    <w:rsid w:val="0013244F"/>
    <w:rsid w:val="00136F52"/>
    <w:rsid w:val="001374EE"/>
    <w:rsid w:val="00140247"/>
    <w:rsid w:val="0015416E"/>
    <w:rsid w:val="00160BF8"/>
    <w:rsid w:val="00160FA3"/>
    <w:rsid w:val="00163362"/>
    <w:rsid w:val="00164B8A"/>
    <w:rsid w:val="0016571D"/>
    <w:rsid w:val="00166975"/>
    <w:rsid w:val="00167631"/>
    <w:rsid w:val="00173E7E"/>
    <w:rsid w:val="00180477"/>
    <w:rsid w:val="00182651"/>
    <w:rsid w:val="00182CFD"/>
    <w:rsid w:val="00187BE5"/>
    <w:rsid w:val="00190EED"/>
    <w:rsid w:val="00191554"/>
    <w:rsid w:val="00191653"/>
    <w:rsid w:val="00193294"/>
    <w:rsid w:val="00194F3B"/>
    <w:rsid w:val="001A2006"/>
    <w:rsid w:val="001A5AD0"/>
    <w:rsid w:val="001B4211"/>
    <w:rsid w:val="001B6210"/>
    <w:rsid w:val="001B7458"/>
    <w:rsid w:val="001C2B1A"/>
    <w:rsid w:val="001C2C2F"/>
    <w:rsid w:val="001C3A2F"/>
    <w:rsid w:val="001C4661"/>
    <w:rsid w:val="001C4E08"/>
    <w:rsid w:val="001C4EE2"/>
    <w:rsid w:val="001C5B55"/>
    <w:rsid w:val="001C63E3"/>
    <w:rsid w:val="001D1C78"/>
    <w:rsid w:val="001D3FF2"/>
    <w:rsid w:val="001F19F9"/>
    <w:rsid w:val="001F255A"/>
    <w:rsid w:val="001F3966"/>
    <w:rsid w:val="001F4138"/>
    <w:rsid w:val="001F5E76"/>
    <w:rsid w:val="001F6B00"/>
    <w:rsid w:val="00201134"/>
    <w:rsid w:val="002051C4"/>
    <w:rsid w:val="00207B79"/>
    <w:rsid w:val="00207EBE"/>
    <w:rsid w:val="00214661"/>
    <w:rsid w:val="00214EBF"/>
    <w:rsid w:val="00215097"/>
    <w:rsid w:val="0021681E"/>
    <w:rsid w:val="002169DB"/>
    <w:rsid w:val="00216DDE"/>
    <w:rsid w:val="002200AC"/>
    <w:rsid w:val="00220590"/>
    <w:rsid w:val="00221346"/>
    <w:rsid w:val="002219F0"/>
    <w:rsid w:val="00223337"/>
    <w:rsid w:val="002248BC"/>
    <w:rsid w:val="00225B09"/>
    <w:rsid w:val="00226088"/>
    <w:rsid w:val="00233394"/>
    <w:rsid w:val="00234310"/>
    <w:rsid w:val="00234CE9"/>
    <w:rsid w:val="00236E80"/>
    <w:rsid w:val="0024049D"/>
    <w:rsid w:val="00241187"/>
    <w:rsid w:val="00242E0D"/>
    <w:rsid w:val="00243A0E"/>
    <w:rsid w:val="0024474C"/>
    <w:rsid w:val="00244D70"/>
    <w:rsid w:val="002451DB"/>
    <w:rsid w:val="002521AD"/>
    <w:rsid w:val="0025657D"/>
    <w:rsid w:val="00257CAE"/>
    <w:rsid w:val="00262D51"/>
    <w:rsid w:val="00267102"/>
    <w:rsid w:val="00270C36"/>
    <w:rsid w:val="00273CEC"/>
    <w:rsid w:val="0027509B"/>
    <w:rsid w:val="002767CD"/>
    <w:rsid w:val="00281E06"/>
    <w:rsid w:val="0028405A"/>
    <w:rsid w:val="002846EF"/>
    <w:rsid w:val="00284E7D"/>
    <w:rsid w:val="00287629"/>
    <w:rsid w:val="00287845"/>
    <w:rsid w:val="0029038D"/>
    <w:rsid w:val="00292276"/>
    <w:rsid w:val="0029383A"/>
    <w:rsid w:val="00293FD7"/>
    <w:rsid w:val="002A0142"/>
    <w:rsid w:val="002A0FE3"/>
    <w:rsid w:val="002A16DA"/>
    <w:rsid w:val="002A394E"/>
    <w:rsid w:val="002A6633"/>
    <w:rsid w:val="002A6901"/>
    <w:rsid w:val="002B0816"/>
    <w:rsid w:val="002B6EAC"/>
    <w:rsid w:val="002C05B9"/>
    <w:rsid w:val="002C0D80"/>
    <w:rsid w:val="002C2259"/>
    <w:rsid w:val="002C6553"/>
    <w:rsid w:val="002C6ABF"/>
    <w:rsid w:val="002C7FA3"/>
    <w:rsid w:val="002D3681"/>
    <w:rsid w:val="002D3724"/>
    <w:rsid w:val="002D4E41"/>
    <w:rsid w:val="002D5562"/>
    <w:rsid w:val="002D612B"/>
    <w:rsid w:val="002E3DF3"/>
    <w:rsid w:val="002E3E63"/>
    <w:rsid w:val="002E51FA"/>
    <w:rsid w:val="002E72E1"/>
    <w:rsid w:val="002E74A4"/>
    <w:rsid w:val="002F2127"/>
    <w:rsid w:val="002F4365"/>
    <w:rsid w:val="00303BAC"/>
    <w:rsid w:val="00304F97"/>
    <w:rsid w:val="00307445"/>
    <w:rsid w:val="003079B6"/>
    <w:rsid w:val="00311B3A"/>
    <w:rsid w:val="00313FE1"/>
    <w:rsid w:val="003159D4"/>
    <w:rsid w:val="00316C22"/>
    <w:rsid w:val="00320369"/>
    <w:rsid w:val="0032730A"/>
    <w:rsid w:val="003319A0"/>
    <w:rsid w:val="00332E5B"/>
    <w:rsid w:val="00333BA3"/>
    <w:rsid w:val="00335DD8"/>
    <w:rsid w:val="003369E4"/>
    <w:rsid w:val="00343115"/>
    <w:rsid w:val="00353F8C"/>
    <w:rsid w:val="00354121"/>
    <w:rsid w:val="003615CC"/>
    <w:rsid w:val="003629EA"/>
    <w:rsid w:val="00364448"/>
    <w:rsid w:val="0036449D"/>
    <w:rsid w:val="003647B9"/>
    <w:rsid w:val="00364EA5"/>
    <w:rsid w:val="003652AE"/>
    <w:rsid w:val="00365607"/>
    <w:rsid w:val="003668CF"/>
    <w:rsid w:val="00367321"/>
    <w:rsid w:val="00372A94"/>
    <w:rsid w:val="00374F65"/>
    <w:rsid w:val="003759A0"/>
    <w:rsid w:val="0038546E"/>
    <w:rsid w:val="00387ED4"/>
    <w:rsid w:val="00395F20"/>
    <w:rsid w:val="00397DC3"/>
    <w:rsid w:val="003A0394"/>
    <w:rsid w:val="003A1263"/>
    <w:rsid w:val="003A70DA"/>
    <w:rsid w:val="003B35B0"/>
    <w:rsid w:val="003B3D0C"/>
    <w:rsid w:val="003B7550"/>
    <w:rsid w:val="003C4F9F"/>
    <w:rsid w:val="003C60F1"/>
    <w:rsid w:val="003C7076"/>
    <w:rsid w:val="003D3DD9"/>
    <w:rsid w:val="003D4407"/>
    <w:rsid w:val="003E0577"/>
    <w:rsid w:val="003E1B6A"/>
    <w:rsid w:val="003E427A"/>
    <w:rsid w:val="003F0FF1"/>
    <w:rsid w:val="00401043"/>
    <w:rsid w:val="00401387"/>
    <w:rsid w:val="00406603"/>
    <w:rsid w:val="00410358"/>
    <w:rsid w:val="00412B76"/>
    <w:rsid w:val="00413993"/>
    <w:rsid w:val="00413F2D"/>
    <w:rsid w:val="00417FEF"/>
    <w:rsid w:val="0042036B"/>
    <w:rsid w:val="004203E5"/>
    <w:rsid w:val="00420A8E"/>
    <w:rsid w:val="00424709"/>
    <w:rsid w:val="00424AD9"/>
    <w:rsid w:val="004306FC"/>
    <w:rsid w:val="0043121A"/>
    <w:rsid w:val="00431C45"/>
    <w:rsid w:val="00432142"/>
    <w:rsid w:val="00434C4C"/>
    <w:rsid w:val="00440721"/>
    <w:rsid w:val="00445333"/>
    <w:rsid w:val="00447FF7"/>
    <w:rsid w:val="004513D0"/>
    <w:rsid w:val="004621AE"/>
    <w:rsid w:val="00463362"/>
    <w:rsid w:val="0046656F"/>
    <w:rsid w:val="0046662E"/>
    <w:rsid w:val="00470027"/>
    <w:rsid w:val="004713C8"/>
    <w:rsid w:val="00474603"/>
    <w:rsid w:val="00480B7E"/>
    <w:rsid w:val="00480F77"/>
    <w:rsid w:val="00482DCA"/>
    <w:rsid w:val="00485C9E"/>
    <w:rsid w:val="00486D8D"/>
    <w:rsid w:val="004919E3"/>
    <w:rsid w:val="00495281"/>
    <w:rsid w:val="004A290F"/>
    <w:rsid w:val="004A374A"/>
    <w:rsid w:val="004A647E"/>
    <w:rsid w:val="004A6696"/>
    <w:rsid w:val="004B136C"/>
    <w:rsid w:val="004B2D1C"/>
    <w:rsid w:val="004B355E"/>
    <w:rsid w:val="004B3AB2"/>
    <w:rsid w:val="004B76A6"/>
    <w:rsid w:val="004C01B2"/>
    <w:rsid w:val="004C4495"/>
    <w:rsid w:val="004C4764"/>
    <w:rsid w:val="004C6223"/>
    <w:rsid w:val="004C70F3"/>
    <w:rsid w:val="004D0863"/>
    <w:rsid w:val="004E6396"/>
    <w:rsid w:val="004E7E3E"/>
    <w:rsid w:val="004F6D70"/>
    <w:rsid w:val="00500A87"/>
    <w:rsid w:val="00500F64"/>
    <w:rsid w:val="00502CC9"/>
    <w:rsid w:val="00503459"/>
    <w:rsid w:val="00503A87"/>
    <w:rsid w:val="0050404A"/>
    <w:rsid w:val="00504B93"/>
    <w:rsid w:val="00505251"/>
    <w:rsid w:val="00506FE3"/>
    <w:rsid w:val="005071FB"/>
    <w:rsid w:val="0051324E"/>
    <w:rsid w:val="00514597"/>
    <w:rsid w:val="005151F5"/>
    <w:rsid w:val="00516350"/>
    <w:rsid w:val="005170D1"/>
    <w:rsid w:val="005178A7"/>
    <w:rsid w:val="00520AAA"/>
    <w:rsid w:val="0052437A"/>
    <w:rsid w:val="0052592D"/>
    <w:rsid w:val="00531099"/>
    <w:rsid w:val="00533E3C"/>
    <w:rsid w:val="00542D45"/>
    <w:rsid w:val="00545197"/>
    <w:rsid w:val="00546298"/>
    <w:rsid w:val="00546506"/>
    <w:rsid w:val="005465A8"/>
    <w:rsid w:val="00550CE0"/>
    <w:rsid w:val="00550D05"/>
    <w:rsid w:val="0055236B"/>
    <w:rsid w:val="00553AE9"/>
    <w:rsid w:val="00554C0C"/>
    <w:rsid w:val="00555EEF"/>
    <w:rsid w:val="00556637"/>
    <w:rsid w:val="0055723C"/>
    <w:rsid w:val="00561EF2"/>
    <w:rsid w:val="00565C03"/>
    <w:rsid w:val="00565CE9"/>
    <w:rsid w:val="005704DC"/>
    <w:rsid w:val="0057073F"/>
    <w:rsid w:val="00570AEB"/>
    <w:rsid w:val="005728BE"/>
    <w:rsid w:val="005732D1"/>
    <w:rsid w:val="00573FF0"/>
    <w:rsid w:val="00574B70"/>
    <w:rsid w:val="00576B63"/>
    <w:rsid w:val="00577DAD"/>
    <w:rsid w:val="00584571"/>
    <w:rsid w:val="00590013"/>
    <w:rsid w:val="00596F48"/>
    <w:rsid w:val="005A0AAE"/>
    <w:rsid w:val="005A1D16"/>
    <w:rsid w:val="005A28D4"/>
    <w:rsid w:val="005A2DB1"/>
    <w:rsid w:val="005A3CD7"/>
    <w:rsid w:val="005A6F99"/>
    <w:rsid w:val="005A7F87"/>
    <w:rsid w:val="005B0B27"/>
    <w:rsid w:val="005B2767"/>
    <w:rsid w:val="005B344D"/>
    <w:rsid w:val="005B4E57"/>
    <w:rsid w:val="005C0898"/>
    <w:rsid w:val="005C1AC7"/>
    <w:rsid w:val="005C5ADA"/>
    <w:rsid w:val="005C5F97"/>
    <w:rsid w:val="005D1265"/>
    <w:rsid w:val="005D1581"/>
    <w:rsid w:val="005D25A3"/>
    <w:rsid w:val="005D3820"/>
    <w:rsid w:val="005D7B4D"/>
    <w:rsid w:val="005E02C8"/>
    <w:rsid w:val="005E0B44"/>
    <w:rsid w:val="005E2A48"/>
    <w:rsid w:val="005E46FB"/>
    <w:rsid w:val="005E70EA"/>
    <w:rsid w:val="005F1580"/>
    <w:rsid w:val="005F18B9"/>
    <w:rsid w:val="005F1B17"/>
    <w:rsid w:val="005F3ED8"/>
    <w:rsid w:val="005F6B57"/>
    <w:rsid w:val="005F6D2B"/>
    <w:rsid w:val="00601CC3"/>
    <w:rsid w:val="00604008"/>
    <w:rsid w:val="006050F4"/>
    <w:rsid w:val="006107A7"/>
    <w:rsid w:val="00622D5A"/>
    <w:rsid w:val="00625F35"/>
    <w:rsid w:val="00627851"/>
    <w:rsid w:val="00631521"/>
    <w:rsid w:val="00632EC9"/>
    <w:rsid w:val="0063322A"/>
    <w:rsid w:val="006345FF"/>
    <w:rsid w:val="00634E63"/>
    <w:rsid w:val="00640F0D"/>
    <w:rsid w:val="006416AF"/>
    <w:rsid w:val="00641D2D"/>
    <w:rsid w:val="006427F2"/>
    <w:rsid w:val="00644235"/>
    <w:rsid w:val="00644BAF"/>
    <w:rsid w:val="00646030"/>
    <w:rsid w:val="00647BF8"/>
    <w:rsid w:val="00655B49"/>
    <w:rsid w:val="0066095E"/>
    <w:rsid w:val="00661562"/>
    <w:rsid w:val="00665BED"/>
    <w:rsid w:val="00665F58"/>
    <w:rsid w:val="00674B73"/>
    <w:rsid w:val="00680FE1"/>
    <w:rsid w:val="00681D83"/>
    <w:rsid w:val="006900C2"/>
    <w:rsid w:val="006939B2"/>
    <w:rsid w:val="0069506A"/>
    <w:rsid w:val="006A3948"/>
    <w:rsid w:val="006A5EF0"/>
    <w:rsid w:val="006B0CC2"/>
    <w:rsid w:val="006B30A9"/>
    <w:rsid w:val="006B58E6"/>
    <w:rsid w:val="006C7925"/>
    <w:rsid w:val="006D0463"/>
    <w:rsid w:val="006D08C6"/>
    <w:rsid w:val="006D41A4"/>
    <w:rsid w:val="006D4251"/>
    <w:rsid w:val="006D7095"/>
    <w:rsid w:val="006D7760"/>
    <w:rsid w:val="006E0538"/>
    <w:rsid w:val="006E165C"/>
    <w:rsid w:val="006F647F"/>
    <w:rsid w:val="00700D1D"/>
    <w:rsid w:val="0070267E"/>
    <w:rsid w:val="0070322B"/>
    <w:rsid w:val="00704615"/>
    <w:rsid w:val="00706E32"/>
    <w:rsid w:val="00707565"/>
    <w:rsid w:val="00711BC1"/>
    <w:rsid w:val="0071206E"/>
    <w:rsid w:val="00713673"/>
    <w:rsid w:val="00714902"/>
    <w:rsid w:val="00715482"/>
    <w:rsid w:val="00717197"/>
    <w:rsid w:val="00717C6E"/>
    <w:rsid w:val="00723A54"/>
    <w:rsid w:val="00730E9B"/>
    <w:rsid w:val="00730F2B"/>
    <w:rsid w:val="00734025"/>
    <w:rsid w:val="00734CE5"/>
    <w:rsid w:val="007371F5"/>
    <w:rsid w:val="007405B9"/>
    <w:rsid w:val="00744A54"/>
    <w:rsid w:val="00744B2E"/>
    <w:rsid w:val="007546AF"/>
    <w:rsid w:val="0075624F"/>
    <w:rsid w:val="007579AB"/>
    <w:rsid w:val="007600D9"/>
    <w:rsid w:val="00764868"/>
    <w:rsid w:val="007651E4"/>
    <w:rsid w:val="00765934"/>
    <w:rsid w:val="00765D17"/>
    <w:rsid w:val="00770478"/>
    <w:rsid w:val="00782491"/>
    <w:rsid w:val="007879B8"/>
    <w:rsid w:val="00791C73"/>
    <w:rsid w:val="00792167"/>
    <w:rsid w:val="00794143"/>
    <w:rsid w:val="007966D3"/>
    <w:rsid w:val="007969C5"/>
    <w:rsid w:val="00796F54"/>
    <w:rsid w:val="00797268"/>
    <w:rsid w:val="007976F5"/>
    <w:rsid w:val="007A01D9"/>
    <w:rsid w:val="007A13A5"/>
    <w:rsid w:val="007A297A"/>
    <w:rsid w:val="007A33DC"/>
    <w:rsid w:val="007A38F4"/>
    <w:rsid w:val="007A5E8A"/>
    <w:rsid w:val="007A7559"/>
    <w:rsid w:val="007B48C6"/>
    <w:rsid w:val="007B64C6"/>
    <w:rsid w:val="007C0FAE"/>
    <w:rsid w:val="007C20BC"/>
    <w:rsid w:val="007C4622"/>
    <w:rsid w:val="007D041B"/>
    <w:rsid w:val="007D0DAD"/>
    <w:rsid w:val="007D0F84"/>
    <w:rsid w:val="007D7229"/>
    <w:rsid w:val="007E373C"/>
    <w:rsid w:val="007E4DAB"/>
    <w:rsid w:val="007E564A"/>
    <w:rsid w:val="007E56F0"/>
    <w:rsid w:val="007F0726"/>
    <w:rsid w:val="007F0919"/>
    <w:rsid w:val="007F544A"/>
    <w:rsid w:val="007F5B71"/>
    <w:rsid w:val="00800968"/>
    <w:rsid w:val="00802D5C"/>
    <w:rsid w:val="008032C6"/>
    <w:rsid w:val="008070E7"/>
    <w:rsid w:val="00810E7C"/>
    <w:rsid w:val="008140A2"/>
    <w:rsid w:val="008160AB"/>
    <w:rsid w:val="00817368"/>
    <w:rsid w:val="0081758C"/>
    <w:rsid w:val="008213F6"/>
    <w:rsid w:val="00821F3E"/>
    <w:rsid w:val="00823AE8"/>
    <w:rsid w:val="00824D53"/>
    <w:rsid w:val="0082582C"/>
    <w:rsid w:val="00826091"/>
    <w:rsid w:val="00831005"/>
    <w:rsid w:val="008313EC"/>
    <w:rsid w:val="0083255B"/>
    <w:rsid w:val="00832639"/>
    <w:rsid w:val="008339C6"/>
    <w:rsid w:val="008346B3"/>
    <w:rsid w:val="0084153E"/>
    <w:rsid w:val="00841B34"/>
    <w:rsid w:val="008442AE"/>
    <w:rsid w:val="00845EB1"/>
    <w:rsid w:val="00854AE7"/>
    <w:rsid w:val="00860DE8"/>
    <w:rsid w:val="0086290C"/>
    <w:rsid w:val="00864A2C"/>
    <w:rsid w:val="0086542B"/>
    <w:rsid w:val="0086748B"/>
    <w:rsid w:val="00867C54"/>
    <w:rsid w:val="00870AF4"/>
    <w:rsid w:val="008742A3"/>
    <w:rsid w:val="0088048A"/>
    <w:rsid w:val="00885386"/>
    <w:rsid w:val="00891EBF"/>
    <w:rsid w:val="00892D08"/>
    <w:rsid w:val="008932B5"/>
    <w:rsid w:val="00893791"/>
    <w:rsid w:val="00893CC0"/>
    <w:rsid w:val="008A25B3"/>
    <w:rsid w:val="008A45BD"/>
    <w:rsid w:val="008A4ED2"/>
    <w:rsid w:val="008A6FC7"/>
    <w:rsid w:val="008A7F11"/>
    <w:rsid w:val="008B1088"/>
    <w:rsid w:val="008B201B"/>
    <w:rsid w:val="008B26CE"/>
    <w:rsid w:val="008B3BA6"/>
    <w:rsid w:val="008B651A"/>
    <w:rsid w:val="008C00D7"/>
    <w:rsid w:val="008C00F9"/>
    <w:rsid w:val="008C3086"/>
    <w:rsid w:val="008C4671"/>
    <w:rsid w:val="008C563B"/>
    <w:rsid w:val="008C66F7"/>
    <w:rsid w:val="008C7D37"/>
    <w:rsid w:val="008D00CF"/>
    <w:rsid w:val="008D5C62"/>
    <w:rsid w:val="008D5D4E"/>
    <w:rsid w:val="008D5FF2"/>
    <w:rsid w:val="008E33D0"/>
    <w:rsid w:val="008E4809"/>
    <w:rsid w:val="008E53DD"/>
    <w:rsid w:val="008E5A6D"/>
    <w:rsid w:val="008F122C"/>
    <w:rsid w:val="008F32DF"/>
    <w:rsid w:val="008F4D20"/>
    <w:rsid w:val="008F779F"/>
    <w:rsid w:val="009035D4"/>
    <w:rsid w:val="00903C38"/>
    <w:rsid w:val="00905A59"/>
    <w:rsid w:val="009115DE"/>
    <w:rsid w:val="00912687"/>
    <w:rsid w:val="00912711"/>
    <w:rsid w:val="00917DF0"/>
    <w:rsid w:val="00917E9D"/>
    <w:rsid w:val="00920CDB"/>
    <w:rsid w:val="00921D5E"/>
    <w:rsid w:val="009247D5"/>
    <w:rsid w:val="00924ED8"/>
    <w:rsid w:val="009263BF"/>
    <w:rsid w:val="00926641"/>
    <w:rsid w:val="00932896"/>
    <w:rsid w:val="00933450"/>
    <w:rsid w:val="00933B7B"/>
    <w:rsid w:val="00933F5E"/>
    <w:rsid w:val="00934DC8"/>
    <w:rsid w:val="00937858"/>
    <w:rsid w:val="00940850"/>
    <w:rsid w:val="00940E97"/>
    <w:rsid w:val="00942AD4"/>
    <w:rsid w:val="009437F9"/>
    <w:rsid w:val="009441D7"/>
    <w:rsid w:val="00945A68"/>
    <w:rsid w:val="0094757D"/>
    <w:rsid w:val="00951B25"/>
    <w:rsid w:val="009575BE"/>
    <w:rsid w:val="0097162C"/>
    <w:rsid w:val="009722D6"/>
    <w:rsid w:val="009737E4"/>
    <w:rsid w:val="00975D02"/>
    <w:rsid w:val="00980900"/>
    <w:rsid w:val="00980E83"/>
    <w:rsid w:val="009839B9"/>
    <w:rsid w:val="00983B74"/>
    <w:rsid w:val="00985EB4"/>
    <w:rsid w:val="00990263"/>
    <w:rsid w:val="009927B5"/>
    <w:rsid w:val="009928CD"/>
    <w:rsid w:val="0099337E"/>
    <w:rsid w:val="00993C45"/>
    <w:rsid w:val="009A0613"/>
    <w:rsid w:val="009A1C7B"/>
    <w:rsid w:val="009A4CCC"/>
    <w:rsid w:val="009A5456"/>
    <w:rsid w:val="009A54B4"/>
    <w:rsid w:val="009B000C"/>
    <w:rsid w:val="009B1955"/>
    <w:rsid w:val="009B22A0"/>
    <w:rsid w:val="009B4B3B"/>
    <w:rsid w:val="009C1217"/>
    <w:rsid w:val="009C6DD7"/>
    <w:rsid w:val="009D2255"/>
    <w:rsid w:val="009D2BCC"/>
    <w:rsid w:val="009E0747"/>
    <w:rsid w:val="009E1F00"/>
    <w:rsid w:val="009E235C"/>
    <w:rsid w:val="009E4A5B"/>
    <w:rsid w:val="009E4B94"/>
    <w:rsid w:val="009E5AB8"/>
    <w:rsid w:val="009E6DE7"/>
    <w:rsid w:val="009F079E"/>
    <w:rsid w:val="009F2447"/>
    <w:rsid w:val="009F4557"/>
    <w:rsid w:val="00A01411"/>
    <w:rsid w:val="00A01F9E"/>
    <w:rsid w:val="00A02D4D"/>
    <w:rsid w:val="00A0336B"/>
    <w:rsid w:val="00A045E3"/>
    <w:rsid w:val="00A0606C"/>
    <w:rsid w:val="00A12400"/>
    <w:rsid w:val="00A12478"/>
    <w:rsid w:val="00A14F4A"/>
    <w:rsid w:val="00A1678C"/>
    <w:rsid w:val="00A17E26"/>
    <w:rsid w:val="00A20014"/>
    <w:rsid w:val="00A2465F"/>
    <w:rsid w:val="00A31CA5"/>
    <w:rsid w:val="00A329E4"/>
    <w:rsid w:val="00A3496E"/>
    <w:rsid w:val="00A35006"/>
    <w:rsid w:val="00A35B28"/>
    <w:rsid w:val="00A365FD"/>
    <w:rsid w:val="00A36A26"/>
    <w:rsid w:val="00A44CDD"/>
    <w:rsid w:val="00A44EC4"/>
    <w:rsid w:val="00A51CDE"/>
    <w:rsid w:val="00A51CE7"/>
    <w:rsid w:val="00A51F6E"/>
    <w:rsid w:val="00A52C17"/>
    <w:rsid w:val="00A54805"/>
    <w:rsid w:val="00A54CEB"/>
    <w:rsid w:val="00A567ED"/>
    <w:rsid w:val="00A60815"/>
    <w:rsid w:val="00A61832"/>
    <w:rsid w:val="00A6655C"/>
    <w:rsid w:val="00A721CC"/>
    <w:rsid w:val="00A72CB2"/>
    <w:rsid w:val="00A737C9"/>
    <w:rsid w:val="00A8237E"/>
    <w:rsid w:val="00A85E33"/>
    <w:rsid w:val="00A91C38"/>
    <w:rsid w:val="00A93683"/>
    <w:rsid w:val="00A95524"/>
    <w:rsid w:val="00A97EEC"/>
    <w:rsid w:val="00AA0721"/>
    <w:rsid w:val="00AA2A59"/>
    <w:rsid w:val="00AA39D1"/>
    <w:rsid w:val="00AA7407"/>
    <w:rsid w:val="00AB188A"/>
    <w:rsid w:val="00AB4582"/>
    <w:rsid w:val="00AB46D8"/>
    <w:rsid w:val="00AC1EFA"/>
    <w:rsid w:val="00AC2DB4"/>
    <w:rsid w:val="00AC2F19"/>
    <w:rsid w:val="00AD12A6"/>
    <w:rsid w:val="00AD1DAF"/>
    <w:rsid w:val="00AD6820"/>
    <w:rsid w:val="00AD6FCE"/>
    <w:rsid w:val="00AE6083"/>
    <w:rsid w:val="00AE6C65"/>
    <w:rsid w:val="00AF13FF"/>
    <w:rsid w:val="00AF1D02"/>
    <w:rsid w:val="00AF3F0F"/>
    <w:rsid w:val="00AF4B9C"/>
    <w:rsid w:val="00B00D92"/>
    <w:rsid w:val="00B01E4E"/>
    <w:rsid w:val="00B048ED"/>
    <w:rsid w:val="00B0736A"/>
    <w:rsid w:val="00B1573F"/>
    <w:rsid w:val="00B20D9C"/>
    <w:rsid w:val="00B2233D"/>
    <w:rsid w:val="00B22B24"/>
    <w:rsid w:val="00B232A9"/>
    <w:rsid w:val="00B25A75"/>
    <w:rsid w:val="00B27BFB"/>
    <w:rsid w:val="00B27D1C"/>
    <w:rsid w:val="00B27F4D"/>
    <w:rsid w:val="00B310F0"/>
    <w:rsid w:val="00B3165E"/>
    <w:rsid w:val="00B333ED"/>
    <w:rsid w:val="00B33BCB"/>
    <w:rsid w:val="00B36492"/>
    <w:rsid w:val="00B36EA6"/>
    <w:rsid w:val="00B44883"/>
    <w:rsid w:val="00B50C8C"/>
    <w:rsid w:val="00B51159"/>
    <w:rsid w:val="00B52DC6"/>
    <w:rsid w:val="00B627B9"/>
    <w:rsid w:val="00B63766"/>
    <w:rsid w:val="00B6467F"/>
    <w:rsid w:val="00B67A5C"/>
    <w:rsid w:val="00B67D2A"/>
    <w:rsid w:val="00B70D2A"/>
    <w:rsid w:val="00B71E6C"/>
    <w:rsid w:val="00B7379F"/>
    <w:rsid w:val="00B750E5"/>
    <w:rsid w:val="00B752A8"/>
    <w:rsid w:val="00B757E5"/>
    <w:rsid w:val="00B7749D"/>
    <w:rsid w:val="00B8308A"/>
    <w:rsid w:val="00B85D58"/>
    <w:rsid w:val="00B908F3"/>
    <w:rsid w:val="00B90ADB"/>
    <w:rsid w:val="00B9231C"/>
    <w:rsid w:val="00B93A1E"/>
    <w:rsid w:val="00B95349"/>
    <w:rsid w:val="00B960A2"/>
    <w:rsid w:val="00BA0BA3"/>
    <w:rsid w:val="00BA2E85"/>
    <w:rsid w:val="00BA4D01"/>
    <w:rsid w:val="00BA575E"/>
    <w:rsid w:val="00BA578F"/>
    <w:rsid w:val="00BB0600"/>
    <w:rsid w:val="00BB1E86"/>
    <w:rsid w:val="00BB309C"/>
    <w:rsid w:val="00BB31BD"/>
    <w:rsid w:val="00BB3913"/>
    <w:rsid w:val="00BB4255"/>
    <w:rsid w:val="00BB6DC1"/>
    <w:rsid w:val="00BC1AE1"/>
    <w:rsid w:val="00BD2834"/>
    <w:rsid w:val="00BD47E6"/>
    <w:rsid w:val="00BE054B"/>
    <w:rsid w:val="00BE1B56"/>
    <w:rsid w:val="00BE7AC4"/>
    <w:rsid w:val="00BF6EDA"/>
    <w:rsid w:val="00C0340E"/>
    <w:rsid w:val="00C047F0"/>
    <w:rsid w:val="00C04AEF"/>
    <w:rsid w:val="00C05696"/>
    <w:rsid w:val="00C11218"/>
    <w:rsid w:val="00C113D8"/>
    <w:rsid w:val="00C146ED"/>
    <w:rsid w:val="00C1565C"/>
    <w:rsid w:val="00C178A8"/>
    <w:rsid w:val="00C20172"/>
    <w:rsid w:val="00C21F83"/>
    <w:rsid w:val="00C24EFF"/>
    <w:rsid w:val="00C34EF2"/>
    <w:rsid w:val="00C357EF"/>
    <w:rsid w:val="00C4152F"/>
    <w:rsid w:val="00C45C95"/>
    <w:rsid w:val="00C469B7"/>
    <w:rsid w:val="00C51BFC"/>
    <w:rsid w:val="00C57906"/>
    <w:rsid w:val="00C607C8"/>
    <w:rsid w:val="00C64677"/>
    <w:rsid w:val="00C64816"/>
    <w:rsid w:val="00C71743"/>
    <w:rsid w:val="00C80A49"/>
    <w:rsid w:val="00C81CDE"/>
    <w:rsid w:val="00C81F45"/>
    <w:rsid w:val="00C82B6D"/>
    <w:rsid w:val="00C85774"/>
    <w:rsid w:val="00C85A0F"/>
    <w:rsid w:val="00C872BD"/>
    <w:rsid w:val="00C91FF0"/>
    <w:rsid w:val="00C94EC2"/>
    <w:rsid w:val="00C955E3"/>
    <w:rsid w:val="00CA01DF"/>
    <w:rsid w:val="00CA3685"/>
    <w:rsid w:val="00CA47EB"/>
    <w:rsid w:val="00CA4C17"/>
    <w:rsid w:val="00CA569F"/>
    <w:rsid w:val="00CA745A"/>
    <w:rsid w:val="00CA7D43"/>
    <w:rsid w:val="00CB322D"/>
    <w:rsid w:val="00CB6C58"/>
    <w:rsid w:val="00CC02CB"/>
    <w:rsid w:val="00CC28EF"/>
    <w:rsid w:val="00CC2B28"/>
    <w:rsid w:val="00CC6322"/>
    <w:rsid w:val="00CC776C"/>
    <w:rsid w:val="00CD0347"/>
    <w:rsid w:val="00CD37E3"/>
    <w:rsid w:val="00CE090B"/>
    <w:rsid w:val="00CE5EB2"/>
    <w:rsid w:val="00CE6033"/>
    <w:rsid w:val="00CE6FDB"/>
    <w:rsid w:val="00CE76EE"/>
    <w:rsid w:val="00CF3061"/>
    <w:rsid w:val="00CF39C2"/>
    <w:rsid w:val="00CF70B0"/>
    <w:rsid w:val="00CF70B1"/>
    <w:rsid w:val="00D003B5"/>
    <w:rsid w:val="00D02F20"/>
    <w:rsid w:val="00D04E0E"/>
    <w:rsid w:val="00D1057F"/>
    <w:rsid w:val="00D11565"/>
    <w:rsid w:val="00D17134"/>
    <w:rsid w:val="00D236F1"/>
    <w:rsid w:val="00D24F97"/>
    <w:rsid w:val="00D27D0E"/>
    <w:rsid w:val="00D31201"/>
    <w:rsid w:val="00D32C0A"/>
    <w:rsid w:val="00D340F5"/>
    <w:rsid w:val="00D34D1C"/>
    <w:rsid w:val="00D36954"/>
    <w:rsid w:val="00D3752F"/>
    <w:rsid w:val="00D41718"/>
    <w:rsid w:val="00D42AE6"/>
    <w:rsid w:val="00D42C7B"/>
    <w:rsid w:val="00D44653"/>
    <w:rsid w:val="00D469BC"/>
    <w:rsid w:val="00D47F20"/>
    <w:rsid w:val="00D51DE9"/>
    <w:rsid w:val="00D5277E"/>
    <w:rsid w:val="00D53670"/>
    <w:rsid w:val="00D5553E"/>
    <w:rsid w:val="00D61377"/>
    <w:rsid w:val="00D63E5B"/>
    <w:rsid w:val="00D70596"/>
    <w:rsid w:val="00D715CF"/>
    <w:rsid w:val="00D71AB8"/>
    <w:rsid w:val="00D7231E"/>
    <w:rsid w:val="00D7312E"/>
    <w:rsid w:val="00D74791"/>
    <w:rsid w:val="00D77654"/>
    <w:rsid w:val="00D80818"/>
    <w:rsid w:val="00D84456"/>
    <w:rsid w:val="00D85BDA"/>
    <w:rsid w:val="00D85CE4"/>
    <w:rsid w:val="00D91D02"/>
    <w:rsid w:val="00D9436C"/>
    <w:rsid w:val="00D96141"/>
    <w:rsid w:val="00D9647A"/>
    <w:rsid w:val="00D97AFC"/>
    <w:rsid w:val="00D97CAF"/>
    <w:rsid w:val="00DA07F2"/>
    <w:rsid w:val="00DA17DD"/>
    <w:rsid w:val="00DA1C6F"/>
    <w:rsid w:val="00DA25F5"/>
    <w:rsid w:val="00DA3515"/>
    <w:rsid w:val="00DA45FE"/>
    <w:rsid w:val="00DA5651"/>
    <w:rsid w:val="00DB1273"/>
    <w:rsid w:val="00DB1858"/>
    <w:rsid w:val="00DB31AF"/>
    <w:rsid w:val="00DC61BD"/>
    <w:rsid w:val="00DD1800"/>
    <w:rsid w:val="00DD1936"/>
    <w:rsid w:val="00DD209B"/>
    <w:rsid w:val="00DD2691"/>
    <w:rsid w:val="00DD3EF3"/>
    <w:rsid w:val="00DD4154"/>
    <w:rsid w:val="00DE0BBC"/>
    <w:rsid w:val="00DE11BC"/>
    <w:rsid w:val="00DE2B28"/>
    <w:rsid w:val="00DE4048"/>
    <w:rsid w:val="00DE48D8"/>
    <w:rsid w:val="00DE7D64"/>
    <w:rsid w:val="00DF3ABA"/>
    <w:rsid w:val="00DF670A"/>
    <w:rsid w:val="00E01F3B"/>
    <w:rsid w:val="00E03894"/>
    <w:rsid w:val="00E074A4"/>
    <w:rsid w:val="00E07761"/>
    <w:rsid w:val="00E10254"/>
    <w:rsid w:val="00E13FCC"/>
    <w:rsid w:val="00E1497C"/>
    <w:rsid w:val="00E16A80"/>
    <w:rsid w:val="00E17397"/>
    <w:rsid w:val="00E22B80"/>
    <w:rsid w:val="00E23327"/>
    <w:rsid w:val="00E27CDC"/>
    <w:rsid w:val="00E33786"/>
    <w:rsid w:val="00E35913"/>
    <w:rsid w:val="00E36740"/>
    <w:rsid w:val="00E37069"/>
    <w:rsid w:val="00E3706A"/>
    <w:rsid w:val="00E42E46"/>
    <w:rsid w:val="00E43014"/>
    <w:rsid w:val="00E44206"/>
    <w:rsid w:val="00E462D9"/>
    <w:rsid w:val="00E53924"/>
    <w:rsid w:val="00E53EE9"/>
    <w:rsid w:val="00E5536E"/>
    <w:rsid w:val="00E55B78"/>
    <w:rsid w:val="00E57AE6"/>
    <w:rsid w:val="00E606DD"/>
    <w:rsid w:val="00E60AF8"/>
    <w:rsid w:val="00E617DE"/>
    <w:rsid w:val="00E637D5"/>
    <w:rsid w:val="00E63E41"/>
    <w:rsid w:val="00E66B00"/>
    <w:rsid w:val="00E675EA"/>
    <w:rsid w:val="00E71E03"/>
    <w:rsid w:val="00E75013"/>
    <w:rsid w:val="00E75E24"/>
    <w:rsid w:val="00E760B0"/>
    <w:rsid w:val="00E76C17"/>
    <w:rsid w:val="00E8038A"/>
    <w:rsid w:val="00E85977"/>
    <w:rsid w:val="00E93AD8"/>
    <w:rsid w:val="00E94BB2"/>
    <w:rsid w:val="00E94FA6"/>
    <w:rsid w:val="00E96A37"/>
    <w:rsid w:val="00E96B4C"/>
    <w:rsid w:val="00EA27C3"/>
    <w:rsid w:val="00EA2EEB"/>
    <w:rsid w:val="00EA34BF"/>
    <w:rsid w:val="00EA4C49"/>
    <w:rsid w:val="00EA4FA7"/>
    <w:rsid w:val="00EB0BF8"/>
    <w:rsid w:val="00EB2659"/>
    <w:rsid w:val="00EB60AE"/>
    <w:rsid w:val="00EB68B5"/>
    <w:rsid w:val="00EB6BF0"/>
    <w:rsid w:val="00EB7D43"/>
    <w:rsid w:val="00EC19B9"/>
    <w:rsid w:val="00EC4543"/>
    <w:rsid w:val="00EC6FB8"/>
    <w:rsid w:val="00ED6642"/>
    <w:rsid w:val="00EE3D77"/>
    <w:rsid w:val="00EF013E"/>
    <w:rsid w:val="00EF14F6"/>
    <w:rsid w:val="00EF17D7"/>
    <w:rsid w:val="00EF4346"/>
    <w:rsid w:val="00F00772"/>
    <w:rsid w:val="00F012C2"/>
    <w:rsid w:val="00F04BA2"/>
    <w:rsid w:val="00F07FF4"/>
    <w:rsid w:val="00F10E04"/>
    <w:rsid w:val="00F11404"/>
    <w:rsid w:val="00F11524"/>
    <w:rsid w:val="00F12E8E"/>
    <w:rsid w:val="00F161AC"/>
    <w:rsid w:val="00F22716"/>
    <w:rsid w:val="00F24F4B"/>
    <w:rsid w:val="00F265FB"/>
    <w:rsid w:val="00F27981"/>
    <w:rsid w:val="00F353CE"/>
    <w:rsid w:val="00F35BAA"/>
    <w:rsid w:val="00F4082F"/>
    <w:rsid w:val="00F420F9"/>
    <w:rsid w:val="00F46983"/>
    <w:rsid w:val="00F50A9D"/>
    <w:rsid w:val="00F5177C"/>
    <w:rsid w:val="00F61925"/>
    <w:rsid w:val="00F66770"/>
    <w:rsid w:val="00F676F2"/>
    <w:rsid w:val="00F709E2"/>
    <w:rsid w:val="00F710A5"/>
    <w:rsid w:val="00F7196D"/>
    <w:rsid w:val="00F733A1"/>
    <w:rsid w:val="00F73A65"/>
    <w:rsid w:val="00F74703"/>
    <w:rsid w:val="00F804B3"/>
    <w:rsid w:val="00F85A08"/>
    <w:rsid w:val="00F8706D"/>
    <w:rsid w:val="00F8767C"/>
    <w:rsid w:val="00F92909"/>
    <w:rsid w:val="00F95B00"/>
    <w:rsid w:val="00F96599"/>
    <w:rsid w:val="00FA0307"/>
    <w:rsid w:val="00FA0F58"/>
    <w:rsid w:val="00FA46E3"/>
    <w:rsid w:val="00FA54A8"/>
    <w:rsid w:val="00FB0CE6"/>
    <w:rsid w:val="00FB156A"/>
    <w:rsid w:val="00FB33C5"/>
    <w:rsid w:val="00FB53E6"/>
    <w:rsid w:val="00FB5FC5"/>
    <w:rsid w:val="00FC0256"/>
    <w:rsid w:val="00FC09DF"/>
    <w:rsid w:val="00FC2B79"/>
    <w:rsid w:val="00FC2F9E"/>
    <w:rsid w:val="00FC3181"/>
    <w:rsid w:val="00FC5B0B"/>
    <w:rsid w:val="00FD18E0"/>
    <w:rsid w:val="00FD3718"/>
    <w:rsid w:val="00FD5270"/>
    <w:rsid w:val="00FE1549"/>
    <w:rsid w:val="00FE2C9C"/>
    <w:rsid w:val="00FE5575"/>
    <w:rsid w:val="00FE6448"/>
    <w:rsid w:val="00FE68A8"/>
    <w:rsid w:val="00FE70B5"/>
    <w:rsid w:val="00FE761C"/>
    <w:rsid w:val="00FF41F5"/>
    <w:rsid w:val="00FF5C1F"/>
    <w:rsid w:val="01F5281D"/>
    <w:rsid w:val="0238B982"/>
    <w:rsid w:val="026A836C"/>
    <w:rsid w:val="02F97920"/>
    <w:rsid w:val="03801A29"/>
    <w:rsid w:val="0641B97B"/>
    <w:rsid w:val="0667080A"/>
    <w:rsid w:val="068BC700"/>
    <w:rsid w:val="06BA81E8"/>
    <w:rsid w:val="06C12E38"/>
    <w:rsid w:val="07037B2B"/>
    <w:rsid w:val="076B7D2A"/>
    <w:rsid w:val="07DD89DC"/>
    <w:rsid w:val="080C784B"/>
    <w:rsid w:val="082B4D58"/>
    <w:rsid w:val="083F99A4"/>
    <w:rsid w:val="0890AFC2"/>
    <w:rsid w:val="089F4B8C"/>
    <w:rsid w:val="08DCBC59"/>
    <w:rsid w:val="0947B42B"/>
    <w:rsid w:val="0A3B1BED"/>
    <w:rsid w:val="0A47B482"/>
    <w:rsid w:val="0A67B0E2"/>
    <w:rsid w:val="0BB6AC47"/>
    <w:rsid w:val="0BD1598A"/>
    <w:rsid w:val="0C73E2D0"/>
    <w:rsid w:val="0D026358"/>
    <w:rsid w:val="0D671F40"/>
    <w:rsid w:val="0D778307"/>
    <w:rsid w:val="0DA18099"/>
    <w:rsid w:val="0EEBAEC1"/>
    <w:rsid w:val="0F3EAE42"/>
    <w:rsid w:val="0FD1FAEB"/>
    <w:rsid w:val="1020E008"/>
    <w:rsid w:val="10AA5D71"/>
    <w:rsid w:val="13339993"/>
    <w:rsid w:val="13D8712D"/>
    <w:rsid w:val="14C601C3"/>
    <w:rsid w:val="15E16C5E"/>
    <w:rsid w:val="160A74A8"/>
    <w:rsid w:val="16809CD6"/>
    <w:rsid w:val="16E495B6"/>
    <w:rsid w:val="1838AB54"/>
    <w:rsid w:val="187BA59C"/>
    <w:rsid w:val="18BD5CDC"/>
    <w:rsid w:val="18F28452"/>
    <w:rsid w:val="19169914"/>
    <w:rsid w:val="19BAD56F"/>
    <w:rsid w:val="19DE4E5A"/>
    <w:rsid w:val="1A48DEF9"/>
    <w:rsid w:val="1A592D3D"/>
    <w:rsid w:val="1AB3F318"/>
    <w:rsid w:val="1B1A600F"/>
    <w:rsid w:val="1B25C0F9"/>
    <w:rsid w:val="1C2A2514"/>
    <w:rsid w:val="1DE43F00"/>
    <w:rsid w:val="1EA48ECD"/>
    <w:rsid w:val="1EB1407E"/>
    <w:rsid w:val="1F2E7ED9"/>
    <w:rsid w:val="1F410CBF"/>
    <w:rsid w:val="212367A6"/>
    <w:rsid w:val="2178AFD5"/>
    <w:rsid w:val="21DD7646"/>
    <w:rsid w:val="224B16C5"/>
    <w:rsid w:val="22752A82"/>
    <w:rsid w:val="22B4394E"/>
    <w:rsid w:val="22D73A4A"/>
    <w:rsid w:val="22F7EA8B"/>
    <w:rsid w:val="2316AC2B"/>
    <w:rsid w:val="2336931E"/>
    <w:rsid w:val="233ED9B8"/>
    <w:rsid w:val="23E5CA39"/>
    <w:rsid w:val="241D65E1"/>
    <w:rsid w:val="243536F9"/>
    <w:rsid w:val="26737D63"/>
    <w:rsid w:val="275837C9"/>
    <w:rsid w:val="275CCBD4"/>
    <w:rsid w:val="280A5D55"/>
    <w:rsid w:val="2846DB56"/>
    <w:rsid w:val="288B5794"/>
    <w:rsid w:val="291EE69E"/>
    <w:rsid w:val="29E70878"/>
    <w:rsid w:val="2AD405B5"/>
    <w:rsid w:val="2B367EB9"/>
    <w:rsid w:val="2C448B11"/>
    <w:rsid w:val="2CC1E48F"/>
    <w:rsid w:val="2D217037"/>
    <w:rsid w:val="2D2FDD2C"/>
    <w:rsid w:val="2D8DC96C"/>
    <w:rsid w:val="2DAE2A95"/>
    <w:rsid w:val="2DD6697A"/>
    <w:rsid w:val="2E57FE0C"/>
    <w:rsid w:val="2EE664CD"/>
    <w:rsid w:val="2FB81954"/>
    <w:rsid w:val="30F472DA"/>
    <w:rsid w:val="3199A2C3"/>
    <w:rsid w:val="3260C85A"/>
    <w:rsid w:val="32ACF014"/>
    <w:rsid w:val="32B05D6A"/>
    <w:rsid w:val="32C56ACD"/>
    <w:rsid w:val="331F2614"/>
    <w:rsid w:val="335D9017"/>
    <w:rsid w:val="338BD36A"/>
    <w:rsid w:val="33EB6B2C"/>
    <w:rsid w:val="342FAA28"/>
    <w:rsid w:val="359E85AF"/>
    <w:rsid w:val="35A06CE3"/>
    <w:rsid w:val="363E3C38"/>
    <w:rsid w:val="367BAF27"/>
    <w:rsid w:val="36D49FBB"/>
    <w:rsid w:val="375E38EF"/>
    <w:rsid w:val="377C0705"/>
    <w:rsid w:val="37806137"/>
    <w:rsid w:val="3800D9FA"/>
    <w:rsid w:val="386D931A"/>
    <w:rsid w:val="38E057E6"/>
    <w:rsid w:val="397E2298"/>
    <w:rsid w:val="398DA35D"/>
    <w:rsid w:val="39FF2CCB"/>
    <w:rsid w:val="3A57EA6F"/>
    <w:rsid w:val="3AF21705"/>
    <w:rsid w:val="3BBB084C"/>
    <w:rsid w:val="3BD2F87B"/>
    <w:rsid w:val="3C050D08"/>
    <w:rsid w:val="3D6EDAF0"/>
    <w:rsid w:val="3E0FEAA8"/>
    <w:rsid w:val="3E29B7C7"/>
    <w:rsid w:val="3F416B06"/>
    <w:rsid w:val="3F850530"/>
    <w:rsid w:val="40F49FF5"/>
    <w:rsid w:val="41AF10E4"/>
    <w:rsid w:val="41D1B16A"/>
    <w:rsid w:val="4249D3F7"/>
    <w:rsid w:val="43FB27DF"/>
    <w:rsid w:val="44512C3A"/>
    <w:rsid w:val="44EB07C4"/>
    <w:rsid w:val="457C5A17"/>
    <w:rsid w:val="45C01D4C"/>
    <w:rsid w:val="466295EC"/>
    <w:rsid w:val="477D5CA4"/>
    <w:rsid w:val="47C222D8"/>
    <w:rsid w:val="484FFDED"/>
    <w:rsid w:val="486D67EF"/>
    <w:rsid w:val="48EC564E"/>
    <w:rsid w:val="4A103955"/>
    <w:rsid w:val="4ACD7FF0"/>
    <w:rsid w:val="4B64F85A"/>
    <w:rsid w:val="4BB3482D"/>
    <w:rsid w:val="4BC2CBB0"/>
    <w:rsid w:val="4BE68752"/>
    <w:rsid w:val="4C034DBA"/>
    <w:rsid w:val="4C61F5F6"/>
    <w:rsid w:val="4D012F24"/>
    <w:rsid w:val="4D847FB4"/>
    <w:rsid w:val="4DE5867E"/>
    <w:rsid w:val="4DEF54C9"/>
    <w:rsid w:val="4F93033D"/>
    <w:rsid w:val="5163DC9E"/>
    <w:rsid w:val="5170B663"/>
    <w:rsid w:val="525216E9"/>
    <w:rsid w:val="539287E3"/>
    <w:rsid w:val="53CC2C20"/>
    <w:rsid w:val="549B7D60"/>
    <w:rsid w:val="5513C2B2"/>
    <w:rsid w:val="551F1491"/>
    <w:rsid w:val="5589B7AB"/>
    <w:rsid w:val="55D77006"/>
    <w:rsid w:val="55D8307E"/>
    <w:rsid w:val="5689921B"/>
    <w:rsid w:val="568BB29B"/>
    <w:rsid w:val="56A6DD0E"/>
    <w:rsid w:val="57734067"/>
    <w:rsid w:val="5878A2D8"/>
    <w:rsid w:val="595DEC3E"/>
    <w:rsid w:val="59B6FEA2"/>
    <w:rsid w:val="59BA6F5F"/>
    <w:rsid w:val="5AFFFFD7"/>
    <w:rsid w:val="5BB0439A"/>
    <w:rsid w:val="5C22F40F"/>
    <w:rsid w:val="5CF0287F"/>
    <w:rsid w:val="5D75DCF7"/>
    <w:rsid w:val="5F8D577C"/>
    <w:rsid w:val="5FA012BC"/>
    <w:rsid w:val="60503EA4"/>
    <w:rsid w:val="607B3458"/>
    <w:rsid w:val="60C1886F"/>
    <w:rsid w:val="612927DD"/>
    <w:rsid w:val="620DE5A0"/>
    <w:rsid w:val="62B6A62D"/>
    <w:rsid w:val="62D3CAA3"/>
    <w:rsid w:val="63F465E8"/>
    <w:rsid w:val="64C5A10D"/>
    <w:rsid w:val="64ECEC24"/>
    <w:rsid w:val="65FC9900"/>
    <w:rsid w:val="6613A0D0"/>
    <w:rsid w:val="66403336"/>
    <w:rsid w:val="66CDA463"/>
    <w:rsid w:val="675EEAE3"/>
    <w:rsid w:val="6831CB56"/>
    <w:rsid w:val="68BD5F43"/>
    <w:rsid w:val="693A6107"/>
    <w:rsid w:val="6A2495F4"/>
    <w:rsid w:val="6A3E5BE8"/>
    <w:rsid w:val="6ADF1572"/>
    <w:rsid w:val="6BAA18D4"/>
    <w:rsid w:val="6BFB7D44"/>
    <w:rsid w:val="6CA101FA"/>
    <w:rsid w:val="6CAA1E70"/>
    <w:rsid w:val="6DCEECDC"/>
    <w:rsid w:val="6E2982BB"/>
    <w:rsid w:val="6E521481"/>
    <w:rsid w:val="6E58D6B7"/>
    <w:rsid w:val="6EAB3DB5"/>
    <w:rsid w:val="6F8F3F7C"/>
    <w:rsid w:val="6FF784C2"/>
    <w:rsid w:val="70372C0C"/>
    <w:rsid w:val="70F1AFEC"/>
    <w:rsid w:val="7102A9E5"/>
    <w:rsid w:val="71B246CF"/>
    <w:rsid w:val="71F8A857"/>
    <w:rsid w:val="7229883D"/>
    <w:rsid w:val="72DB1C08"/>
    <w:rsid w:val="7362F96D"/>
    <w:rsid w:val="73861108"/>
    <w:rsid w:val="74B8AAE5"/>
    <w:rsid w:val="74E9EAA9"/>
    <w:rsid w:val="755CE740"/>
    <w:rsid w:val="757A585E"/>
    <w:rsid w:val="759D961C"/>
    <w:rsid w:val="75EAF0CA"/>
    <w:rsid w:val="7604D021"/>
    <w:rsid w:val="761D81F9"/>
    <w:rsid w:val="764CD46A"/>
    <w:rsid w:val="76A66833"/>
    <w:rsid w:val="76BA5C70"/>
    <w:rsid w:val="7784C4F3"/>
    <w:rsid w:val="780DDE06"/>
    <w:rsid w:val="783964E7"/>
    <w:rsid w:val="78974EFF"/>
    <w:rsid w:val="78C2980B"/>
    <w:rsid w:val="7911DFB1"/>
    <w:rsid w:val="79EFAC98"/>
    <w:rsid w:val="7A2F7FF6"/>
    <w:rsid w:val="7ACF1ED5"/>
    <w:rsid w:val="7AE8BE2B"/>
    <w:rsid w:val="7B08AC2F"/>
    <w:rsid w:val="7B529659"/>
    <w:rsid w:val="7BE8FC2F"/>
    <w:rsid w:val="7C91D3E6"/>
    <w:rsid w:val="7D406F17"/>
    <w:rsid w:val="7DE095AC"/>
    <w:rsid w:val="7E14ECD0"/>
    <w:rsid w:val="7EA39940"/>
    <w:rsid w:val="7EAA710D"/>
    <w:rsid w:val="7F87DC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10548"/>
  <w15:docId w15:val="{DC89598A-D094-4446-9211-F297850D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a-DK" w:eastAsia="en-US" w:bidi="ar-SA"/>
      </w:rPr>
    </w:rPrDefault>
    <w:pPrDefault>
      <w:pPr>
        <w:spacing w:line="280" w:lineRule="atLeast"/>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iPriority="2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21A"/>
    <w:pPr>
      <w:jc w:val="left"/>
    </w:pPr>
  </w:style>
  <w:style w:type="paragraph" w:styleId="Overskrift1">
    <w:name w:val="heading 1"/>
    <w:basedOn w:val="Normal"/>
    <w:next w:val="Normal"/>
    <w:link w:val="Overskrift1Tegn"/>
    <w:qFormat/>
    <w:rsid w:val="003629EA"/>
    <w:pPr>
      <w:keepNext/>
      <w:keepLines/>
      <w:pageBreakBefore/>
      <w:numPr>
        <w:numId w:val="47"/>
      </w:numPr>
      <w:spacing w:after="737" w:line="480" w:lineRule="atLeast"/>
      <w:contextualSpacing/>
      <w:outlineLvl w:val="0"/>
    </w:pPr>
    <w:rPr>
      <w:rFonts w:eastAsiaTheme="majorEastAsia" w:cstheme="majorBidi"/>
      <w:b/>
      <w:bCs/>
      <w:sz w:val="40"/>
      <w:szCs w:val="28"/>
    </w:rPr>
  </w:style>
  <w:style w:type="paragraph" w:styleId="Overskrift20">
    <w:name w:val="heading 2"/>
    <w:basedOn w:val="Normal"/>
    <w:next w:val="Normal"/>
    <w:link w:val="Overskrift2Tegn"/>
    <w:uiPriority w:val="1"/>
    <w:qFormat/>
    <w:rsid w:val="00641D2D"/>
    <w:pPr>
      <w:keepNext/>
      <w:keepLines/>
      <w:numPr>
        <w:numId w:val="45"/>
      </w:numPr>
      <w:spacing w:before="480" w:line="480" w:lineRule="atLeast"/>
      <w:contextualSpacing/>
      <w:outlineLvl w:val="1"/>
    </w:pPr>
    <w:rPr>
      <w:rFonts w:eastAsiaTheme="majorEastAsia" w:cstheme="majorBidi"/>
      <w:bCs/>
      <w:sz w:val="40"/>
      <w:szCs w:val="26"/>
    </w:rPr>
  </w:style>
  <w:style w:type="paragraph" w:styleId="Overskrift30">
    <w:name w:val="heading 3"/>
    <w:basedOn w:val="Normal"/>
    <w:next w:val="Normal"/>
    <w:link w:val="Overskrift3Tegn"/>
    <w:uiPriority w:val="1"/>
    <w:qFormat/>
    <w:rsid w:val="009E0747"/>
    <w:pPr>
      <w:keepNext/>
      <w:keepLines/>
      <w:numPr>
        <w:ilvl w:val="2"/>
        <w:numId w:val="38"/>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qFormat/>
    <w:rsid w:val="00641D2D"/>
    <w:pPr>
      <w:keepNext/>
      <w:keepLines/>
      <w:numPr>
        <w:ilvl w:val="3"/>
        <w:numId w:val="47"/>
      </w:numPr>
      <w:spacing w:before="260"/>
      <w:contextualSpacing/>
      <w:outlineLvl w:val="3"/>
    </w:pPr>
    <w:rPr>
      <w:rFonts w:eastAsiaTheme="majorEastAsia" w:cstheme="majorBidi"/>
      <w:b/>
      <w:bCs/>
      <w:iCs/>
      <w:sz w:val="24"/>
    </w:rPr>
  </w:style>
  <w:style w:type="paragraph" w:styleId="Overskrift5">
    <w:name w:val="heading 5"/>
    <w:basedOn w:val="Normal"/>
    <w:next w:val="Normal"/>
    <w:link w:val="Overskrift5Tegn"/>
    <w:qFormat/>
    <w:rsid w:val="009E4B94"/>
    <w:pPr>
      <w:keepNext/>
      <w:keepLines/>
      <w:numPr>
        <w:ilvl w:val="4"/>
        <w:numId w:val="47"/>
      </w:numPr>
      <w:spacing w:before="260"/>
      <w:contextualSpacing/>
      <w:outlineLvl w:val="4"/>
    </w:pPr>
    <w:rPr>
      <w:rFonts w:eastAsiaTheme="majorEastAsia" w:cstheme="majorBidi"/>
      <w:b/>
    </w:rPr>
  </w:style>
  <w:style w:type="paragraph" w:styleId="Overskrift6">
    <w:name w:val="heading 6"/>
    <w:basedOn w:val="Normal"/>
    <w:next w:val="Normal"/>
    <w:link w:val="Overskrift6Tegn"/>
    <w:qFormat/>
    <w:rsid w:val="009E4B94"/>
    <w:pPr>
      <w:keepNext/>
      <w:keepLines/>
      <w:numPr>
        <w:ilvl w:val="5"/>
        <w:numId w:val="47"/>
      </w:numPr>
      <w:spacing w:before="260"/>
      <w:contextualSpacing/>
      <w:outlineLvl w:val="5"/>
    </w:pPr>
    <w:rPr>
      <w:rFonts w:eastAsiaTheme="majorEastAsia" w:cstheme="majorBidi"/>
      <w:b/>
      <w:iCs/>
    </w:rPr>
  </w:style>
  <w:style w:type="paragraph" w:styleId="Overskrift7">
    <w:name w:val="heading 7"/>
    <w:basedOn w:val="Normal"/>
    <w:next w:val="Normal"/>
    <w:link w:val="Overskrift7Tegn"/>
    <w:qFormat/>
    <w:rsid w:val="009E4B94"/>
    <w:pPr>
      <w:keepNext/>
      <w:keepLines/>
      <w:numPr>
        <w:ilvl w:val="6"/>
        <w:numId w:val="47"/>
      </w:numPr>
      <w:spacing w:before="260"/>
      <w:contextualSpacing/>
      <w:outlineLvl w:val="6"/>
    </w:pPr>
    <w:rPr>
      <w:rFonts w:eastAsiaTheme="majorEastAsia" w:cstheme="majorBidi"/>
      <w:b/>
      <w:iCs/>
    </w:rPr>
  </w:style>
  <w:style w:type="paragraph" w:styleId="Overskrift8">
    <w:name w:val="heading 8"/>
    <w:basedOn w:val="Normal"/>
    <w:next w:val="Normal"/>
    <w:link w:val="Overskrift8Tegn"/>
    <w:qFormat/>
    <w:rsid w:val="009E4B94"/>
    <w:pPr>
      <w:keepNext/>
      <w:keepLines/>
      <w:numPr>
        <w:ilvl w:val="7"/>
        <w:numId w:val="47"/>
      </w:numPr>
      <w:spacing w:before="260"/>
      <w:contextualSpacing/>
      <w:outlineLvl w:val="7"/>
    </w:pPr>
    <w:rPr>
      <w:rFonts w:eastAsiaTheme="majorEastAsia" w:cstheme="majorBidi"/>
      <w:b/>
    </w:rPr>
  </w:style>
  <w:style w:type="paragraph" w:styleId="Overskrift9">
    <w:name w:val="heading 9"/>
    <w:basedOn w:val="Normal"/>
    <w:next w:val="Normal"/>
    <w:link w:val="Overskrift9Tegn"/>
    <w:qFormat/>
    <w:rsid w:val="009E4B94"/>
    <w:pPr>
      <w:keepNext/>
      <w:keepLines/>
      <w:numPr>
        <w:ilvl w:val="8"/>
        <w:numId w:val="47"/>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rsid w:val="0086290C"/>
    <w:pPr>
      <w:tabs>
        <w:tab w:val="center" w:pos="4819"/>
        <w:tab w:val="right" w:pos="9638"/>
      </w:tabs>
      <w:spacing w:line="240" w:lineRule="atLeast"/>
      <w:jc w:val="right"/>
    </w:pPr>
    <w:rPr>
      <w:sz w:val="16"/>
    </w:rPr>
  </w:style>
  <w:style w:type="character" w:customStyle="1" w:styleId="SidefodTegn">
    <w:name w:val="Sidefod Tegn"/>
    <w:basedOn w:val="Standardskrifttypeiafsnit"/>
    <w:link w:val="Sidefod"/>
    <w:uiPriority w:val="21"/>
    <w:rsid w:val="0086290C"/>
    <w:rPr>
      <w:sz w:val="16"/>
    </w:rPr>
  </w:style>
  <w:style w:type="character" w:customStyle="1" w:styleId="Overskrift1Tegn">
    <w:name w:val="Overskrift 1 Tegn"/>
    <w:basedOn w:val="Standardskrifttypeiafsnit"/>
    <w:link w:val="Overskrift1"/>
    <w:uiPriority w:val="1"/>
    <w:rsid w:val="003629EA"/>
    <w:rPr>
      <w:rFonts w:eastAsiaTheme="majorEastAsia" w:cstheme="majorBidi"/>
      <w:b/>
      <w:bCs/>
      <w:sz w:val="40"/>
      <w:szCs w:val="28"/>
    </w:rPr>
  </w:style>
  <w:style w:type="character" w:customStyle="1" w:styleId="Overskrift2Tegn">
    <w:name w:val="Overskrift 2 Tegn"/>
    <w:basedOn w:val="Standardskrifttypeiafsnit"/>
    <w:link w:val="Overskrift20"/>
    <w:uiPriority w:val="1"/>
    <w:rsid w:val="00641D2D"/>
    <w:rPr>
      <w:rFonts w:eastAsiaTheme="majorEastAsia" w:cstheme="majorBidi"/>
      <w:bCs/>
      <w:sz w:val="40"/>
      <w:szCs w:val="26"/>
    </w:rPr>
  </w:style>
  <w:style w:type="character" w:customStyle="1" w:styleId="Overskrift3Tegn">
    <w:name w:val="Overskrift 3 Tegn"/>
    <w:basedOn w:val="Standardskrifttypeiafsnit"/>
    <w:link w:val="Overskrift30"/>
    <w:uiPriority w:val="1"/>
    <w:rsid w:val="009E0747"/>
    <w:rPr>
      <w:rFonts w:eastAsiaTheme="majorEastAsia" w:cstheme="majorBidi"/>
      <w:b/>
      <w:bCs/>
      <w:sz w:val="28"/>
    </w:rPr>
  </w:style>
  <w:style w:type="character" w:customStyle="1" w:styleId="Overskrift4Tegn">
    <w:name w:val="Overskrift 4 Tegn"/>
    <w:basedOn w:val="Standardskrifttypeiafsnit"/>
    <w:link w:val="Overskrift4"/>
    <w:uiPriority w:val="1"/>
    <w:rsid w:val="00641D2D"/>
    <w:rPr>
      <w:rFonts w:eastAsiaTheme="majorEastAsia" w:cstheme="majorBidi"/>
      <w:b/>
      <w:bCs/>
      <w:iCs/>
      <w:sz w:val="24"/>
    </w:rPr>
  </w:style>
  <w:style w:type="character" w:customStyle="1" w:styleId="Overskrift5Tegn">
    <w:name w:val="Overskrift 5 Tegn"/>
    <w:basedOn w:val="Standardskrifttypeiafsnit"/>
    <w:link w:val="Overskrift5"/>
    <w:uiPriority w:val="1"/>
    <w:rsid w:val="00B22B24"/>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500F64"/>
    <w:pPr>
      <w:spacing w:line="800" w:lineRule="atLeast"/>
    </w:pPr>
    <w:rPr>
      <w:color w:val="000000"/>
      <w:spacing w:val="8"/>
      <w:sz w:val="80"/>
      <w:szCs w:val="80"/>
    </w:rPr>
  </w:style>
  <w:style w:type="character" w:customStyle="1" w:styleId="TitelTegn">
    <w:name w:val="Titel Tegn"/>
    <w:basedOn w:val="Standardskrifttypeiafsnit"/>
    <w:link w:val="Titel"/>
    <w:uiPriority w:val="19"/>
    <w:semiHidden/>
    <w:rsid w:val="005B4E57"/>
    <w:rPr>
      <w:color w:val="000000"/>
      <w:spacing w:val="8"/>
      <w:sz w:val="80"/>
      <w:szCs w:val="80"/>
    </w:rPr>
  </w:style>
  <w:style w:type="paragraph" w:styleId="Undertitel">
    <w:name w:val="Subtitle"/>
    <w:basedOn w:val="Normal"/>
    <w:next w:val="Normal"/>
    <w:link w:val="UndertitelTegn"/>
    <w:uiPriority w:val="19"/>
    <w:semiHidden/>
    <w:rsid w:val="00500F64"/>
    <w:rPr>
      <w:b/>
      <w:color w:val="000000"/>
      <w:spacing w:val="3"/>
      <w:sz w:val="28"/>
      <w:szCs w:val="30"/>
    </w:rPr>
  </w:style>
  <w:style w:type="character" w:customStyle="1" w:styleId="UndertitelTegn">
    <w:name w:val="Undertitel Tegn"/>
    <w:basedOn w:val="Standardskrifttypeiafsnit"/>
    <w:link w:val="Undertitel"/>
    <w:uiPriority w:val="19"/>
    <w:semiHidden/>
    <w:rsid w:val="005B4E57"/>
    <w:rPr>
      <w:b/>
      <w:color w:val="000000"/>
      <w:spacing w:val="3"/>
      <w:sz w:val="28"/>
      <w:szCs w:val="30"/>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6"/>
    <w:semiHidden/>
    <w:rsid w:val="00F10E04"/>
    <w:rPr>
      <w:b/>
      <w:bCs/>
      <w:position w:val="12"/>
      <w:sz w:val="16"/>
    </w:rPr>
  </w:style>
  <w:style w:type="paragraph" w:styleId="Indholdsfortegnelse1">
    <w:name w:val="toc 1"/>
    <w:basedOn w:val="Normal"/>
    <w:next w:val="Normal"/>
    <w:uiPriority w:val="39"/>
    <w:rsid w:val="00D77654"/>
    <w:pPr>
      <w:spacing w:before="180" w:line="240" w:lineRule="atLeast"/>
      <w:ind w:left="284" w:right="567" w:hanging="284"/>
    </w:pPr>
    <w:rPr>
      <w:b/>
    </w:rPr>
  </w:style>
  <w:style w:type="paragraph" w:styleId="Indholdsfortegnelse2">
    <w:name w:val="toc 2"/>
    <w:basedOn w:val="Normal"/>
    <w:next w:val="Normal"/>
    <w:uiPriority w:val="39"/>
    <w:rsid w:val="00D77654"/>
    <w:pPr>
      <w:spacing w:line="240" w:lineRule="atLeast"/>
      <w:ind w:left="284"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E75013"/>
    <w:pPr>
      <w:spacing w:after="720" w:line="360" w:lineRule="atLeast"/>
    </w:pPr>
    <w:rPr>
      <w:b/>
      <w:caps/>
      <w:spacing w:val="60"/>
      <w:sz w:val="3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912711"/>
    <w:pPr>
      <w:numPr>
        <w:numId w:val="26"/>
      </w:numPr>
      <w:spacing w:before="120"/>
      <w:contextualSpacing/>
    </w:pPr>
  </w:style>
  <w:style w:type="paragraph" w:styleId="Opstilling-talellerbogst">
    <w:name w:val="List Number"/>
    <w:basedOn w:val="Normal"/>
    <w:uiPriority w:val="2"/>
    <w:qFormat/>
    <w:rsid w:val="00912711"/>
    <w:pPr>
      <w:numPr>
        <w:numId w:val="42"/>
      </w:numPr>
      <w:spacing w:before="120"/>
      <w:contextualSpacing/>
    </w:pPr>
  </w:style>
  <w:style w:type="character" w:styleId="Sidetal">
    <w:name w:val="page number"/>
    <w:basedOn w:val="Standardskrifttypeiafsnit"/>
    <w:uiPriority w:val="21"/>
    <w:rsid w:val="0086290C"/>
    <w:rPr>
      <w:sz w:val="20"/>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B44883"/>
    <w:pPr>
      <w:spacing w:line="260" w:lineRule="atLeast"/>
      <w:jc w:val="left"/>
    </w:pPr>
    <w:rPr>
      <w:sz w:val="22"/>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905A59"/>
    <w:pPr>
      <w:spacing w:after="170" w:line="240" w:lineRule="auto"/>
      <w:ind w:left="4252"/>
    </w:pPr>
  </w:style>
  <w:style w:type="character" w:customStyle="1" w:styleId="UnderskriftTegn">
    <w:name w:val="Underskrift Tegn"/>
    <w:basedOn w:val="Standardskrifttypeiafsnit"/>
    <w:link w:val="Underskrift"/>
    <w:uiPriority w:val="99"/>
    <w:semiHidden/>
    <w:rsid w:val="007C4622"/>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Kildetilcitat"/>
    <w:link w:val="CitatTegn"/>
    <w:uiPriority w:val="5"/>
    <w:rsid w:val="00CB322D"/>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B322D"/>
    <w:rPr>
      <w:i/>
      <w:iCs/>
      <w:color w:val="000000" w:themeColor="text1"/>
      <w:sz w:val="28"/>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8F779F"/>
    <w:pPr>
      <w:spacing w:after="260" w:line="300" w:lineRule="atLeast"/>
    </w:pPr>
    <w:rPr>
      <w:b/>
      <w:sz w:val="36"/>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style>
  <w:style w:type="paragraph" w:customStyle="1" w:styleId="Trompet">
    <w:name w:val="Trompet"/>
    <w:basedOn w:val="Normal"/>
    <w:uiPriority w:val="19"/>
    <w:qFormat/>
    <w:rsid w:val="00374F65"/>
    <w:pPr>
      <w:spacing w:line="300" w:lineRule="atLeast"/>
    </w:pPr>
    <w:rPr>
      <w:b/>
      <w:caps/>
      <w:color w:val="000000"/>
      <w:spacing w:val="60"/>
      <w:sz w:val="30"/>
      <w:szCs w:val="30"/>
    </w:rPr>
  </w:style>
  <w:style w:type="character" w:styleId="Hyperlink">
    <w:name w:val="Hyperlink"/>
    <w:basedOn w:val="Standardskrifttypeiafsnit"/>
    <w:uiPriority w:val="99"/>
    <w:rsid w:val="00095B9E"/>
    <w:rPr>
      <w:color w:val="0000FF" w:themeColor="hyperlink"/>
      <w:u w:val="single"/>
    </w:rPr>
  </w:style>
  <w:style w:type="paragraph" w:customStyle="1" w:styleId="Kildetilcitat">
    <w:name w:val="Kilde til citat"/>
    <w:basedOn w:val="Normal"/>
    <w:next w:val="Normal"/>
    <w:uiPriority w:val="5"/>
    <w:rsid w:val="0084153E"/>
    <w:pPr>
      <w:spacing w:before="260" w:after="260"/>
      <w:ind w:left="567" w:right="567"/>
      <w:jc w:val="right"/>
    </w:pPr>
    <w:rPr>
      <w:b/>
    </w:rPr>
  </w:style>
  <w:style w:type="numbering" w:customStyle="1" w:styleId="Firstlevelnumberonly">
    <w:name w:val="First level number only"/>
    <w:uiPriority w:val="99"/>
    <w:rsid w:val="00700D1D"/>
    <w:pPr>
      <w:numPr>
        <w:numId w:val="38"/>
      </w:numPr>
    </w:pPr>
  </w:style>
  <w:style w:type="paragraph" w:customStyle="1" w:styleId="Citat-lilleskrift">
    <w:name w:val="Citat - lille skrift"/>
    <w:basedOn w:val="Citat"/>
    <w:next w:val="Kildetilcitat"/>
    <w:uiPriority w:val="5"/>
    <w:rsid w:val="0084153E"/>
    <w:pPr>
      <w:spacing w:after="300"/>
    </w:pPr>
    <w:rPr>
      <w:sz w:val="20"/>
    </w:rPr>
  </w:style>
  <w:style w:type="paragraph" w:customStyle="1" w:styleId="Lilleafstand">
    <w:name w:val="Lille afstand"/>
    <w:basedOn w:val="Normal"/>
    <w:uiPriority w:val="9"/>
    <w:semiHidden/>
    <w:qFormat/>
    <w:rsid w:val="002B0816"/>
    <w:pPr>
      <w:spacing w:line="60" w:lineRule="exact"/>
    </w:pPr>
    <w:rPr>
      <w:lang w:val="en-GB"/>
    </w:rPr>
  </w:style>
  <w:style w:type="paragraph" w:customStyle="1" w:styleId="Billedtekst-hjre">
    <w:name w:val="Billedtekst - højre"/>
    <w:basedOn w:val="Billedtekst"/>
    <w:uiPriority w:val="6"/>
    <w:rsid w:val="00293FD7"/>
    <w:pPr>
      <w:ind w:left="170"/>
    </w:pPr>
  </w:style>
  <w:style w:type="paragraph" w:customStyle="1" w:styleId="Billedtekst-under">
    <w:name w:val="Billedtekst - under"/>
    <w:basedOn w:val="Billedtekst"/>
    <w:uiPriority w:val="6"/>
    <w:rsid w:val="00723A54"/>
    <w:rPr>
      <w:position w:val="0"/>
    </w:rPr>
  </w:style>
  <w:style w:type="paragraph" w:customStyle="1" w:styleId="Bagsidetitel">
    <w:name w:val="Bagsidetitel"/>
    <w:basedOn w:val="Normal"/>
    <w:uiPriority w:val="9"/>
    <w:rsid w:val="00374F65"/>
    <w:pPr>
      <w:spacing w:line="340" w:lineRule="atLeast"/>
    </w:pPr>
    <w:rPr>
      <w:color w:val="000000"/>
      <w:spacing w:val="3"/>
      <w:sz w:val="28"/>
      <w:szCs w:val="28"/>
    </w:rPr>
  </w:style>
  <w:style w:type="paragraph" w:customStyle="1" w:styleId="Bagsidetekst">
    <w:name w:val="Bagsidetekst"/>
    <w:basedOn w:val="Normal"/>
    <w:uiPriority w:val="9"/>
    <w:rsid w:val="00CB6C58"/>
    <w:rPr>
      <w:color w:val="000000"/>
      <w:spacing w:val="2"/>
      <w:sz w:val="22"/>
      <w:szCs w:val="22"/>
    </w:rPr>
  </w:style>
  <w:style w:type="paragraph" w:customStyle="1" w:styleId="Forord">
    <w:name w:val="Forord"/>
    <w:basedOn w:val="Overskrift1"/>
    <w:next w:val="Normal"/>
    <w:uiPriority w:val="1"/>
    <w:qFormat/>
    <w:rsid w:val="00934DC8"/>
    <w:pPr>
      <w:ind w:hanging="3969"/>
    </w:pPr>
    <w:rPr>
      <w:sz w:val="100"/>
    </w:rPr>
  </w:style>
  <w:style w:type="paragraph" w:customStyle="1" w:styleId="Forsidetitel">
    <w:name w:val="Forsidetitel"/>
    <w:basedOn w:val="Normal"/>
    <w:uiPriority w:val="19"/>
    <w:qFormat/>
    <w:rsid w:val="00374F65"/>
    <w:pPr>
      <w:framePr w:hSpace="142" w:wrap="around" w:hAnchor="page" w:x="965" w:yAlign="bottom"/>
      <w:spacing w:line="880" w:lineRule="exact"/>
      <w:suppressOverlap/>
    </w:pPr>
    <w:rPr>
      <w:rFonts w:eastAsia="Times New Roman" w:cs="Arial"/>
      <w:bCs/>
      <w:color w:val="000000"/>
      <w:spacing w:val="8"/>
      <w:kern w:val="28"/>
      <w:sz w:val="80"/>
      <w:szCs w:val="32"/>
      <w:lang w:val="en-US" w:eastAsia="da-DK"/>
    </w:rPr>
  </w:style>
  <w:style w:type="paragraph" w:customStyle="1" w:styleId="Forsideundertitel">
    <w:name w:val="Forsideundertitel"/>
    <w:uiPriority w:val="19"/>
    <w:qFormat/>
    <w:rsid w:val="00374F65"/>
    <w:pPr>
      <w:spacing w:line="340" w:lineRule="atLeast"/>
      <w:jc w:val="left"/>
    </w:pPr>
    <w:rPr>
      <w:rFonts w:eastAsia="Times New Roman" w:cs="Arial"/>
      <w:b/>
      <w:color w:val="000000"/>
      <w:spacing w:val="3"/>
      <w:sz w:val="28"/>
      <w:szCs w:val="49"/>
      <w:lang w:val="en-US" w:eastAsia="da-DK"/>
    </w:rPr>
  </w:style>
  <w:style w:type="paragraph" w:styleId="Listeafsnit">
    <w:name w:val="List Paragraph"/>
    <w:basedOn w:val="Normal"/>
    <w:uiPriority w:val="99"/>
    <w:semiHidden/>
    <w:qFormat/>
    <w:rsid w:val="009F079E"/>
    <w:pPr>
      <w:ind w:left="720"/>
      <w:contextualSpacing/>
    </w:pPr>
  </w:style>
  <w:style w:type="paragraph" w:customStyle="1" w:styleId="NormalParagraphStyle">
    <w:name w:val="NormalParagraphStyle"/>
    <w:basedOn w:val="Normal"/>
    <w:rsid w:val="009F079E"/>
    <w:pPr>
      <w:autoSpaceDE w:val="0"/>
      <w:autoSpaceDN w:val="0"/>
      <w:adjustRightInd w:val="0"/>
      <w:spacing w:line="288" w:lineRule="auto"/>
      <w:textAlignment w:val="center"/>
    </w:pPr>
    <w:rPr>
      <w:rFonts w:eastAsia="Times New Roman" w:cs="Times New Roman"/>
      <w:color w:val="000000"/>
      <w:sz w:val="22"/>
      <w:szCs w:val="24"/>
      <w:lang w:eastAsia="da-DK"/>
    </w:rPr>
  </w:style>
  <w:style w:type="paragraph" w:customStyle="1" w:styleId="TypografiOverskrift2Ligemargener">
    <w:name w:val="Typografi Overskrift 2 + Lige margener"/>
    <w:basedOn w:val="Overskrift20"/>
    <w:link w:val="TypografiOverskrift2LigemargenerTegn"/>
    <w:rsid w:val="009F079E"/>
    <w:pPr>
      <w:keepLines w:val="0"/>
      <w:numPr>
        <w:numId w:val="0"/>
      </w:numPr>
      <w:tabs>
        <w:tab w:val="num" w:pos="576"/>
        <w:tab w:val="left" w:pos="2517"/>
      </w:tabs>
      <w:spacing w:before="240" w:after="60" w:line="240" w:lineRule="auto"/>
      <w:ind w:left="576" w:hanging="576"/>
      <w:contextualSpacing w:val="0"/>
      <w:jc w:val="both"/>
    </w:pPr>
    <w:rPr>
      <w:rFonts w:eastAsia="Times New Roman" w:cs="Times New Roman"/>
      <w:b/>
      <w:i/>
      <w:iCs/>
      <w:sz w:val="28"/>
      <w:szCs w:val="20"/>
      <w:lang w:eastAsia="da-DK"/>
    </w:rPr>
  </w:style>
  <w:style w:type="paragraph" w:customStyle="1" w:styleId="TypografiOverskrift3Ligemargener">
    <w:name w:val="Typografi Overskrift 3 + Lige margener"/>
    <w:basedOn w:val="Overskrift30"/>
    <w:link w:val="TypografiOverskrift3LigemargenerTegn"/>
    <w:rsid w:val="009F079E"/>
    <w:pPr>
      <w:keepLines w:val="0"/>
      <w:numPr>
        <w:ilvl w:val="0"/>
        <w:numId w:val="0"/>
      </w:numPr>
      <w:tabs>
        <w:tab w:val="left" w:pos="624"/>
      </w:tabs>
      <w:spacing w:before="240" w:after="60" w:line="240" w:lineRule="auto"/>
      <w:contextualSpacing w:val="0"/>
      <w:jc w:val="both"/>
    </w:pPr>
    <w:rPr>
      <w:rFonts w:eastAsia="Times New Roman" w:cs="Times New Roman"/>
      <w:i/>
      <w:sz w:val="22"/>
      <w:lang w:eastAsia="da-DK"/>
    </w:rPr>
  </w:style>
  <w:style w:type="paragraph" w:customStyle="1" w:styleId="overskrift2">
    <w:name w:val="overskrift 2"/>
    <w:basedOn w:val="TypografiOverskrift2Ligemargener"/>
    <w:link w:val="overskrift2Tegn0"/>
    <w:qFormat/>
    <w:rsid w:val="00661562"/>
    <w:pPr>
      <w:numPr>
        <w:ilvl w:val="1"/>
        <w:numId w:val="47"/>
      </w:numPr>
      <w:tabs>
        <w:tab w:val="clear" w:pos="576"/>
      </w:tabs>
    </w:pPr>
    <w:rPr>
      <w:b w:val="0"/>
      <w:i w:val="0"/>
      <w:sz w:val="40"/>
    </w:rPr>
  </w:style>
  <w:style w:type="paragraph" w:customStyle="1" w:styleId="overskrift3">
    <w:name w:val="overskrift 3"/>
    <w:basedOn w:val="TypografiOverskrift3Ligemargener"/>
    <w:link w:val="overskrift3Tegn0"/>
    <w:qFormat/>
    <w:rsid w:val="009A54B4"/>
    <w:pPr>
      <w:numPr>
        <w:ilvl w:val="2"/>
        <w:numId w:val="47"/>
      </w:numPr>
    </w:pPr>
    <w:rPr>
      <w:i w:val="0"/>
      <w:sz w:val="28"/>
    </w:rPr>
  </w:style>
  <w:style w:type="character" w:customStyle="1" w:styleId="TypografiOverskrift2LigemargenerTegn">
    <w:name w:val="Typografi Overskrift 2 + Lige margener Tegn"/>
    <w:basedOn w:val="Overskrift2Tegn"/>
    <w:link w:val="TypografiOverskrift2Ligemargener"/>
    <w:rsid w:val="00B310F0"/>
    <w:rPr>
      <w:rFonts w:eastAsia="Times New Roman" w:cs="Times New Roman"/>
      <w:b/>
      <w:bCs/>
      <w:i/>
      <w:iCs/>
      <w:sz w:val="28"/>
      <w:szCs w:val="26"/>
      <w:lang w:eastAsia="da-DK"/>
    </w:rPr>
  </w:style>
  <w:style w:type="character" w:customStyle="1" w:styleId="overskrift2Tegn0">
    <w:name w:val="overskrift 2 Tegn"/>
    <w:basedOn w:val="TypografiOverskrift2LigemargenerTegn"/>
    <w:link w:val="overskrift2"/>
    <w:rsid w:val="00661562"/>
    <w:rPr>
      <w:rFonts w:eastAsia="Times New Roman" w:cs="Times New Roman"/>
      <w:b w:val="0"/>
      <w:bCs/>
      <w:i w:val="0"/>
      <w:iCs/>
      <w:sz w:val="40"/>
      <w:szCs w:val="26"/>
      <w:lang w:eastAsia="da-DK"/>
    </w:rPr>
  </w:style>
  <w:style w:type="character" w:customStyle="1" w:styleId="TypografiOverskrift3LigemargenerTegn">
    <w:name w:val="Typografi Overskrift 3 + Lige margener Tegn"/>
    <w:basedOn w:val="Overskrift3Tegn"/>
    <w:link w:val="TypografiOverskrift3Ligemargener"/>
    <w:rsid w:val="00B310F0"/>
    <w:rPr>
      <w:rFonts w:eastAsia="Times New Roman" w:cs="Times New Roman"/>
      <w:b/>
      <w:bCs/>
      <w:i/>
      <w:sz w:val="22"/>
      <w:lang w:eastAsia="da-DK"/>
    </w:rPr>
  </w:style>
  <w:style w:type="character" w:customStyle="1" w:styleId="overskrift3Tegn0">
    <w:name w:val="overskrift 3 Tegn"/>
    <w:basedOn w:val="TypografiOverskrift3LigemargenerTegn"/>
    <w:link w:val="overskrift3"/>
    <w:rsid w:val="009A54B4"/>
    <w:rPr>
      <w:rFonts w:eastAsia="Times New Roman" w:cs="Times New Roman"/>
      <w:b/>
      <w:bCs/>
      <w:i w:val="0"/>
      <w:sz w:val="28"/>
      <w:lang w:eastAsia="da-DK"/>
    </w:rPr>
  </w:style>
  <w:style w:type="character" w:styleId="Kommentarhenvisning">
    <w:name w:val="annotation reference"/>
    <w:basedOn w:val="Standardskrifttypeiafsnit"/>
    <w:uiPriority w:val="99"/>
    <w:semiHidden/>
    <w:rsid w:val="00E8038A"/>
    <w:rPr>
      <w:sz w:val="16"/>
      <w:szCs w:val="16"/>
    </w:rPr>
  </w:style>
  <w:style w:type="paragraph" w:styleId="Kommentartekst">
    <w:name w:val="annotation text"/>
    <w:basedOn w:val="Normal"/>
    <w:link w:val="KommentartekstTegn"/>
    <w:uiPriority w:val="99"/>
    <w:semiHidden/>
    <w:rsid w:val="00E8038A"/>
    <w:pPr>
      <w:spacing w:line="240" w:lineRule="auto"/>
    </w:pPr>
  </w:style>
  <w:style w:type="character" w:customStyle="1" w:styleId="KommentartekstTegn">
    <w:name w:val="Kommentartekst Tegn"/>
    <w:basedOn w:val="Standardskrifttypeiafsnit"/>
    <w:link w:val="Kommentartekst"/>
    <w:uiPriority w:val="99"/>
    <w:semiHidden/>
    <w:rsid w:val="00E8038A"/>
  </w:style>
  <w:style w:type="paragraph" w:styleId="Kommentaremne">
    <w:name w:val="annotation subject"/>
    <w:basedOn w:val="Kommentartekst"/>
    <w:next w:val="Kommentartekst"/>
    <w:link w:val="KommentaremneTegn"/>
    <w:uiPriority w:val="99"/>
    <w:semiHidden/>
    <w:rsid w:val="00E8038A"/>
    <w:rPr>
      <w:b/>
      <w:bCs/>
    </w:rPr>
  </w:style>
  <w:style w:type="character" w:customStyle="1" w:styleId="KommentaremneTegn">
    <w:name w:val="Kommentaremne Tegn"/>
    <w:basedOn w:val="KommentartekstTegn"/>
    <w:link w:val="Kommentaremne"/>
    <w:uiPriority w:val="99"/>
    <w:semiHidden/>
    <w:rsid w:val="00E8038A"/>
    <w:rPr>
      <w:b/>
      <w:bCs/>
    </w:rPr>
  </w:style>
  <w:style w:type="paragraph" w:styleId="Markeringsbobletekst">
    <w:name w:val="Balloon Text"/>
    <w:basedOn w:val="Normal"/>
    <w:link w:val="MarkeringsbobletekstTegn"/>
    <w:uiPriority w:val="99"/>
    <w:semiHidden/>
    <w:rsid w:val="00E8038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803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Rapport.dotx" TargetMode="External"/></Relationships>
</file>

<file path=word/theme/theme1.xml><?xml version="1.0" encoding="utf-8"?>
<a:theme xmlns:a="http://schemas.openxmlformats.org/drawingml/2006/main" name="Office Theme">
  <a:themeElements>
    <a:clrScheme name="RegionalUdvikling_Grøn">
      <a:dk1>
        <a:sysClr val="windowText" lastClr="000000"/>
      </a:dk1>
      <a:lt1>
        <a:srgbClr val="FFFFFF"/>
      </a:lt1>
      <a:dk2>
        <a:srgbClr val="324F29"/>
      </a:dk2>
      <a:lt2>
        <a:srgbClr val="ADC2C7"/>
      </a:lt2>
      <a:accent1>
        <a:srgbClr val="3C8A2E"/>
      </a:accent1>
      <a:accent2>
        <a:srgbClr val="006983"/>
      </a:accent2>
      <a:accent3>
        <a:srgbClr val="92D050"/>
      </a:accent3>
      <a:accent4>
        <a:srgbClr val="368E6A"/>
      </a:accent4>
      <a:accent5>
        <a:srgbClr val="B4EA3C"/>
      </a:accent5>
      <a:accent6>
        <a:srgbClr val="00314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d775f77-ec17-421d-9f54-973e0f6797b7" xsi:nil="true"/>
    <lcf76f155ced4ddcb4097134ff3c332f xmlns="4c07ad3b-09fe-48cf-9fa4-dd51002701d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4" ma:contentTypeDescription="Opret et nyt dokument." ma:contentTypeScope="" ma:versionID="860154cbd627af64aadd238a64a589c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0bd0c47aaa899281481cfef5c7436a97"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2309D-2F12-49BC-8BB2-3C7D60C646E9}">
  <ds:schemaRefs>
    <ds:schemaRef ds:uri="http://schemas.microsoft.com/sharepoint/v3/contenttype/forms"/>
  </ds:schemaRefs>
</ds:datastoreItem>
</file>

<file path=customXml/itemProps2.xml><?xml version="1.0" encoding="utf-8"?>
<ds:datastoreItem xmlns:ds="http://schemas.openxmlformats.org/officeDocument/2006/customXml" ds:itemID="{AE4E167E-D5CE-4DD6-9419-3DB41DD90CB2}">
  <ds:schemaRefs>
    <ds:schemaRef ds:uri="http://schemas.openxmlformats.org/officeDocument/2006/bibliography"/>
  </ds:schemaRefs>
</ds:datastoreItem>
</file>

<file path=customXml/itemProps3.xml><?xml version="1.0" encoding="utf-8"?>
<ds:datastoreItem xmlns:ds="http://schemas.openxmlformats.org/officeDocument/2006/customXml" ds:itemID="{3BE541F4-BAB4-4D31-9011-CDBE47AD7728}">
  <ds:schemaRefs>
    <ds:schemaRef ds:uri="http://schemas.microsoft.com/office/2006/metadata/properties"/>
    <ds:schemaRef ds:uri="http://schemas.microsoft.com/office/infopath/2007/PartnerControls"/>
    <ds:schemaRef ds:uri="9d775f77-ec17-421d-9f54-973e0f6797b7"/>
    <ds:schemaRef ds:uri="4c07ad3b-09fe-48cf-9fa4-dd51002701d5"/>
  </ds:schemaRefs>
</ds:datastoreItem>
</file>

<file path=customXml/itemProps4.xml><?xml version="1.0" encoding="utf-8"?>
<ds:datastoreItem xmlns:ds="http://schemas.openxmlformats.org/officeDocument/2006/customXml" ds:itemID="{D190F502-8F4E-4C30-BF2D-51BED0691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7ad3b-09fe-48cf-9fa4-dd51002701d5"/>
    <ds:schemaRef ds:uri="9d775f77-ec17-421d-9f54-973e0f679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Template>
  <TotalTime>182</TotalTime>
  <Pages>16</Pages>
  <Words>3934</Words>
  <Characters>23999</Characters>
  <Application>Microsoft Office Word</Application>
  <DocSecurity>0</DocSecurity>
  <Lines>199</Lines>
  <Paragraphs>55</Paragraphs>
  <ScaleCrop>false</ScaleCrop>
  <Company>Region Nordjylland</Company>
  <LinksUpToDate>false</LinksUpToDate>
  <CharactersWithSpaces>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Tommy Bistrup Knudsen</dc:creator>
  <cp:keywords/>
  <cp:lastModifiedBy>Anne Geert</cp:lastModifiedBy>
  <cp:revision>118</cp:revision>
  <cp:lastPrinted>2023-05-16T08:48:00Z</cp:lastPrinted>
  <dcterms:created xsi:type="dcterms:W3CDTF">2023-03-03T16:56:00Z</dcterms:created>
  <dcterms:modified xsi:type="dcterms:W3CDTF">2023-11-01T11:34:00Z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ShowGeneralPanel">
    <vt:lpwstr>True</vt:lpwstr>
  </property>
  <property fmtid="{D5CDD505-2E9C-101B-9397-08002B2CF9AE}" pid="4" name="HelpDocument">
    <vt:lpwstr>Rapport.HTML</vt:lpwstr>
  </property>
  <property fmtid="{D5CDD505-2E9C-101B-9397-08002B2CF9AE}" pid="5" name="SD_MenuGroup">
    <vt:lpwstr>Designskabeloner</vt:lpwstr>
  </property>
  <property fmtid="{D5CDD505-2E9C-101B-9397-08002B2CF9AE}" pid="6" name="ArtworkDefinitionTemplate">
    <vt:lpwstr>BottomShapeRightFirst</vt:lpwstr>
  </property>
  <property fmtid="{D5CDD505-2E9C-101B-9397-08002B2CF9AE}" pid="7" name="SD_NumMenuGroup">
    <vt:lpwstr>Report</vt:lpwstr>
  </property>
  <property fmtid="{D5CDD505-2E9C-101B-9397-08002B2CF9AE}" pid="8" name="SD_NumStyles">
    <vt:lpwstr>True</vt:lpwstr>
  </property>
  <property fmtid="{D5CDD505-2E9C-101B-9397-08002B2CF9AE}" pid="9" name="ContentRemapped">
    <vt:lpwstr>true</vt:lpwstr>
  </property>
  <property fmtid="{D5CDD505-2E9C-101B-9397-08002B2CF9AE}" pid="10" name="SD_DocumentLanguageString">
    <vt:lpwstr>Dansk</vt:lpwstr>
  </property>
  <property fmtid="{D5CDD505-2E9C-101B-9397-08002B2CF9AE}" pid="11" name="SD_CtlText_Usersettings_Userprofile">
    <vt:lpwstr>SKabelon ASJ</vt:lpwstr>
  </property>
  <property fmtid="{D5CDD505-2E9C-101B-9397-08002B2CF9AE}" pid="12" name="SD_UserprofileName">
    <vt:lpwstr>Tommy</vt:lpwstr>
  </property>
  <property fmtid="{D5CDD505-2E9C-101B-9397-08002B2CF9AE}" pid="13" name="SD_Office_OFF_ID">
    <vt:lpwstr>2</vt:lpwstr>
  </property>
  <property fmtid="{D5CDD505-2E9C-101B-9397-08002B2CF9AE}" pid="14" name="CurrentOfficeID">
    <vt:lpwstr>2</vt:lpwstr>
  </property>
  <property fmtid="{D5CDD505-2E9C-101B-9397-08002B2CF9AE}" pid="15" name="SD_Office_OFF_DisplayName">
    <vt:lpwstr>Region Nordjylland</vt:lpwstr>
  </property>
  <property fmtid="{D5CDD505-2E9C-101B-9397-08002B2CF9AE}" pid="16" name="SD_Office_OFF_Institute">
    <vt:lpwstr>Region Nordjylland</vt:lpwstr>
  </property>
  <property fmtid="{D5CDD505-2E9C-101B-9397-08002B2CF9AE}" pid="17" name="SD_Office_OFF_Institute_en-GB">
    <vt:lpwstr>North Denmark Region</vt:lpwstr>
  </property>
  <property fmtid="{D5CDD505-2E9C-101B-9397-08002B2CF9AE}" pid="18" name="SD_Office_OFF_MandatoryDepartment">
    <vt:lpwstr>Regional Udvikling</vt:lpwstr>
  </property>
  <property fmtid="{D5CDD505-2E9C-101B-9397-08002B2CF9AE}" pid="19" name="SD_Office_OFF_MandatoryDepartment_en-GB">
    <vt:lpwstr>Regional Development</vt:lpwstr>
  </property>
  <property fmtid="{D5CDD505-2E9C-101B-9397-08002B2CF9AE}" pid="20" name="SD_Office_OFF_ColorDefinition">
    <vt:lpwstr>Green</vt:lpwstr>
  </property>
  <property fmtid="{D5CDD505-2E9C-101B-9397-08002B2CF9AE}" pid="21" name="SD_Office_OFF_LogoFileName">
    <vt:lpwstr>RegionNordjylland</vt:lpwstr>
  </property>
  <property fmtid="{D5CDD505-2E9C-101B-9397-08002B2CF9AE}" pid="22" name="LastCompletedArtworkDefinition">
    <vt:lpwstr>RegionN</vt:lpwstr>
  </property>
  <property fmtid="{D5CDD505-2E9C-101B-9397-08002B2CF9AE}" pid="23" name="LastColorSetFilter">
    <vt:lpwstr>GreenBlack*</vt:lpwstr>
  </property>
  <property fmtid="{D5CDD505-2E9C-101B-9397-08002B2CF9AE}" pid="24" name="ColorExtensionSet">
    <vt:lpwstr>GreenBlackOne</vt:lpwstr>
  </property>
  <property fmtid="{D5CDD505-2E9C-101B-9397-08002B2CF9AE}" pid="25" name="ColorDefinition">
    <vt:lpwstr>Green</vt:lpwstr>
  </property>
  <property fmtid="{D5CDD505-2E9C-101B-9397-08002B2CF9AE}" pid="26" name="USR_Name">
    <vt:lpwstr>Tommy Bistrup Knudsen</vt:lpwstr>
  </property>
  <property fmtid="{D5CDD505-2E9C-101B-9397-08002B2CF9AE}" pid="27" name="USR_Title">
    <vt:lpwstr>Civilingeniør</vt:lpwstr>
  </property>
  <property fmtid="{D5CDD505-2E9C-101B-9397-08002B2CF9AE}" pid="28" name="USR_DirectPhone">
    <vt:lpwstr>+4597648139</vt:lpwstr>
  </property>
  <property fmtid="{D5CDD505-2E9C-101B-9397-08002B2CF9AE}" pid="29" name="USR_Email">
    <vt:lpwstr>tommy.knudsen@rn.dk</vt:lpwstr>
  </property>
  <property fmtid="{D5CDD505-2E9C-101B-9397-08002B2CF9AE}" pid="30" name="USR_Department">
    <vt:lpwstr>Regional Udvikling</vt:lpwstr>
  </property>
  <property fmtid="{D5CDD505-2E9C-101B-9397-08002B2CF9AE}" pid="31" name="USR_Speciality">
    <vt:lpwstr>Kontoret for Jordforurening og Råstoffer</vt:lpwstr>
  </property>
  <property fmtid="{D5CDD505-2E9C-101B-9397-08002B2CF9AE}" pid="32" name="USR_Unit">
    <vt:lpwstr/>
  </property>
  <property fmtid="{D5CDD505-2E9C-101B-9397-08002B2CF9AE}" pid="33" name="USR_AddressOne">
    <vt:lpwstr>Niels Bohrs Vej 30</vt:lpwstr>
  </property>
  <property fmtid="{D5CDD505-2E9C-101B-9397-08002B2CF9AE}" pid="34" name="USR_AddressTwo">
    <vt:lpwstr/>
  </property>
  <property fmtid="{D5CDD505-2E9C-101B-9397-08002B2CF9AE}" pid="35" name="USR_AddressThree">
    <vt:lpwstr>9220 Aalborg Øst</vt:lpwstr>
  </property>
  <property fmtid="{D5CDD505-2E9C-101B-9397-08002B2CF9AE}" pid="36" name="USR_BusinessPhone">
    <vt:lpwstr>96 35 10 00</vt:lpwstr>
  </property>
  <property fmtid="{D5CDD505-2E9C-101B-9397-08002B2CF9AE}" pid="37" name="USR_Web">
    <vt:lpwstr>WWW.RN.DK</vt:lpwstr>
  </property>
  <property fmtid="{D5CDD505-2E9C-101B-9397-08002B2CF9AE}" pid="38" name="USR_FreeText">
    <vt:lpwstr/>
  </property>
  <property fmtid="{D5CDD505-2E9C-101B-9397-08002B2CF9AE}" pid="39" name="OVE_ReturnAddress">
    <vt:lpwstr/>
  </property>
  <property fmtid="{D5CDD505-2E9C-101B-9397-08002B2CF9AE}" pid="40" name="USR_Signature1">
    <vt:lpwstr>Tommy Bistrup Knudsen</vt:lpwstr>
  </property>
  <property fmtid="{D5CDD505-2E9C-101B-9397-08002B2CF9AE}" pid="41" name="USR_SignatureTitle1">
    <vt:lpwstr>Civilingeniør</vt:lpwstr>
  </property>
  <property fmtid="{D5CDD505-2E9C-101B-9397-08002B2CF9AE}" pid="42" name="DocumentInfoFinished">
    <vt:lpwstr>True</vt:lpwstr>
  </property>
  <property fmtid="{D5CDD505-2E9C-101B-9397-08002B2CF9AE}" pid="43" name="ContentTypeId">
    <vt:lpwstr>0x010100FC6E600B99F9E24CB771752F2559A98D</vt:lpwstr>
  </property>
  <property fmtid="{D5CDD505-2E9C-101B-9397-08002B2CF9AE}" pid="44" name="MediaServiceImageTags">
    <vt:lpwstr/>
  </property>
  <property fmtid="{D5CDD505-2E9C-101B-9397-08002B2CF9AE}" pid="45" name="SD_DocumentLanguage">
    <vt:lpwstr>da-DK</vt:lpwstr>
  </property>
  <property fmtid="{D5CDD505-2E9C-101B-9397-08002B2CF9AE}" pid="46" name="sdDocumentDate">
    <vt:lpwstr>45069</vt:lpwstr>
  </property>
  <property fmtid="{D5CDD505-2E9C-101B-9397-08002B2CF9AE}" pid="47" name="sdDocumentDateFormat">
    <vt:lpwstr>da-DK:Mmmm yyyy</vt:lpwstr>
  </property>
  <property fmtid="{D5CDD505-2E9C-101B-9397-08002B2CF9AE}" pid="48" name="xd_ProgID">
    <vt:lpwstr/>
  </property>
  <property fmtid="{D5CDD505-2E9C-101B-9397-08002B2CF9AE}" pid="49" name="ComplianceAssetId">
    <vt:lpwstr/>
  </property>
  <property fmtid="{D5CDD505-2E9C-101B-9397-08002B2CF9AE}" pid="50" name="TemplateUrl">
    <vt:lpwstr/>
  </property>
  <property fmtid="{D5CDD505-2E9C-101B-9397-08002B2CF9AE}" pid="51" name="_ExtendedDescription">
    <vt:lpwstr/>
  </property>
  <property fmtid="{D5CDD505-2E9C-101B-9397-08002B2CF9AE}" pid="52" name="xd_Signature">
    <vt:bool>false</vt:bool>
  </property>
  <property fmtid="{D5CDD505-2E9C-101B-9397-08002B2CF9AE}" pid="53" name="TriggerFlowInfo">
    <vt:lpwstr/>
  </property>
  <property fmtid="{D5CDD505-2E9C-101B-9397-08002B2CF9AE}" pid="54" name="Order">
    <vt:r8>8700</vt:r8>
  </property>
</Properties>
</file>